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76272" w14:textId="2747C5F6" w:rsidR="00A86D84" w:rsidRDefault="005F7D5A" w:rsidP="00A86D84">
      <w:pPr>
        <w:pStyle w:val="BodyText"/>
        <w:rPr>
          <w:rFonts w:ascii="Times New Roman"/>
          <w:sz w:val="82"/>
        </w:rPr>
      </w:pPr>
      <w:r w:rsidRPr="00B43814">
        <w:rPr>
          <w:rFonts w:ascii="Arial" w:hAnsi="Arial" w:cs="Arial"/>
          <w:b/>
          <w:bCs/>
          <w:noProof/>
          <w:color w:val="FFFFFF" w:themeColor="background1"/>
          <w:sz w:val="72"/>
          <w:szCs w:val="96"/>
        </w:rPr>
        <mc:AlternateContent>
          <mc:Choice Requires="wpg">
            <w:drawing>
              <wp:anchor distT="0" distB="0" distL="0" distR="0" simplePos="0" relativeHeight="251646978" behindDoc="0" locked="0" layoutInCell="1" allowOverlap="1" wp14:anchorId="1902E976" wp14:editId="02C5122F">
                <wp:simplePos x="0" y="0"/>
                <wp:positionH relativeFrom="page">
                  <wp:posOffset>482</wp:posOffset>
                </wp:positionH>
                <wp:positionV relativeFrom="paragraph">
                  <wp:posOffset>-635</wp:posOffset>
                </wp:positionV>
                <wp:extent cx="7562850" cy="44069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406900"/>
                          <a:chOff x="0" y="772511"/>
                          <a:chExt cx="7562850" cy="4407454"/>
                        </a:xfrm>
                      </wpg:grpSpPr>
                      <pic:pic xmlns:pic="http://schemas.openxmlformats.org/drawingml/2006/picture">
                        <pic:nvPicPr>
                          <pic:cNvPr id="4" name="Image 4"/>
                          <pic:cNvPicPr/>
                        </pic:nvPicPr>
                        <pic:blipFill>
                          <a:blip r:embed="rId11" cstate="print"/>
                          <a:stretch>
                            <a:fillRect/>
                          </a:stretch>
                        </pic:blipFill>
                        <pic:spPr>
                          <a:xfrm>
                            <a:off x="0" y="772511"/>
                            <a:ext cx="7562850" cy="4407454"/>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563946" y="1213601"/>
                            <a:ext cx="4430794" cy="2591776"/>
                          </a:xfrm>
                          <a:prstGeom prst="rect">
                            <a:avLst/>
                          </a:prstGeom>
                        </pic:spPr>
                      </pic:pic>
                    </wpg:wgp>
                  </a:graphicData>
                </a:graphic>
              </wp:anchor>
            </w:drawing>
          </mc:Choice>
          <mc:Fallback>
            <w:pict>
              <v:group w14:anchorId="77CAF437" id="Group 3" o:spid="_x0000_s1026" style="position:absolute;margin-left:.05pt;margin-top:-.05pt;width:595.5pt;height:347pt;z-index:251646978;mso-wrap-distance-left:0;mso-wrap-distance-right:0;mso-position-horizontal-relative:page" coordorigin=",7725" coordsize="75628,44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">
                <v:shape id="Image 4" o:spid="_x0000_s1027" type="#_x0000_t75" style="position:absolute;top:7725;width:75628;height:4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">
                  <v:imagedata r:id="rId13" o:title=""/>
                </v:shape>
                <v:shape id="Image 5" o:spid="_x0000_s1028" type="#_x0000_t75" style="position:absolute;left:15639;top:12136;width:44308;height:25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">
                  <v:imagedata r:id="rId14" o:title=""/>
                </v:shape>
                <w10:wrap anchorx="page"/>
              </v:group>
            </w:pict>
          </mc:Fallback>
        </mc:AlternateContent>
      </w:r>
      <w:r w:rsidR="00321F68">
        <w:rPr>
          <w:rFonts w:ascii="Times New Roman"/>
          <w:noProof/>
          <w:sz w:val="82"/>
        </w:rPr>
        <mc:AlternateContent>
          <mc:Choice Requires="wps">
            <w:drawing>
              <wp:anchor distT="0" distB="0" distL="0" distR="0" simplePos="0" relativeHeight="251646983" behindDoc="1" locked="0" layoutInCell="1" allowOverlap="1" wp14:anchorId="4AD6BA06" wp14:editId="1BA618E5">
                <wp:simplePos x="0" y="0"/>
                <wp:positionH relativeFrom="page">
                  <wp:posOffset>0</wp:posOffset>
                </wp:positionH>
                <wp:positionV relativeFrom="page">
                  <wp:posOffset>-3810</wp:posOffset>
                </wp:positionV>
                <wp:extent cx="7562850" cy="106965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134A83"/>
                        </a:solidFill>
                      </wps:spPr>
                      <wps:bodyPr wrap="square" lIns="0" tIns="0" rIns="0" bIns="0" rtlCol="0">
                        <a:prstTxWarp prst="textNoShape">
                          <a:avLst/>
                        </a:prstTxWarp>
                        <a:noAutofit/>
                      </wps:bodyPr>
                    </wps:wsp>
                  </a:graphicData>
                </a:graphic>
              </wp:anchor>
            </w:drawing>
          </mc:Choice>
          <mc:Fallback>
            <w:pict>
              <v:shape w14:anchorId="19BA5AD0" id="Graphic 1" o:spid="_x0000_s1026" style="position:absolute;margin-left:0;margin-top:-.3pt;width:595.5pt;height:842.25pt;z-index:-251669497;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" path="m7562849,10696574l,10696574,,,7562849,r,10696574xe" fillcolor="#134a83" stroked="f">
                <v:path arrowok="t"/>
                <w10:wrap anchorx="page" anchory="page"/>
              </v:shape>
            </w:pict>
          </mc:Fallback>
        </mc:AlternateContent>
      </w:r>
      <w:r w:rsidR="00A86D84">
        <w:rPr>
          <w:rFonts w:ascii="Times New Roman"/>
          <w:noProof/>
          <w:sz w:val="82"/>
        </w:rPr>
        <w:drawing>
          <wp:anchor distT="0" distB="0" distL="0" distR="0" simplePos="0" relativeHeight="251646984" behindDoc="1" locked="0" layoutInCell="1" allowOverlap="1" wp14:anchorId="0A1D13FE" wp14:editId="4E15BB2B">
            <wp:simplePos x="0" y="0"/>
            <wp:positionH relativeFrom="page">
              <wp:posOffset>0</wp:posOffset>
            </wp:positionH>
            <wp:positionV relativeFrom="page">
              <wp:posOffset>7099890</wp:posOffset>
            </wp:positionV>
            <wp:extent cx="7562850" cy="359668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7562850" cy="3596683"/>
                    </a:xfrm>
                    <a:prstGeom prst="rect">
                      <a:avLst/>
                    </a:prstGeom>
                  </pic:spPr>
                </pic:pic>
              </a:graphicData>
            </a:graphic>
          </wp:anchor>
        </w:drawing>
      </w:r>
    </w:p>
    <w:p w14:paraId="6B78B336" w14:textId="6642A250" w:rsidR="00A86D84" w:rsidRDefault="00A86D84" w:rsidP="00A86D84">
      <w:pPr>
        <w:pStyle w:val="BodyText"/>
        <w:rPr>
          <w:rFonts w:ascii="Times New Roman"/>
          <w:sz w:val="82"/>
        </w:rPr>
      </w:pPr>
    </w:p>
    <w:p w14:paraId="10800BF1" w14:textId="77777777" w:rsidR="00A86D84" w:rsidRDefault="00A86D84" w:rsidP="00A86D84">
      <w:pPr>
        <w:pStyle w:val="BodyText"/>
        <w:rPr>
          <w:rFonts w:ascii="Times New Roman"/>
          <w:sz w:val="82"/>
        </w:rPr>
      </w:pPr>
    </w:p>
    <w:p w14:paraId="1B56D0A1" w14:textId="77777777" w:rsidR="00A86D84" w:rsidRDefault="00A86D84" w:rsidP="00A86D84">
      <w:pPr>
        <w:pStyle w:val="BodyText"/>
        <w:rPr>
          <w:rFonts w:ascii="Times New Roman"/>
          <w:sz w:val="82"/>
        </w:rPr>
      </w:pPr>
    </w:p>
    <w:p w14:paraId="6C8E6D2E" w14:textId="10CA95C6" w:rsidR="00A86D84" w:rsidRDefault="00A86D84" w:rsidP="00A86D84">
      <w:pPr>
        <w:pStyle w:val="BodyText"/>
        <w:rPr>
          <w:rFonts w:ascii="Times New Roman"/>
          <w:sz w:val="82"/>
        </w:rPr>
      </w:pPr>
    </w:p>
    <w:p w14:paraId="2EFF5C7F" w14:textId="1C56B61B" w:rsidR="00A86D84" w:rsidRDefault="00A86D84" w:rsidP="00A86D84">
      <w:pPr>
        <w:pStyle w:val="BodyText"/>
        <w:rPr>
          <w:rFonts w:ascii="Times New Roman"/>
          <w:sz w:val="82"/>
        </w:rPr>
      </w:pPr>
    </w:p>
    <w:p w14:paraId="158C4570" w14:textId="445E786D" w:rsidR="00A86D84" w:rsidRDefault="00A86D84" w:rsidP="00A86D84">
      <w:pPr>
        <w:pStyle w:val="BodyText"/>
        <w:rPr>
          <w:rFonts w:ascii="Times New Roman"/>
          <w:sz w:val="82"/>
        </w:rPr>
      </w:pPr>
    </w:p>
    <w:p w14:paraId="4150903C" w14:textId="280935F7" w:rsidR="00A86D84" w:rsidRDefault="00A86D84" w:rsidP="00A86D84">
      <w:pPr>
        <w:pStyle w:val="BodyText"/>
        <w:spacing w:before="259"/>
        <w:rPr>
          <w:rFonts w:ascii="Times New Roman"/>
          <w:sz w:val="82"/>
        </w:rPr>
      </w:pPr>
    </w:p>
    <w:p w14:paraId="4ABA30A1" w14:textId="739B4495" w:rsidR="00A86D84" w:rsidRPr="00B43814" w:rsidRDefault="00A86D84" w:rsidP="00321F68">
      <w:pPr>
        <w:jc w:val="center"/>
        <w:rPr>
          <w:rFonts w:ascii="Arial" w:hAnsi="Arial" w:cs="Arial"/>
          <w:b/>
          <w:bCs/>
          <w:color w:val="FFFFFF" w:themeColor="background1"/>
          <w:sz w:val="72"/>
          <w:szCs w:val="96"/>
        </w:rPr>
      </w:pPr>
      <w:r w:rsidRPr="00B43814">
        <w:rPr>
          <w:rFonts w:ascii="Arial" w:hAnsi="Arial" w:cs="Arial"/>
          <w:b/>
          <w:bCs/>
          <w:color w:val="FFFFFF" w:themeColor="background1"/>
          <w:sz w:val="72"/>
          <w:szCs w:val="96"/>
        </w:rPr>
        <w:t>FCAWA SUBMISSION</w:t>
      </w:r>
    </w:p>
    <w:p w14:paraId="63E85A5E" w14:textId="1239523E" w:rsidR="00A86D84" w:rsidRDefault="00A86D84" w:rsidP="00A86D84">
      <w:pPr>
        <w:pStyle w:val="BodyText"/>
        <w:spacing w:before="690"/>
        <w:rPr>
          <w:rFonts w:ascii="Calibri"/>
          <w:b/>
          <w:sz w:val="82"/>
        </w:rPr>
      </w:pPr>
    </w:p>
    <w:p w14:paraId="0B52595C" w14:textId="77777777" w:rsidR="009270FC" w:rsidRDefault="009270FC" w:rsidP="00A86D84">
      <w:pPr>
        <w:spacing w:line="545" w:lineRule="exact"/>
        <w:ind w:left="1" w:right="1"/>
        <w:jc w:val="center"/>
        <w:rPr>
          <w:rFonts w:ascii="Arial" w:hAnsi="Arial" w:cs="Arial"/>
          <w:b/>
          <w:bCs/>
          <w:i/>
          <w:iCs/>
          <w:color w:val="FFFFFF" w:themeColor="background1"/>
          <w:sz w:val="56"/>
          <w:szCs w:val="72"/>
        </w:rPr>
      </w:pPr>
      <w:r w:rsidRPr="009270FC">
        <w:rPr>
          <w:rFonts w:ascii="Arial" w:hAnsi="Arial" w:cs="Arial"/>
          <w:b/>
          <w:bCs/>
          <w:i/>
          <w:iCs/>
          <w:color w:val="FFFFFF" w:themeColor="background1"/>
          <w:sz w:val="56"/>
          <w:szCs w:val="72"/>
        </w:rPr>
        <w:t>Inquiry into the Relationship Between Domestic, Family and Sexual Violence (DFSV) and Suicide</w:t>
      </w:r>
    </w:p>
    <w:p w14:paraId="590F9AA5" w14:textId="77777777" w:rsidR="00E311C0" w:rsidRPr="001C0F10" w:rsidRDefault="00E311C0" w:rsidP="00E311C0">
      <w:pPr>
        <w:spacing w:line="523" w:lineRule="exact"/>
        <w:ind w:left="1" w:right="1"/>
        <w:jc w:val="center"/>
        <w:rPr>
          <w:i/>
          <w:sz w:val="48"/>
        </w:rPr>
      </w:pPr>
      <w:r w:rsidRPr="001C0F10">
        <w:rPr>
          <w:i/>
          <w:color w:val="FFFFFF"/>
          <w:w w:val="105"/>
          <w:sz w:val="48"/>
        </w:rPr>
        <w:t>January</w:t>
      </w:r>
      <w:r w:rsidRPr="001C0F10">
        <w:rPr>
          <w:i/>
          <w:color w:val="FFFFFF"/>
          <w:spacing w:val="23"/>
          <w:w w:val="110"/>
          <w:sz w:val="48"/>
        </w:rPr>
        <w:t xml:space="preserve"> </w:t>
      </w:r>
      <w:r w:rsidRPr="001C0F10">
        <w:rPr>
          <w:i/>
          <w:color w:val="FFFFFF"/>
          <w:spacing w:val="-4"/>
          <w:w w:val="110"/>
          <w:sz w:val="48"/>
        </w:rPr>
        <w:t>2026</w:t>
      </w:r>
    </w:p>
    <w:p w14:paraId="3186340D" w14:textId="77777777" w:rsidR="00A86D84" w:rsidRDefault="00A86D84" w:rsidP="00A86D84">
      <w:pPr>
        <w:spacing w:line="545" w:lineRule="exact"/>
        <w:jc w:val="center"/>
        <w:rPr>
          <w:rFonts w:ascii="Century Gothic"/>
          <w:i/>
          <w:sz w:val="48"/>
        </w:rPr>
        <w:sectPr w:rsidR="00A86D84" w:rsidSect="00A86D84">
          <w:pgSz w:w="11910" w:h="16850"/>
          <w:pgMar w:top="0" w:right="0" w:bottom="0" w:left="0" w:header="720" w:footer="720" w:gutter="0"/>
          <w:cols w:space="720"/>
        </w:sectPr>
      </w:pPr>
    </w:p>
    <w:p w14:paraId="0487B7AF" w14:textId="648FB0E0" w:rsidR="00A86D84" w:rsidRDefault="001F1850" w:rsidP="00A86D84">
      <w:pPr>
        <w:pStyle w:val="BodyText"/>
        <w:rPr>
          <w:rFonts w:ascii="Century Gothic"/>
          <w:i/>
          <w:sz w:val="36"/>
        </w:rPr>
      </w:pPr>
      <w:r>
        <w:rPr>
          <w:rFonts w:ascii="Century Gothic"/>
          <w:i/>
          <w:noProof/>
          <w:sz w:val="36"/>
        </w:rPr>
        <w:lastRenderedPageBreak/>
        <mc:AlternateContent>
          <mc:Choice Requires="wps">
            <w:drawing>
              <wp:anchor distT="0" distB="0" distL="114300" distR="114300" simplePos="0" relativeHeight="251646980" behindDoc="0" locked="0" layoutInCell="1" allowOverlap="1" wp14:anchorId="2019BA1E" wp14:editId="783F3E20">
                <wp:simplePos x="0" y="0"/>
                <wp:positionH relativeFrom="column">
                  <wp:posOffset>-1357313</wp:posOffset>
                </wp:positionH>
                <wp:positionV relativeFrom="paragraph">
                  <wp:posOffset>-800100</wp:posOffset>
                </wp:positionV>
                <wp:extent cx="8098790" cy="971233"/>
                <wp:effectExtent l="0" t="0" r="0" b="0"/>
                <wp:wrapNone/>
                <wp:docPr id="288782857" name="Textbox 13"/>
                <wp:cNvGraphicFramePr/>
                <a:graphic xmlns:a="http://schemas.openxmlformats.org/drawingml/2006/main">
                  <a:graphicData uri="http://schemas.microsoft.com/office/word/2010/wordprocessingShape">
                    <wps:wsp>
                      <wps:cNvSpPr txBox="1"/>
                      <wps:spPr>
                        <a:xfrm>
                          <a:off x="0" y="0"/>
                          <a:ext cx="8098790" cy="971233"/>
                        </a:xfrm>
                        <a:prstGeom prst="rect">
                          <a:avLst/>
                        </a:prstGeom>
                      </wps:spPr>
                      <wps:txbx>
                        <w:txbxContent>
                          <w:p w14:paraId="2669A33D" w14:textId="4CCD0396" w:rsidR="00A86D84" w:rsidRDefault="00A86D84" w:rsidP="001F1850">
                            <w:pPr>
                              <w:spacing w:before="214" w:line="657" w:lineRule="exact"/>
                              <w:ind w:right="1"/>
                              <w:jc w:val="center"/>
                              <w:rPr>
                                <w:rFonts w:ascii="Calibri"/>
                                <w:b/>
                                <w:sz w:val="56"/>
                              </w:rPr>
                            </w:pPr>
                            <w:r w:rsidRPr="004451ED">
                              <w:rPr>
                                <w:rFonts w:ascii="Arial" w:hAnsi="Arial" w:cs="Arial"/>
                                <w:b/>
                                <w:color w:val="FFFFFF"/>
                                <w:spacing w:val="26"/>
                                <w:w w:val="120"/>
                                <w:sz w:val="56"/>
                              </w:rPr>
                              <w:t>About</w:t>
                            </w:r>
                            <w:r w:rsidRPr="004451ED">
                              <w:rPr>
                                <w:rFonts w:ascii="Arial" w:hAnsi="Arial" w:cs="Arial"/>
                                <w:b/>
                                <w:color w:val="FFFFFF"/>
                                <w:spacing w:val="27"/>
                                <w:w w:val="120"/>
                                <w:sz w:val="56"/>
                              </w:rPr>
                              <w:t xml:space="preserve"> </w:t>
                            </w:r>
                            <w:r w:rsidRPr="004451ED">
                              <w:rPr>
                                <w:rFonts w:ascii="Arial" w:hAnsi="Arial" w:cs="Arial"/>
                                <w:b/>
                                <w:color w:val="FFFFFF"/>
                                <w:spacing w:val="26"/>
                                <w:w w:val="120"/>
                                <w:sz w:val="56"/>
                              </w:rPr>
                              <w:t>FCAWA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19BA1E" id="_x0000_t202" coordsize="21600,21600" o:spt="202" path="m,l,21600r21600,l21600,xe">
                <v:stroke joinstyle="miter"/>
                <v:path gradientshapeok="t" o:connecttype="rect"/>
              </v:shapetype>
              <v:shape id="Textbox 13" o:spid="_x0000_s1026" type="#_x0000_t202" style="position:absolute;margin-left:-106.9pt;margin-top:-63pt;width:637.7pt;height:76.5pt;z-index:251646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" filled="f" stroked="f">
                <v:textbox inset="0,0,0,0">
                  <w:txbxContent>
                    <w:p w14:paraId="2669A33D" w14:textId="4CCD0396" w:rsidR="00A86D84" w:rsidRDefault="00A86D84" w:rsidP="001F1850">
                      <w:pPr>
                        <w:spacing w:before="214" w:line="657" w:lineRule="exact"/>
                        <w:ind w:right="1"/>
                        <w:jc w:val="center"/>
                        <w:rPr>
                          <w:rFonts w:ascii="Calibri"/>
                          <w:b/>
                          <w:sz w:val="56"/>
                        </w:rPr>
                      </w:pPr>
                      <w:r w:rsidRPr="004451ED">
                        <w:rPr>
                          <w:rFonts w:ascii="Arial" w:hAnsi="Arial" w:cs="Arial"/>
                          <w:b/>
                          <w:color w:val="FFFFFF"/>
                          <w:spacing w:val="26"/>
                          <w:w w:val="120"/>
                          <w:sz w:val="56"/>
                        </w:rPr>
                        <w:t>About</w:t>
                      </w:r>
                      <w:r w:rsidRPr="004451ED">
                        <w:rPr>
                          <w:rFonts w:ascii="Arial" w:hAnsi="Arial" w:cs="Arial"/>
                          <w:b/>
                          <w:color w:val="FFFFFF"/>
                          <w:spacing w:val="27"/>
                          <w:w w:val="120"/>
                          <w:sz w:val="56"/>
                        </w:rPr>
                        <w:t xml:space="preserve"> </w:t>
                      </w:r>
                      <w:r w:rsidRPr="004451ED">
                        <w:rPr>
                          <w:rFonts w:ascii="Arial" w:hAnsi="Arial" w:cs="Arial"/>
                          <w:b/>
                          <w:color w:val="FFFFFF"/>
                          <w:spacing w:val="26"/>
                          <w:w w:val="120"/>
                          <w:sz w:val="56"/>
                        </w:rPr>
                        <w:t>FCAWA</w:t>
                      </w:r>
                    </w:p>
                  </w:txbxContent>
                </v:textbox>
              </v:shape>
            </w:pict>
          </mc:Fallback>
        </mc:AlternateContent>
      </w:r>
      <w:r>
        <w:rPr>
          <w:rFonts w:ascii="Century Gothic"/>
          <w:i/>
          <w:noProof/>
          <w:sz w:val="36"/>
        </w:rPr>
        <mc:AlternateContent>
          <mc:Choice Requires="wps">
            <w:drawing>
              <wp:anchor distT="0" distB="0" distL="114300" distR="114300" simplePos="0" relativeHeight="251646979" behindDoc="0" locked="0" layoutInCell="1" allowOverlap="1" wp14:anchorId="5F1C5054" wp14:editId="5D5746AD">
                <wp:simplePos x="0" y="0"/>
                <wp:positionH relativeFrom="column">
                  <wp:posOffset>-1157288</wp:posOffset>
                </wp:positionH>
                <wp:positionV relativeFrom="paragraph">
                  <wp:posOffset>-900112</wp:posOffset>
                </wp:positionV>
                <wp:extent cx="7998460" cy="1071245"/>
                <wp:effectExtent l="0" t="0" r="2540" b="0"/>
                <wp:wrapNone/>
                <wp:docPr id="933833274" name="Graphic 12"/>
                <wp:cNvGraphicFramePr/>
                <a:graphic xmlns:a="http://schemas.openxmlformats.org/drawingml/2006/main">
                  <a:graphicData uri="http://schemas.microsoft.com/office/word/2010/wordprocessingShape">
                    <wps:wsp>
                      <wps:cNvSpPr/>
                      <wps:spPr>
                        <a:xfrm>
                          <a:off x="0" y="0"/>
                          <a:ext cx="7998460" cy="1071245"/>
                        </a:xfrm>
                        <a:custGeom>
                          <a:avLst/>
                          <a:gdLst/>
                          <a:ahLst/>
                          <a:cxnLst/>
                          <a:rect l="l" t="t" r="r" b="b"/>
                          <a:pathLst>
                            <a:path w="7562850" h="1093470">
                              <a:moveTo>
                                <a:pt x="7562849" y="1092940"/>
                              </a:moveTo>
                              <a:lnTo>
                                <a:pt x="0" y="1092940"/>
                              </a:lnTo>
                              <a:lnTo>
                                <a:pt x="0" y="0"/>
                              </a:lnTo>
                              <a:lnTo>
                                <a:pt x="7562849" y="0"/>
                              </a:lnTo>
                              <a:lnTo>
                                <a:pt x="7562849" y="1092940"/>
                              </a:lnTo>
                              <a:close/>
                            </a:path>
                          </a:pathLst>
                        </a:custGeom>
                        <a:solidFill>
                          <a:srgbClr val="134A83"/>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25B41" id="Graphic 12" o:spid="_x0000_s1026" style="position:absolute;margin-left:-91.15pt;margin-top:-70.85pt;width:629.8pt;height:84.35pt;z-index:251646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2850,109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" path="m7562849,1092940l,1092940,,,7562849,r,1092940xe" fillcolor="#134a83" stroked="f">
                <v:path arrowok="t"/>
              </v:shape>
            </w:pict>
          </mc:Fallback>
        </mc:AlternateContent>
      </w:r>
    </w:p>
    <w:p w14:paraId="659E69B2" w14:textId="5745C8D6" w:rsidR="00A86D84" w:rsidRDefault="00A86D84" w:rsidP="00A86D84">
      <w:pPr>
        <w:pStyle w:val="BodyText"/>
        <w:rPr>
          <w:rFonts w:ascii="Century Gothic"/>
          <w:i/>
          <w:sz w:val="36"/>
        </w:rPr>
      </w:pPr>
    </w:p>
    <w:p w14:paraId="3AD55051" w14:textId="4CE75A0F" w:rsidR="00A86D84" w:rsidRDefault="00A86D84" w:rsidP="00EC505C">
      <w:pPr>
        <w:pStyle w:val="Heading"/>
      </w:pPr>
      <w:r w:rsidRPr="00EC505C">
        <w:t>FCAWA</w:t>
      </w:r>
    </w:p>
    <w:p w14:paraId="2476FE95" w14:textId="77777777" w:rsidR="00A86D84" w:rsidRPr="00EF1E0E" w:rsidRDefault="00A86D84" w:rsidP="005740EA">
      <w:pPr>
        <w:tabs>
          <w:tab w:val="left" w:pos="0"/>
        </w:tabs>
      </w:pPr>
      <w:r w:rsidRPr="00EF1E0E">
        <w:t xml:space="preserve">The Financial Counsellors’ Association of Western Australia (FCAWA) is the peak body and voice of financial counselling in WA. We advocate for financial wellbeing and promote excellence in the sector to achieve our goals of financially resilient communities and </w:t>
      </w:r>
      <w:proofErr w:type="gramStart"/>
      <w:r w:rsidRPr="00EF1E0E">
        <w:t>reduced</w:t>
      </w:r>
      <w:proofErr w:type="gramEnd"/>
      <w:r w:rsidRPr="00EF1E0E">
        <w:t xml:space="preserve"> hardship for all.</w:t>
      </w:r>
    </w:p>
    <w:p w14:paraId="041154BA" w14:textId="77777777" w:rsidR="00A86D84" w:rsidRPr="00EF1E0E" w:rsidRDefault="00A86D84" w:rsidP="005740EA">
      <w:pPr>
        <w:tabs>
          <w:tab w:val="left" w:pos="0"/>
        </w:tabs>
      </w:pPr>
      <w:r w:rsidRPr="00EF1E0E">
        <w:t xml:space="preserve">We provide Financial Counsellors with training, resources, events and professional support so they can deliver free, independent and confidential help to people facing financial hardship. We also </w:t>
      </w:r>
      <w:proofErr w:type="gramStart"/>
      <w:r w:rsidRPr="00EF1E0E">
        <w:t>advocate for</w:t>
      </w:r>
      <w:proofErr w:type="gramEnd"/>
      <w:r w:rsidRPr="00EF1E0E">
        <w:t xml:space="preserve"> systemic change, working with government, regulators, and agencies to make financial systems fairer and more compassionate.</w:t>
      </w:r>
    </w:p>
    <w:p w14:paraId="27EC18B2" w14:textId="77777777" w:rsidR="00A86D84" w:rsidRPr="00EF1E0E" w:rsidRDefault="00A86D84" w:rsidP="005740EA">
      <w:pPr>
        <w:tabs>
          <w:tab w:val="left" w:pos="0"/>
        </w:tabs>
      </w:pPr>
      <w:r w:rsidRPr="00EF1E0E">
        <w:t>As a not-for-profit organisation, FCAWA:</w:t>
      </w:r>
    </w:p>
    <w:p w14:paraId="277C3630" w14:textId="77777777" w:rsidR="00A86D84" w:rsidRDefault="00A86D84" w:rsidP="005740EA">
      <w:pPr>
        <w:pStyle w:val="Bulletlist"/>
        <w:tabs>
          <w:tab w:val="left" w:pos="0"/>
        </w:tabs>
      </w:pPr>
      <w:r>
        <w:t>Provides</w:t>
      </w:r>
      <w:r>
        <w:rPr>
          <w:spacing w:val="40"/>
        </w:rPr>
        <w:t xml:space="preserve"> </w:t>
      </w:r>
      <w:r>
        <w:t>continuous</w:t>
      </w:r>
      <w:r>
        <w:rPr>
          <w:spacing w:val="40"/>
        </w:rPr>
        <w:t xml:space="preserve"> </w:t>
      </w:r>
      <w:r>
        <w:t>professional</w:t>
      </w:r>
      <w:r>
        <w:rPr>
          <w:spacing w:val="40"/>
        </w:rPr>
        <w:t xml:space="preserve"> </w:t>
      </w:r>
      <w:r>
        <w:t>development,</w:t>
      </w:r>
      <w:r>
        <w:rPr>
          <w:spacing w:val="40"/>
        </w:rPr>
        <w:t xml:space="preserve"> </w:t>
      </w:r>
      <w:r>
        <w:t>resources,</w:t>
      </w:r>
      <w:r>
        <w:rPr>
          <w:spacing w:val="40"/>
        </w:rPr>
        <w:t xml:space="preserve"> </w:t>
      </w:r>
      <w:r>
        <w:t>and</w:t>
      </w:r>
      <w:r>
        <w:rPr>
          <w:spacing w:val="40"/>
        </w:rPr>
        <w:t xml:space="preserve"> </w:t>
      </w:r>
      <w:r>
        <w:t>support</w:t>
      </w:r>
      <w:r>
        <w:rPr>
          <w:spacing w:val="40"/>
        </w:rPr>
        <w:t xml:space="preserve"> </w:t>
      </w:r>
      <w:r>
        <w:t xml:space="preserve">for </w:t>
      </w:r>
      <w:r>
        <w:rPr>
          <w:w w:val="110"/>
        </w:rPr>
        <w:t>Financial Counsellors.</w:t>
      </w:r>
    </w:p>
    <w:p w14:paraId="63379AE3" w14:textId="77777777" w:rsidR="00A86D84" w:rsidRDefault="00A86D84" w:rsidP="005740EA">
      <w:pPr>
        <w:pStyle w:val="Bulletlist"/>
        <w:tabs>
          <w:tab w:val="left" w:pos="0"/>
        </w:tabs>
      </w:pPr>
      <w:r>
        <w:t>Advocates</w:t>
      </w:r>
      <w:r>
        <w:rPr>
          <w:spacing w:val="-4"/>
        </w:rPr>
        <w:t xml:space="preserve"> </w:t>
      </w:r>
      <w:r>
        <w:t>for</w:t>
      </w:r>
      <w:r>
        <w:rPr>
          <w:spacing w:val="-3"/>
        </w:rPr>
        <w:t xml:space="preserve"> </w:t>
      </w:r>
      <w:r>
        <w:t>a</w:t>
      </w:r>
      <w:r>
        <w:rPr>
          <w:spacing w:val="-4"/>
        </w:rPr>
        <w:t xml:space="preserve"> </w:t>
      </w:r>
      <w:r>
        <w:t>fair</w:t>
      </w:r>
      <w:r>
        <w:rPr>
          <w:spacing w:val="-3"/>
        </w:rPr>
        <w:t xml:space="preserve"> </w:t>
      </w:r>
      <w:r>
        <w:t>and</w:t>
      </w:r>
      <w:r>
        <w:rPr>
          <w:spacing w:val="-4"/>
        </w:rPr>
        <w:t xml:space="preserve"> </w:t>
      </w:r>
      <w:r>
        <w:t>equitable</w:t>
      </w:r>
      <w:r>
        <w:rPr>
          <w:spacing w:val="-3"/>
        </w:rPr>
        <w:t xml:space="preserve"> </w:t>
      </w:r>
      <w:r>
        <w:rPr>
          <w:spacing w:val="-2"/>
        </w:rPr>
        <w:t>marketplace.</w:t>
      </w:r>
    </w:p>
    <w:p w14:paraId="673DF34B" w14:textId="77777777" w:rsidR="00A86D84" w:rsidRDefault="00A86D84" w:rsidP="005740EA">
      <w:pPr>
        <w:pStyle w:val="Bulletlist"/>
        <w:tabs>
          <w:tab w:val="left" w:pos="0"/>
        </w:tabs>
      </w:pPr>
      <w:r>
        <w:t>Works</w:t>
      </w:r>
      <w:r>
        <w:rPr>
          <w:spacing w:val="30"/>
        </w:rPr>
        <w:t xml:space="preserve"> </w:t>
      </w:r>
      <w:r>
        <w:t>to</w:t>
      </w:r>
      <w:r>
        <w:rPr>
          <w:spacing w:val="31"/>
        </w:rPr>
        <w:t xml:space="preserve"> </w:t>
      </w:r>
      <w:r>
        <w:t>raise</w:t>
      </w:r>
      <w:r>
        <w:rPr>
          <w:spacing w:val="31"/>
        </w:rPr>
        <w:t xml:space="preserve"> </w:t>
      </w:r>
      <w:r>
        <w:t>the</w:t>
      </w:r>
      <w:r>
        <w:rPr>
          <w:spacing w:val="31"/>
        </w:rPr>
        <w:t xml:space="preserve"> </w:t>
      </w:r>
      <w:r>
        <w:t>profile</w:t>
      </w:r>
      <w:r>
        <w:rPr>
          <w:spacing w:val="31"/>
        </w:rPr>
        <w:t xml:space="preserve"> </w:t>
      </w:r>
      <w:r>
        <w:t>of</w:t>
      </w:r>
      <w:r>
        <w:rPr>
          <w:spacing w:val="30"/>
        </w:rPr>
        <w:t xml:space="preserve"> </w:t>
      </w:r>
      <w:r>
        <w:t>Financial</w:t>
      </w:r>
      <w:r>
        <w:rPr>
          <w:spacing w:val="31"/>
        </w:rPr>
        <w:t xml:space="preserve"> </w:t>
      </w:r>
      <w:r>
        <w:rPr>
          <w:spacing w:val="-2"/>
        </w:rPr>
        <w:t>Counsellors.</w:t>
      </w:r>
    </w:p>
    <w:p w14:paraId="4EAB759D" w14:textId="77777777" w:rsidR="00A86D84" w:rsidRDefault="00A86D84" w:rsidP="005740EA">
      <w:pPr>
        <w:pStyle w:val="Bulletlist"/>
        <w:tabs>
          <w:tab w:val="left" w:pos="0"/>
        </w:tabs>
      </w:pPr>
      <w:r>
        <w:t>Advocates</w:t>
      </w:r>
      <w:r>
        <w:rPr>
          <w:spacing w:val="-3"/>
        </w:rPr>
        <w:t xml:space="preserve"> </w:t>
      </w:r>
      <w:r>
        <w:t>to</w:t>
      </w:r>
      <w:r>
        <w:rPr>
          <w:spacing w:val="-3"/>
        </w:rPr>
        <w:t xml:space="preserve"> </w:t>
      </w:r>
      <w:r>
        <w:t>increase</w:t>
      </w:r>
      <w:r>
        <w:rPr>
          <w:spacing w:val="-3"/>
        </w:rPr>
        <w:t xml:space="preserve"> </w:t>
      </w:r>
      <w:r>
        <w:t>access</w:t>
      </w:r>
      <w:r>
        <w:rPr>
          <w:spacing w:val="-3"/>
        </w:rPr>
        <w:t xml:space="preserve"> </w:t>
      </w:r>
      <w:r>
        <w:t>to</w:t>
      </w:r>
      <w:r>
        <w:rPr>
          <w:spacing w:val="-2"/>
        </w:rPr>
        <w:t xml:space="preserve"> </w:t>
      </w:r>
      <w:r>
        <w:t>financial</w:t>
      </w:r>
      <w:r>
        <w:rPr>
          <w:spacing w:val="-3"/>
        </w:rPr>
        <w:t xml:space="preserve"> </w:t>
      </w:r>
      <w:r>
        <w:rPr>
          <w:spacing w:val="-2"/>
        </w:rPr>
        <w:t>counselling.</w:t>
      </w:r>
    </w:p>
    <w:p w14:paraId="22CBDB0F" w14:textId="77777777" w:rsidR="00A86D84" w:rsidRDefault="00A86D84" w:rsidP="005740EA">
      <w:pPr>
        <w:pStyle w:val="Bulletlist"/>
        <w:tabs>
          <w:tab w:val="left" w:pos="0"/>
        </w:tabs>
      </w:pPr>
      <w:r>
        <w:t>Works</w:t>
      </w:r>
      <w:r>
        <w:rPr>
          <w:spacing w:val="31"/>
        </w:rPr>
        <w:t xml:space="preserve"> </w:t>
      </w:r>
      <w:r>
        <w:t>to</w:t>
      </w:r>
      <w:r>
        <w:rPr>
          <w:spacing w:val="31"/>
        </w:rPr>
        <w:t xml:space="preserve"> </w:t>
      </w:r>
      <w:r>
        <w:t>improve</w:t>
      </w:r>
      <w:r>
        <w:rPr>
          <w:spacing w:val="31"/>
        </w:rPr>
        <w:t xml:space="preserve"> </w:t>
      </w:r>
      <w:r>
        <w:t>hardship</w:t>
      </w:r>
      <w:r>
        <w:rPr>
          <w:spacing w:val="31"/>
        </w:rPr>
        <w:t xml:space="preserve"> </w:t>
      </w:r>
      <w:r>
        <w:t>processes</w:t>
      </w:r>
      <w:r>
        <w:rPr>
          <w:spacing w:val="31"/>
        </w:rPr>
        <w:t xml:space="preserve"> </w:t>
      </w:r>
      <w:r>
        <w:t>for</w:t>
      </w:r>
      <w:r>
        <w:rPr>
          <w:spacing w:val="31"/>
        </w:rPr>
        <w:t xml:space="preserve"> </w:t>
      </w:r>
      <w:r>
        <w:t>people</w:t>
      </w:r>
      <w:r>
        <w:rPr>
          <w:spacing w:val="31"/>
        </w:rPr>
        <w:t xml:space="preserve"> </w:t>
      </w:r>
      <w:r>
        <w:t>in</w:t>
      </w:r>
      <w:r>
        <w:rPr>
          <w:spacing w:val="31"/>
        </w:rPr>
        <w:t xml:space="preserve"> </w:t>
      </w:r>
      <w:r>
        <w:t>financial</w:t>
      </w:r>
      <w:r>
        <w:rPr>
          <w:spacing w:val="31"/>
        </w:rPr>
        <w:t xml:space="preserve"> </w:t>
      </w:r>
      <w:r>
        <w:rPr>
          <w:spacing w:val="-2"/>
        </w:rPr>
        <w:t>difficulty.</w:t>
      </w:r>
    </w:p>
    <w:p w14:paraId="019F8BD2" w14:textId="77777777" w:rsidR="00A86D84" w:rsidRDefault="00A86D84" w:rsidP="005740EA">
      <w:pPr>
        <w:pStyle w:val="BodyText"/>
        <w:tabs>
          <w:tab w:val="left" w:pos="0"/>
        </w:tabs>
        <w:rPr>
          <w:rFonts w:ascii="Century Gothic"/>
          <w:sz w:val="22"/>
        </w:rPr>
      </w:pPr>
    </w:p>
    <w:p w14:paraId="60C3A1B2" w14:textId="77777777" w:rsidR="00A86D84" w:rsidRDefault="00A86D84" w:rsidP="005740EA">
      <w:pPr>
        <w:pStyle w:val="BodyText"/>
        <w:tabs>
          <w:tab w:val="left" w:pos="0"/>
        </w:tabs>
        <w:spacing w:before="183"/>
        <w:rPr>
          <w:rFonts w:ascii="Century Gothic"/>
          <w:sz w:val="22"/>
        </w:rPr>
      </w:pPr>
    </w:p>
    <w:p w14:paraId="4C1F2286" w14:textId="77777777" w:rsidR="00A86D84" w:rsidRPr="00EC505C" w:rsidRDefault="00A86D84" w:rsidP="00EC505C">
      <w:pPr>
        <w:pStyle w:val="Heading"/>
      </w:pPr>
      <w:r w:rsidRPr="00EC505C">
        <w:t>Financial Counselling</w:t>
      </w:r>
    </w:p>
    <w:p w14:paraId="617C5375" w14:textId="77777777" w:rsidR="00A86D84" w:rsidRPr="00314C38" w:rsidRDefault="00A86D84" w:rsidP="005740EA">
      <w:pPr>
        <w:tabs>
          <w:tab w:val="left" w:pos="0"/>
        </w:tabs>
      </w:pPr>
      <w:r w:rsidRPr="00314C38">
        <w:t xml:space="preserve">Financial counselling is a free, independent and confidential service provided by qualified professionals to people experiencing financial hardship. Financial Counsellors support individuals, families and small businesses to </w:t>
      </w:r>
      <w:proofErr w:type="spellStart"/>
      <w:r w:rsidRPr="00314C38">
        <w:t>stabilise</w:t>
      </w:r>
      <w:proofErr w:type="spellEnd"/>
      <w:r w:rsidRPr="00314C38">
        <w:t xml:space="preserve"> </w:t>
      </w:r>
      <w:proofErr w:type="gramStart"/>
      <w:r w:rsidRPr="00314C38">
        <w:t>their</w:t>
      </w:r>
      <w:proofErr w:type="gramEnd"/>
    </w:p>
    <w:p w14:paraId="799A951A" w14:textId="66125298" w:rsidR="00A86D84" w:rsidRPr="00314C38" w:rsidRDefault="00855AB9" w:rsidP="005740EA">
      <w:pPr>
        <w:tabs>
          <w:tab w:val="left" w:pos="0"/>
        </w:tabs>
      </w:pPr>
      <w:r>
        <w:rPr>
          <w:noProof/>
        </w:rPr>
        <mc:AlternateContent>
          <mc:Choice Requires="wpg">
            <w:drawing>
              <wp:anchor distT="0" distB="0" distL="114300" distR="114300" simplePos="0" relativeHeight="251646997" behindDoc="0" locked="0" layoutInCell="1" allowOverlap="1" wp14:anchorId="67F76FA0" wp14:editId="3DCD5D73">
                <wp:simplePos x="0" y="0"/>
                <wp:positionH relativeFrom="column">
                  <wp:posOffset>-993228</wp:posOffset>
                </wp:positionH>
                <wp:positionV relativeFrom="paragraph">
                  <wp:posOffset>2723274</wp:posOffset>
                </wp:positionV>
                <wp:extent cx="7736184" cy="2422556"/>
                <wp:effectExtent l="0" t="0" r="0" b="0"/>
                <wp:wrapNone/>
                <wp:docPr id="202589307" name="Group 11"/>
                <wp:cNvGraphicFramePr/>
                <a:graphic xmlns:a="http://schemas.openxmlformats.org/drawingml/2006/main">
                  <a:graphicData uri="http://schemas.microsoft.com/office/word/2010/wordprocessingGroup">
                    <wpg:wgp>
                      <wpg:cNvGrpSpPr/>
                      <wpg:grpSpPr>
                        <a:xfrm>
                          <a:off x="0" y="0"/>
                          <a:ext cx="7736184" cy="2422556"/>
                          <a:chOff x="-78828" y="220686"/>
                          <a:chExt cx="7736184" cy="2422556"/>
                        </a:xfrm>
                      </wpg:grpSpPr>
                      <wps:wsp>
                        <wps:cNvPr id="1585741845" name="Graphic 8"/>
                        <wps:cNvSpPr/>
                        <wps:spPr>
                          <a:xfrm>
                            <a:off x="0" y="220717"/>
                            <a:ext cx="7562850" cy="2422525"/>
                          </a:xfrm>
                          <a:custGeom>
                            <a:avLst/>
                            <a:gdLst/>
                            <a:ahLst/>
                            <a:cxnLst/>
                            <a:rect l="l" t="t" r="r" b="b"/>
                            <a:pathLst>
                              <a:path w="7562850" h="2422525">
                                <a:moveTo>
                                  <a:pt x="7562850" y="2421899"/>
                                </a:moveTo>
                                <a:lnTo>
                                  <a:pt x="0" y="2421899"/>
                                </a:lnTo>
                                <a:lnTo>
                                  <a:pt x="0" y="2283977"/>
                                </a:lnTo>
                                <a:lnTo>
                                  <a:pt x="19400" y="2247139"/>
                                </a:lnTo>
                                <a:lnTo>
                                  <a:pt x="44276" y="2201279"/>
                                </a:lnTo>
                                <a:lnTo>
                                  <a:pt x="69708" y="2155735"/>
                                </a:lnTo>
                                <a:lnTo>
                                  <a:pt x="95698" y="2110506"/>
                                </a:lnTo>
                                <a:lnTo>
                                  <a:pt x="122245" y="2065592"/>
                                </a:lnTo>
                                <a:lnTo>
                                  <a:pt x="149341" y="2021008"/>
                                </a:lnTo>
                                <a:lnTo>
                                  <a:pt x="176978" y="1976766"/>
                                </a:lnTo>
                                <a:lnTo>
                                  <a:pt x="205156" y="1932867"/>
                                </a:lnTo>
                                <a:lnTo>
                                  <a:pt x="233875" y="1889310"/>
                                </a:lnTo>
                                <a:lnTo>
                                  <a:pt x="263126" y="1846109"/>
                                </a:lnTo>
                                <a:lnTo>
                                  <a:pt x="292900" y="1803277"/>
                                </a:lnTo>
                                <a:lnTo>
                                  <a:pt x="323198" y="1760813"/>
                                </a:lnTo>
                                <a:lnTo>
                                  <a:pt x="354019" y="1718718"/>
                                </a:lnTo>
                                <a:lnTo>
                                  <a:pt x="385355" y="1677004"/>
                                </a:lnTo>
                                <a:lnTo>
                                  <a:pt x="417195" y="1635684"/>
                                </a:lnTo>
                                <a:lnTo>
                                  <a:pt x="449540" y="1594758"/>
                                </a:lnTo>
                                <a:lnTo>
                                  <a:pt x="482390" y="1554226"/>
                                </a:lnTo>
                                <a:lnTo>
                                  <a:pt x="515734" y="1514100"/>
                                </a:lnTo>
                                <a:lnTo>
                                  <a:pt x="549564" y="1474392"/>
                                </a:lnTo>
                                <a:lnTo>
                                  <a:pt x="583878" y="1435103"/>
                                </a:lnTo>
                                <a:lnTo>
                                  <a:pt x="618677" y="1396231"/>
                                </a:lnTo>
                                <a:lnTo>
                                  <a:pt x="653950" y="1357790"/>
                                </a:lnTo>
                                <a:lnTo>
                                  <a:pt x="689687" y="1319790"/>
                                </a:lnTo>
                                <a:lnTo>
                                  <a:pt x="725888" y="1282232"/>
                                </a:lnTo>
                                <a:lnTo>
                                  <a:pt x="762552" y="1245115"/>
                                </a:lnTo>
                                <a:lnTo>
                                  <a:pt x="799669" y="1208450"/>
                                </a:lnTo>
                                <a:lnTo>
                                  <a:pt x="837228" y="1172250"/>
                                </a:lnTo>
                                <a:lnTo>
                                  <a:pt x="875228" y="1136512"/>
                                </a:lnTo>
                                <a:lnTo>
                                  <a:pt x="913669" y="1101239"/>
                                </a:lnTo>
                                <a:lnTo>
                                  <a:pt x="952541" y="1066440"/>
                                </a:lnTo>
                                <a:lnTo>
                                  <a:pt x="991830" y="1032126"/>
                                </a:lnTo>
                                <a:lnTo>
                                  <a:pt x="1031538" y="998297"/>
                                </a:lnTo>
                                <a:lnTo>
                                  <a:pt x="1071664" y="964952"/>
                                </a:lnTo>
                                <a:lnTo>
                                  <a:pt x="1112196" y="932102"/>
                                </a:lnTo>
                                <a:lnTo>
                                  <a:pt x="1153122" y="899757"/>
                                </a:lnTo>
                                <a:lnTo>
                                  <a:pt x="1194442" y="867917"/>
                                </a:lnTo>
                                <a:lnTo>
                                  <a:pt x="1236155" y="836582"/>
                                </a:lnTo>
                                <a:lnTo>
                                  <a:pt x="1278250" y="805760"/>
                                </a:lnTo>
                                <a:lnTo>
                                  <a:pt x="1320714" y="775462"/>
                                </a:lnTo>
                                <a:lnTo>
                                  <a:pt x="1363547" y="745688"/>
                                </a:lnTo>
                                <a:lnTo>
                                  <a:pt x="1406748" y="716437"/>
                                </a:lnTo>
                                <a:lnTo>
                                  <a:pt x="1450304" y="687718"/>
                                </a:lnTo>
                                <a:lnTo>
                                  <a:pt x="1494204" y="659540"/>
                                </a:lnTo>
                                <a:lnTo>
                                  <a:pt x="1538446" y="631903"/>
                                </a:lnTo>
                                <a:lnTo>
                                  <a:pt x="1583030" y="604807"/>
                                </a:lnTo>
                                <a:lnTo>
                                  <a:pt x="1627943" y="578261"/>
                                </a:lnTo>
                                <a:lnTo>
                                  <a:pt x="1673172" y="552271"/>
                                </a:lnTo>
                                <a:lnTo>
                                  <a:pt x="1718717" y="526838"/>
                                </a:lnTo>
                                <a:lnTo>
                                  <a:pt x="1764577" y="501962"/>
                                </a:lnTo>
                                <a:lnTo>
                                  <a:pt x="1810739" y="477651"/>
                                </a:lnTo>
                                <a:lnTo>
                                  <a:pt x="1857188" y="453912"/>
                                </a:lnTo>
                                <a:lnTo>
                                  <a:pt x="1903926" y="430745"/>
                                </a:lnTo>
                                <a:lnTo>
                                  <a:pt x="1950952" y="408149"/>
                                </a:lnTo>
                                <a:lnTo>
                                  <a:pt x="1998251" y="386132"/>
                                </a:lnTo>
                                <a:lnTo>
                                  <a:pt x="2045809" y="364701"/>
                                </a:lnTo>
                                <a:lnTo>
                                  <a:pt x="2093628" y="343855"/>
                                </a:lnTo>
                                <a:lnTo>
                                  <a:pt x="2141705" y="323594"/>
                                </a:lnTo>
                                <a:lnTo>
                                  <a:pt x="2190028" y="303924"/>
                                </a:lnTo>
                                <a:lnTo>
                                  <a:pt x="2238581" y="284852"/>
                                </a:lnTo>
                                <a:lnTo>
                                  <a:pt x="2287364" y="266378"/>
                                </a:lnTo>
                                <a:lnTo>
                                  <a:pt x="2336378" y="248500"/>
                                </a:lnTo>
                                <a:lnTo>
                                  <a:pt x="2385607" y="231226"/>
                                </a:lnTo>
                                <a:lnTo>
                                  <a:pt x="2435038" y="214559"/>
                                </a:lnTo>
                                <a:lnTo>
                                  <a:pt x="2484669" y="198500"/>
                                </a:lnTo>
                                <a:lnTo>
                                  <a:pt x="2534501" y="183050"/>
                                </a:lnTo>
                                <a:lnTo>
                                  <a:pt x="2584518" y="168211"/>
                                </a:lnTo>
                                <a:lnTo>
                                  <a:pt x="2634707" y="153990"/>
                                </a:lnTo>
                                <a:lnTo>
                                  <a:pt x="2685066" y="140386"/>
                                </a:lnTo>
                                <a:lnTo>
                                  <a:pt x="2735596" y="127399"/>
                                </a:lnTo>
                                <a:lnTo>
                                  <a:pt x="2786282" y="115033"/>
                                </a:lnTo>
                                <a:lnTo>
                                  <a:pt x="2837108" y="103291"/>
                                </a:lnTo>
                                <a:lnTo>
                                  <a:pt x="2888074" y="92175"/>
                                </a:lnTo>
                                <a:lnTo>
                                  <a:pt x="2939181" y="81682"/>
                                </a:lnTo>
                                <a:lnTo>
                                  <a:pt x="2990412" y="71818"/>
                                </a:lnTo>
                                <a:lnTo>
                                  <a:pt x="3041753" y="62585"/>
                                </a:lnTo>
                                <a:lnTo>
                                  <a:pt x="3093203" y="53982"/>
                                </a:lnTo>
                                <a:lnTo>
                                  <a:pt x="3144763" y="46011"/>
                                </a:lnTo>
                                <a:lnTo>
                                  <a:pt x="3196417" y="38672"/>
                                </a:lnTo>
                                <a:lnTo>
                                  <a:pt x="3248149" y="31969"/>
                                </a:lnTo>
                                <a:lnTo>
                                  <a:pt x="3299959" y="25901"/>
                                </a:lnTo>
                                <a:lnTo>
                                  <a:pt x="3351848" y="20469"/>
                                </a:lnTo>
                                <a:lnTo>
                                  <a:pt x="3403800" y="15674"/>
                                </a:lnTo>
                                <a:lnTo>
                                  <a:pt x="3455798" y="11517"/>
                                </a:lnTo>
                                <a:lnTo>
                                  <a:pt x="3507844" y="7999"/>
                                </a:lnTo>
                                <a:lnTo>
                                  <a:pt x="3559937" y="5120"/>
                                </a:lnTo>
                                <a:lnTo>
                                  <a:pt x="3612061" y="2879"/>
                                </a:lnTo>
                                <a:lnTo>
                                  <a:pt x="3664201" y="1279"/>
                                </a:lnTo>
                                <a:lnTo>
                                  <a:pt x="3716357" y="319"/>
                                </a:lnTo>
                                <a:lnTo>
                                  <a:pt x="3768528" y="0"/>
                                </a:lnTo>
                                <a:lnTo>
                                  <a:pt x="3820700" y="319"/>
                                </a:lnTo>
                                <a:lnTo>
                                  <a:pt x="3872855" y="1279"/>
                                </a:lnTo>
                                <a:lnTo>
                                  <a:pt x="3924995" y="2879"/>
                                </a:lnTo>
                                <a:lnTo>
                                  <a:pt x="3977119" y="5120"/>
                                </a:lnTo>
                                <a:lnTo>
                                  <a:pt x="4029212" y="7999"/>
                                </a:lnTo>
                                <a:lnTo>
                                  <a:pt x="4081258" y="11517"/>
                                </a:lnTo>
                                <a:lnTo>
                                  <a:pt x="4133256" y="15674"/>
                                </a:lnTo>
                                <a:lnTo>
                                  <a:pt x="4185208" y="20469"/>
                                </a:lnTo>
                                <a:lnTo>
                                  <a:pt x="4237097" y="25901"/>
                                </a:lnTo>
                                <a:lnTo>
                                  <a:pt x="4288907" y="31969"/>
                                </a:lnTo>
                                <a:lnTo>
                                  <a:pt x="4340639" y="38672"/>
                                </a:lnTo>
                                <a:lnTo>
                                  <a:pt x="4392292" y="46011"/>
                                </a:lnTo>
                                <a:lnTo>
                                  <a:pt x="4443852" y="53982"/>
                                </a:lnTo>
                                <a:lnTo>
                                  <a:pt x="4495302" y="62585"/>
                                </a:lnTo>
                                <a:lnTo>
                                  <a:pt x="4546643" y="71818"/>
                                </a:lnTo>
                                <a:lnTo>
                                  <a:pt x="4597874" y="81682"/>
                                </a:lnTo>
                                <a:lnTo>
                                  <a:pt x="4648981" y="92175"/>
                                </a:lnTo>
                                <a:lnTo>
                                  <a:pt x="4699947" y="103291"/>
                                </a:lnTo>
                                <a:lnTo>
                                  <a:pt x="4750773" y="115033"/>
                                </a:lnTo>
                                <a:lnTo>
                                  <a:pt x="4801459" y="127399"/>
                                </a:lnTo>
                                <a:lnTo>
                                  <a:pt x="4851989" y="140386"/>
                                </a:lnTo>
                                <a:lnTo>
                                  <a:pt x="4902348" y="153990"/>
                                </a:lnTo>
                                <a:lnTo>
                                  <a:pt x="4952537" y="168211"/>
                                </a:lnTo>
                                <a:lnTo>
                                  <a:pt x="5002555" y="183050"/>
                                </a:lnTo>
                                <a:lnTo>
                                  <a:pt x="5052386" y="198500"/>
                                </a:lnTo>
                                <a:lnTo>
                                  <a:pt x="5102017" y="214559"/>
                                </a:lnTo>
                                <a:lnTo>
                                  <a:pt x="5151447" y="231226"/>
                                </a:lnTo>
                                <a:lnTo>
                                  <a:pt x="5200677" y="248500"/>
                                </a:lnTo>
                                <a:lnTo>
                                  <a:pt x="5249691" y="266378"/>
                                </a:lnTo>
                                <a:lnTo>
                                  <a:pt x="5298474" y="284852"/>
                                </a:lnTo>
                                <a:lnTo>
                                  <a:pt x="5347027" y="303924"/>
                                </a:lnTo>
                                <a:lnTo>
                                  <a:pt x="5395350" y="323594"/>
                                </a:lnTo>
                                <a:lnTo>
                                  <a:pt x="5443427" y="343855"/>
                                </a:lnTo>
                                <a:lnTo>
                                  <a:pt x="5491245" y="364701"/>
                                </a:lnTo>
                                <a:lnTo>
                                  <a:pt x="5538804" y="386132"/>
                                </a:lnTo>
                                <a:lnTo>
                                  <a:pt x="5586103" y="408149"/>
                                </a:lnTo>
                                <a:lnTo>
                                  <a:pt x="5633129" y="430745"/>
                                </a:lnTo>
                                <a:lnTo>
                                  <a:pt x="5679866" y="453912"/>
                                </a:lnTo>
                                <a:lnTo>
                                  <a:pt x="5726316" y="477651"/>
                                </a:lnTo>
                                <a:lnTo>
                                  <a:pt x="5772478" y="501962"/>
                                </a:lnTo>
                                <a:lnTo>
                                  <a:pt x="5818338" y="526838"/>
                                </a:lnTo>
                                <a:lnTo>
                                  <a:pt x="5863882" y="552271"/>
                                </a:lnTo>
                                <a:lnTo>
                                  <a:pt x="5909112" y="578261"/>
                                </a:lnTo>
                                <a:lnTo>
                                  <a:pt x="5954025" y="604807"/>
                                </a:lnTo>
                                <a:lnTo>
                                  <a:pt x="5998610" y="631903"/>
                                </a:lnTo>
                                <a:lnTo>
                                  <a:pt x="6042851" y="659540"/>
                                </a:lnTo>
                                <a:lnTo>
                                  <a:pt x="6086751" y="687718"/>
                                </a:lnTo>
                                <a:lnTo>
                                  <a:pt x="6130307" y="716437"/>
                                </a:lnTo>
                                <a:lnTo>
                                  <a:pt x="6173508" y="745688"/>
                                </a:lnTo>
                                <a:lnTo>
                                  <a:pt x="6216341" y="775462"/>
                                </a:lnTo>
                                <a:lnTo>
                                  <a:pt x="6258805" y="805760"/>
                                </a:lnTo>
                                <a:lnTo>
                                  <a:pt x="6300900" y="836582"/>
                                </a:lnTo>
                                <a:lnTo>
                                  <a:pt x="6342614" y="867917"/>
                                </a:lnTo>
                                <a:lnTo>
                                  <a:pt x="6383933" y="899757"/>
                                </a:lnTo>
                                <a:lnTo>
                                  <a:pt x="6424859" y="932102"/>
                                </a:lnTo>
                                <a:lnTo>
                                  <a:pt x="6465391" y="964952"/>
                                </a:lnTo>
                                <a:lnTo>
                                  <a:pt x="6505517" y="998297"/>
                                </a:lnTo>
                                <a:lnTo>
                                  <a:pt x="6545225" y="1032126"/>
                                </a:lnTo>
                                <a:lnTo>
                                  <a:pt x="6584515" y="1066440"/>
                                </a:lnTo>
                                <a:lnTo>
                                  <a:pt x="6623386" y="1101239"/>
                                </a:lnTo>
                                <a:lnTo>
                                  <a:pt x="6661828" y="1136512"/>
                                </a:lnTo>
                                <a:lnTo>
                                  <a:pt x="6699828" y="1172250"/>
                                </a:lnTo>
                                <a:lnTo>
                                  <a:pt x="6737386" y="1208450"/>
                                </a:lnTo>
                                <a:lnTo>
                                  <a:pt x="6774503" y="1245115"/>
                                </a:lnTo>
                                <a:lnTo>
                                  <a:pt x="6811167" y="1282232"/>
                                </a:lnTo>
                                <a:lnTo>
                                  <a:pt x="6847368" y="1319790"/>
                                </a:lnTo>
                                <a:lnTo>
                                  <a:pt x="6883105" y="1357790"/>
                                </a:lnTo>
                                <a:lnTo>
                                  <a:pt x="6918378" y="1396231"/>
                                </a:lnTo>
                                <a:lnTo>
                                  <a:pt x="6953177" y="1435103"/>
                                </a:lnTo>
                                <a:lnTo>
                                  <a:pt x="6987492" y="1474392"/>
                                </a:lnTo>
                                <a:lnTo>
                                  <a:pt x="7021322" y="1514100"/>
                                </a:lnTo>
                                <a:lnTo>
                                  <a:pt x="7054667" y="1554226"/>
                                </a:lnTo>
                                <a:lnTo>
                                  <a:pt x="7087516" y="1594758"/>
                                </a:lnTo>
                                <a:lnTo>
                                  <a:pt x="7119861" y="1635684"/>
                                </a:lnTo>
                                <a:lnTo>
                                  <a:pt x="7151701" y="1677004"/>
                                </a:lnTo>
                                <a:lnTo>
                                  <a:pt x="7183036" y="1718718"/>
                                </a:lnTo>
                                <a:lnTo>
                                  <a:pt x="7213858" y="1760813"/>
                                </a:lnTo>
                                <a:lnTo>
                                  <a:pt x="7244156" y="1803277"/>
                                </a:lnTo>
                                <a:lnTo>
                                  <a:pt x="7273930" y="1846109"/>
                                </a:lnTo>
                                <a:lnTo>
                                  <a:pt x="7303181" y="1889310"/>
                                </a:lnTo>
                                <a:lnTo>
                                  <a:pt x="7331900" y="1932867"/>
                                </a:lnTo>
                                <a:lnTo>
                                  <a:pt x="7360078" y="1976766"/>
                                </a:lnTo>
                                <a:lnTo>
                                  <a:pt x="7387715" y="2021008"/>
                                </a:lnTo>
                                <a:lnTo>
                                  <a:pt x="7414811" y="2065592"/>
                                </a:lnTo>
                                <a:lnTo>
                                  <a:pt x="7441358" y="2110506"/>
                                </a:lnTo>
                                <a:lnTo>
                                  <a:pt x="7467347" y="2155735"/>
                                </a:lnTo>
                                <a:lnTo>
                                  <a:pt x="7492780" y="2201279"/>
                                </a:lnTo>
                                <a:lnTo>
                                  <a:pt x="7517656" y="2247139"/>
                                </a:lnTo>
                                <a:lnTo>
                                  <a:pt x="7541967" y="2293301"/>
                                </a:lnTo>
                                <a:lnTo>
                                  <a:pt x="7562850" y="2334161"/>
                                </a:lnTo>
                                <a:lnTo>
                                  <a:pt x="7562850" y="2421899"/>
                                </a:lnTo>
                                <a:close/>
                              </a:path>
                            </a:pathLst>
                          </a:custGeom>
                          <a:solidFill>
                            <a:srgbClr val="1BB160">
                              <a:alpha val="79998"/>
                            </a:srgbClr>
                          </a:solidFill>
                        </wps:spPr>
                        <wps:bodyPr wrap="square" lIns="0" tIns="0" rIns="0" bIns="0" rtlCol="0">
                          <a:prstTxWarp prst="textNoShape">
                            <a:avLst/>
                          </a:prstTxWarp>
                          <a:noAutofit/>
                        </wps:bodyPr>
                      </wps:wsp>
                      <wps:wsp>
                        <wps:cNvPr id="358698204" name="Textbox 10"/>
                        <wps:cNvSpPr txBox="1"/>
                        <wps:spPr>
                          <a:xfrm>
                            <a:off x="-78828" y="220686"/>
                            <a:ext cx="7736184" cy="2422525"/>
                          </a:xfrm>
                          <a:prstGeom prst="rect">
                            <a:avLst/>
                          </a:prstGeom>
                        </wps:spPr>
                        <wps:txbx>
                          <w:txbxContent>
                            <w:p w14:paraId="74CEB741" w14:textId="77777777" w:rsidR="00A86D84" w:rsidRPr="00314C38" w:rsidRDefault="00A86D84" w:rsidP="00A86D84">
                              <w:pPr>
                                <w:spacing w:before="133"/>
                                <w:rPr>
                                  <w:rFonts w:asciiTheme="minorHAnsi" w:hAnsiTheme="minorHAnsi"/>
                                  <w:color w:val="FFFFFF" w:themeColor="background1"/>
                                  <w:sz w:val="40"/>
                                </w:rPr>
                              </w:pPr>
                            </w:p>
                            <w:p w14:paraId="395936B8" w14:textId="77777777" w:rsidR="00A86D84" w:rsidRPr="00855AB9" w:rsidRDefault="00A86D84" w:rsidP="00A86D84">
                              <w:pPr>
                                <w:spacing w:line="220" w:lineRule="auto"/>
                                <w:ind w:left="3583" w:right="3739"/>
                                <w:jc w:val="center"/>
                                <w:rPr>
                                  <w:rFonts w:ascii="Arial" w:hAnsi="Arial" w:cs="Arial"/>
                                  <w:b/>
                                  <w:color w:val="FFFFFF" w:themeColor="background1"/>
                                  <w:sz w:val="40"/>
                                  <w:szCs w:val="40"/>
                                </w:rPr>
                              </w:pPr>
                              <w:r w:rsidRPr="00855AB9">
                                <w:rPr>
                                  <w:rFonts w:ascii="Arial" w:hAnsi="Arial" w:cs="Arial"/>
                                  <w:b/>
                                  <w:color w:val="FFFFFF" w:themeColor="background1"/>
                                  <w:spacing w:val="19"/>
                                  <w:w w:val="125"/>
                                  <w:sz w:val="40"/>
                                  <w:szCs w:val="40"/>
                                </w:rPr>
                                <w:t xml:space="preserve">Acknowledgement </w:t>
                              </w:r>
                              <w:r w:rsidRPr="00855AB9">
                                <w:rPr>
                                  <w:rFonts w:ascii="Arial" w:hAnsi="Arial" w:cs="Arial"/>
                                  <w:b/>
                                  <w:color w:val="FFFFFF" w:themeColor="background1"/>
                                  <w:spacing w:val="11"/>
                                  <w:w w:val="125"/>
                                  <w:sz w:val="40"/>
                                  <w:szCs w:val="40"/>
                                </w:rPr>
                                <w:t xml:space="preserve">of </w:t>
                              </w:r>
                              <w:r w:rsidRPr="00855AB9">
                                <w:rPr>
                                  <w:rFonts w:ascii="Arial" w:hAnsi="Arial" w:cs="Arial"/>
                                  <w:b/>
                                  <w:color w:val="FFFFFF" w:themeColor="background1"/>
                                  <w:spacing w:val="19"/>
                                  <w:w w:val="125"/>
                                  <w:sz w:val="40"/>
                                  <w:szCs w:val="40"/>
                                </w:rPr>
                                <w:t>Country</w:t>
                              </w:r>
                            </w:p>
                            <w:p w14:paraId="2E94FF4C" w14:textId="77777777" w:rsidR="00A86D84" w:rsidRPr="00855AB9" w:rsidRDefault="00A86D84" w:rsidP="00A86D84">
                              <w:pPr>
                                <w:spacing w:before="187" w:line="264" w:lineRule="auto"/>
                                <w:ind w:left="1735" w:right="1831"/>
                                <w:jc w:val="center"/>
                                <w:rPr>
                                  <w:rFonts w:asciiTheme="minorHAnsi" w:hAnsiTheme="minorHAnsi"/>
                                  <w:color w:val="FFFFFF" w:themeColor="background1"/>
                                  <w:sz w:val="22"/>
                                  <w:szCs w:val="24"/>
                                </w:rPr>
                              </w:pPr>
                              <w:r w:rsidRPr="00855AB9">
                                <w:rPr>
                                  <w:rFonts w:asciiTheme="minorHAnsi" w:hAnsiTheme="minorHAnsi"/>
                                  <w:color w:val="FFFFFF" w:themeColor="background1"/>
                                  <w:spacing w:val="-2"/>
                                  <w:w w:val="105"/>
                                  <w:sz w:val="22"/>
                                  <w:szCs w:val="24"/>
                                </w:rPr>
                                <w:t>We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acknowledge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the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Traditional</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Custodians</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of</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the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land</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on</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which</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FCAWA’s</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 xml:space="preserve">Head </w:t>
                              </w:r>
                              <w:r w:rsidRPr="00855AB9">
                                <w:rPr>
                                  <w:rFonts w:asciiTheme="minorHAnsi" w:hAnsiTheme="minorHAnsi"/>
                                  <w:color w:val="FFFFFF" w:themeColor="background1"/>
                                  <w:w w:val="105"/>
                                  <w:sz w:val="22"/>
                                  <w:szCs w:val="24"/>
                                </w:rPr>
                                <w:t>Office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is</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located,</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the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Whadjuk</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people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of</w:t>
                              </w:r>
                              <w:r w:rsidRPr="00855AB9">
                                <w:rPr>
                                  <w:rFonts w:asciiTheme="minorHAnsi" w:hAnsiTheme="minorHAnsi"/>
                                  <w:color w:val="FFFFFF" w:themeColor="background1"/>
                                  <w:spacing w:val="-9"/>
                                  <w:w w:val="105"/>
                                  <w:sz w:val="22"/>
                                  <w:szCs w:val="24"/>
                                </w:rPr>
                                <w:t xml:space="preserve"> </w:t>
                              </w:r>
                              <w:proofErr w:type="spellStart"/>
                              <w:r w:rsidRPr="00855AB9">
                                <w:rPr>
                                  <w:rFonts w:asciiTheme="minorHAnsi" w:hAnsiTheme="minorHAnsi"/>
                                  <w:color w:val="FFFFFF" w:themeColor="background1"/>
                                  <w:w w:val="105"/>
                                  <w:sz w:val="22"/>
                                  <w:szCs w:val="24"/>
                                </w:rPr>
                                <w:t>Noongar</w:t>
                              </w:r>
                              <w:proofErr w:type="spellEnd"/>
                              <w:r w:rsidRPr="00855AB9">
                                <w:rPr>
                                  <w:rFonts w:asciiTheme="minorHAnsi" w:hAnsiTheme="minorHAnsi"/>
                                  <w:color w:val="FFFFFF" w:themeColor="background1"/>
                                  <w:spacing w:val="-9"/>
                                  <w:w w:val="105"/>
                                  <w:sz w:val="22"/>
                                  <w:szCs w:val="24"/>
                                </w:rPr>
                                <w:t xml:space="preserve"> </w:t>
                              </w:r>
                              <w:proofErr w:type="spellStart"/>
                              <w:r w:rsidRPr="00855AB9">
                                <w:rPr>
                                  <w:rFonts w:asciiTheme="minorHAnsi" w:hAnsiTheme="minorHAnsi"/>
                                  <w:color w:val="FFFFFF" w:themeColor="background1"/>
                                  <w:w w:val="105"/>
                                  <w:sz w:val="22"/>
                                  <w:szCs w:val="24"/>
                                </w:rPr>
                                <w:t>Boodjar</w:t>
                              </w:r>
                              <w:proofErr w:type="spellEnd"/>
                              <w:r w:rsidRPr="00855AB9">
                                <w:rPr>
                                  <w:rFonts w:asciiTheme="minorHAnsi" w:hAnsiTheme="minorHAnsi"/>
                                  <w:color w:val="FFFFFF" w:themeColor="background1"/>
                                  <w:w w:val="105"/>
                                  <w:sz w:val="22"/>
                                  <w:szCs w:val="24"/>
                                </w:rPr>
                                <w:t>.</w:t>
                              </w:r>
                            </w:p>
                            <w:p w14:paraId="5B7F43E5" w14:textId="44BB323B" w:rsidR="00A86D84" w:rsidRPr="00855AB9" w:rsidRDefault="00A86D84" w:rsidP="00A86D84">
                              <w:pPr>
                                <w:spacing w:line="264" w:lineRule="auto"/>
                                <w:ind w:left="1735" w:right="1831"/>
                                <w:jc w:val="center"/>
                                <w:rPr>
                                  <w:rFonts w:asciiTheme="minorHAnsi" w:hAnsiTheme="minorHAnsi"/>
                                  <w:color w:val="FFFFFF" w:themeColor="background1"/>
                                  <w:sz w:val="22"/>
                                  <w:szCs w:val="24"/>
                                </w:rPr>
                              </w:pPr>
                              <w:r w:rsidRPr="00855AB9">
                                <w:rPr>
                                  <w:rFonts w:asciiTheme="minorHAnsi" w:hAnsiTheme="minorHAnsi"/>
                                  <w:color w:val="FFFFFF" w:themeColor="background1"/>
                                  <w:sz w:val="22"/>
                                  <w:szCs w:val="24"/>
                                </w:rPr>
                                <w:t>We recognise their continued connection to the land and waters of this beautiful</w:t>
                              </w:r>
                              <w:r w:rsidRPr="00855AB9">
                                <w:rPr>
                                  <w:rFonts w:asciiTheme="minorHAnsi" w:hAnsiTheme="minorHAnsi"/>
                                  <w:color w:val="FFFFFF" w:themeColor="background1"/>
                                  <w:spacing w:val="40"/>
                                  <w:sz w:val="22"/>
                                  <w:szCs w:val="24"/>
                                </w:rPr>
                                <w:t xml:space="preserve"> </w:t>
                              </w:r>
                              <w:r w:rsidR="00314C38" w:rsidRPr="00855AB9">
                                <w:rPr>
                                  <w:rFonts w:asciiTheme="minorHAnsi" w:hAnsiTheme="minorHAnsi"/>
                                  <w:color w:val="FFFFFF" w:themeColor="background1"/>
                                  <w:sz w:val="22"/>
                                  <w:szCs w:val="24"/>
                                </w:rPr>
                                <w:t>place and</w:t>
                              </w:r>
                              <w:r w:rsidRPr="00855AB9">
                                <w:rPr>
                                  <w:rFonts w:asciiTheme="minorHAnsi" w:hAnsiTheme="minorHAnsi"/>
                                  <w:color w:val="FFFFFF" w:themeColor="background1"/>
                                  <w:sz w:val="22"/>
                                  <w:szCs w:val="24"/>
                                </w:rPr>
                                <w:t xml:space="preserve"> acknowledge that they never ceded sovereignty.</w:t>
                              </w:r>
                              <w:r w:rsidRPr="00855AB9">
                                <w:rPr>
                                  <w:rFonts w:asciiTheme="minorHAnsi" w:hAnsiTheme="minorHAnsi"/>
                                  <w:color w:val="FFFFFF" w:themeColor="background1"/>
                                  <w:spacing w:val="40"/>
                                  <w:sz w:val="22"/>
                                  <w:szCs w:val="24"/>
                                </w:rPr>
                                <w:t xml:space="preserve"> </w:t>
                              </w:r>
                              <w:r w:rsidRPr="00855AB9">
                                <w:rPr>
                                  <w:rFonts w:asciiTheme="minorHAnsi" w:hAnsiTheme="minorHAnsi"/>
                                  <w:color w:val="FFFFFF" w:themeColor="background1"/>
                                  <w:sz w:val="22"/>
                                  <w:szCs w:val="24"/>
                                </w:rPr>
                                <w:t xml:space="preserve">We respect all </w:t>
                              </w:r>
                              <w:r w:rsidRPr="00855AB9">
                                <w:rPr>
                                  <w:rFonts w:asciiTheme="minorHAnsi" w:hAnsiTheme="minorHAnsi"/>
                                  <w:color w:val="FFFFFF" w:themeColor="background1"/>
                                  <w:w w:val="110"/>
                                  <w:sz w:val="22"/>
                                  <w:szCs w:val="24"/>
                                </w:rPr>
                                <w:t>Whadjuk</w:t>
                              </w:r>
                              <w:r w:rsidRPr="00855AB9">
                                <w:rPr>
                                  <w:rFonts w:asciiTheme="minorHAnsi" w:hAnsiTheme="minorHAnsi"/>
                                  <w:color w:val="FFFFFF" w:themeColor="background1"/>
                                  <w:spacing w:val="-16"/>
                                  <w:w w:val="110"/>
                                  <w:sz w:val="22"/>
                                  <w:szCs w:val="24"/>
                                </w:rPr>
                                <w:t xml:space="preserve"> </w:t>
                              </w:r>
                              <w:r w:rsidRPr="00855AB9">
                                <w:rPr>
                                  <w:rFonts w:asciiTheme="minorHAnsi" w:hAnsiTheme="minorHAnsi"/>
                                  <w:color w:val="FFFFFF" w:themeColor="background1"/>
                                  <w:w w:val="110"/>
                                  <w:sz w:val="22"/>
                                  <w:szCs w:val="24"/>
                                </w:rPr>
                                <w:t>Elders</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and</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their</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Ancestors,</w:t>
                              </w:r>
                              <w:r w:rsidRPr="00855AB9">
                                <w:rPr>
                                  <w:rFonts w:asciiTheme="minorHAnsi" w:hAnsiTheme="minorHAnsi"/>
                                  <w:color w:val="FFFFFF" w:themeColor="background1"/>
                                  <w:spacing w:val="-16"/>
                                  <w:w w:val="110"/>
                                  <w:sz w:val="22"/>
                                  <w:szCs w:val="24"/>
                                </w:rPr>
                                <w:t xml:space="preserve"> </w:t>
                              </w:r>
                              <w:r w:rsidRPr="00855AB9">
                                <w:rPr>
                                  <w:rFonts w:asciiTheme="minorHAnsi" w:hAnsiTheme="minorHAnsi"/>
                                  <w:color w:val="FFFFFF" w:themeColor="background1"/>
                                  <w:w w:val="110"/>
                                  <w:sz w:val="22"/>
                                  <w:szCs w:val="24"/>
                                </w:rPr>
                                <w:t>and</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all</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First</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Nations</w:t>
                              </w:r>
                              <w:r w:rsidRPr="00855AB9">
                                <w:rPr>
                                  <w:rFonts w:asciiTheme="minorHAnsi" w:hAnsiTheme="minorHAnsi"/>
                                  <w:color w:val="FFFFFF" w:themeColor="background1"/>
                                  <w:spacing w:val="-16"/>
                                  <w:w w:val="110"/>
                                  <w:sz w:val="22"/>
                                  <w:szCs w:val="24"/>
                                </w:rPr>
                                <w:t xml:space="preserve"> </w:t>
                              </w:r>
                              <w:r w:rsidRPr="00855AB9">
                                <w:rPr>
                                  <w:rFonts w:asciiTheme="minorHAnsi" w:hAnsiTheme="minorHAnsi"/>
                                  <w:color w:val="FFFFFF" w:themeColor="background1"/>
                                  <w:w w:val="110"/>
                                  <w:sz w:val="22"/>
                                  <w:szCs w:val="24"/>
                                </w:rPr>
                                <w:t>peoples.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F76FA0" id="Group 11" o:spid="_x0000_s1027" style="position:absolute;margin-left:-78.2pt;margin-top:214.45pt;width:609.15pt;height:190.75pt;z-index:251646997;mso-width-relative:margin;mso-height-relative:margin" coordorigin="-788,2206" coordsize="77361,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">
                <v:shape id="Graphic 8" o:spid="_x0000_s1028" style="position:absolute;top:2207;width:75628;height:24225;visibility:visible;mso-wrap-style:square;v-text-anchor:top" coordsize="7562850,242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" path="m7562850,2421899l,2421899,,2283977r19400,-36838l44276,2201279r25432,-45544l95698,2110506r26547,-44914l149341,2021008r27637,-44242l205156,1932867r28719,-43557l263126,1846109r29774,-42832l323198,1760813r30821,-42095l385355,1677004r31840,-41320l449540,1594758r32850,-40532l515734,1514100r33830,-39708l583878,1435103r34799,-38872l653950,1357790r35737,-38000l725888,1282232r36664,-37117l799669,1208450r37559,-36200l875228,1136512r38441,-35273l952541,1066440r39289,-34314l1031538,998297r40126,-33345l1112196,932102r40926,-32345l1194442,867917r41713,-31335l1278250,805760r42464,-30298l1363547,745688r43201,-29251l1450304,687718r43900,-28178l1538446,631903r44584,-27096l1627943,578261r45229,-25990l1718717,526838r45860,-24876l1810739,477651r46449,-23739l1903926,430745r47026,-22596l1998251,386132r47558,-21431l2093628,343855r48077,-20261l2190028,303924r48553,-19072l2287364,266378r49014,-17878l2385607,231226r49431,-16667l2484669,198500r49832,-15450l2584518,168211r50189,-14221l2685066,140386r50530,-12987l2786282,115033r50826,-11742l2888074,92175r51107,-10493l2990412,71818r51341,-9233l3093203,53982r51560,-7971l3196417,38672r51732,-6703l3299959,25901r51889,-5432l3403800,15674r51998,-4157l3507844,7999r52093,-2879l3612061,2879r52140,-1600l3716357,319,3768528,r52172,319l3872855,1279r52140,1600l3977119,5120r52093,2879l4081258,11517r51998,4157l4185208,20469r51889,5432l4288907,31969r51732,6703l4392292,46011r51560,7971l4495302,62585r51341,9233l4597874,81682r51107,10493l4699947,103291r50826,11742l4801459,127399r50530,12987l4902348,153990r50189,14221l5002555,183050r49831,15450l5102017,214559r49430,16667l5200677,248500r49014,17878l5298474,284852r48553,19072l5395350,323594r48077,20261l5491245,364701r47559,21431l5586103,408149r47026,22596l5679866,453912r46450,23739l5772478,501962r45860,24876l5863882,552271r45230,25990l5954025,604807r44585,27096l6042851,659540r43900,28178l6130307,716437r43201,29251l6216341,775462r42464,30298l6300900,836582r41714,31335l6383933,899757r40926,32345l6465391,964952r40126,33345l6545225,1032126r39290,34314l6623386,1101239r38442,35273l6699828,1172250r37558,36200l6774503,1245115r36664,37117l6847368,1319790r35737,38000l6918378,1396231r34799,38872l6987492,1474392r33830,39708l7054667,1554226r32849,40532l7119861,1635684r31840,41320l7183036,1718718r30822,42095l7244156,1803277r29774,42832l7303181,1889310r28719,43557l7360078,1976766r27637,44242l7414811,2065592r26547,44914l7467347,2155735r25433,45544l7517656,2247139r24311,46162l7562850,2334161r,87738xe" fillcolor="#1bb160" stroked="f">
                  <v:fill opacity="52428f"/>
                  <v:path arrowok="t"/>
                </v:shape>
                <v:shape id="Textbox 10" o:spid="_x0000_s1029" type="#_x0000_t202" style="position:absolute;left:-788;top:2206;width:77361;height:2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" filled="f" stroked="f">
                  <v:textbox inset="0,0,0,0">
                    <w:txbxContent>
                      <w:p w14:paraId="74CEB741" w14:textId="77777777" w:rsidR="00A86D84" w:rsidRPr="00314C38" w:rsidRDefault="00A86D84" w:rsidP="00A86D84">
                        <w:pPr>
                          <w:spacing w:before="133"/>
                          <w:rPr>
                            <w:rFonts w:asciiTheme="minorHAnsi" w:hAnsiTheme="minorHAnsi"/>
                            <w:color w:val="FFFFFF" w:themeColor="background1"/>
                            <w:sz w:val="40"/>
                          </w:rPr>
                        </w:pPr>
                      </w:p>
                      <w:p w14:paraId="395936B8" w14:textId="77777777" w:rsidR="00A86D84" w:rsidRPr="00855AB9" w:rsidRDefault="00A86D84" w:rsidP="00A86D84">
                        <w:pPr>
                          <w:spacing w:line="220" w:lineRule="auto"/>
                          <w:ind w:left="3583" w:right="3739"/>
                          <w:jc w:val="center"/>
                          <w:rPr>
                            <w:rFonts w:ascii="Arial" w:hAnsi="Arial" w:cs="Arial"/>
                            <w:b/>
                            <w:color w:val="FFFFFF" w:themeColor="background1"/>
                            <w:sz w:val="40"/>
                            <w:szCs w:val="40"/>
                          </w:rPr>
                        </w:pPr>
                        <w:r w:rsidRPr="00855AB9">
                          <w:rPr>
                            <w:rFonts w:ascii="Arial" w:hAnsi="Arial" w:cs="Arial"/>
                            <w:b/>
                            <w:color w:val="FFFFFF" w:themeColor="background1"/>
                            <w:spacing w:val="19"/>
                            <w:w w:val="125"/>
                            <w:sz w:val="40"/>
                            <w:szCs w:val="40"/>
                          </w:rPr>
                          <w:t xml:space="preserve">Acknowledgement </w:t>
                        </w:r>
                        <w:r w:rsidRPr="00855AB9">
                          <w:rPr>
                            <w:rFonts w:ascii="Arial" w:hAnsi="Arial" w:cs="Arial"/>
                            <w:b/>
                            <w:color w:val="FFFFFF" w:themeColor="background1"/>
                            <w:spacing w:val="11"/>
                            <w:w w:val="125"/>
                            <w:sz w:val="40"/>
                            <w:szCs w:val="40"/>
                          </w:rPr>
                          <w:t xml:space="preserve">of </w:t>
                        </w:r>
                        <w:r w:rsidRPr="00855AB9">
                          <w:rPr>
                            <w:rFonts w:ascii="Arial" w:hAnsi="Arial" w:cs="Arial"/>
                            <w:b/>
                            <w:color w:val="FFFFFF" w:themeColor="background1"/>
                            <w:spacing w:val="19"/>
                            <w:w w:val="125"/>
                            <w:sz w:val="40"/>
                            <w:szCs w:val="40"/>
                          </w:rPr>
                          <w:t>Country</w:t>
                        </w:r>
                      </w:p>
                      <w:p w14:paraId="2E94FF4C" w14:textId="77777777" w:rsidR="00A86D84" w:rsidRPr="00855AB9" w:rsidRDefault="00A86D84" w:rsidP="00A86D84">
                        <w:pPr>
                          <w:spacing w:before="187" w:line="264" w:lineRule="auto"/>
                          <w:ind w:left="1735" w:right="1831"/>
                          <w:jc w:val="center"/>
                          <w:rPr>
                            <w:rFonts w:asciiTheme="minorHAnsi" w:hAnsiTheme="minorHAnsi"/>
                            <w:color w:val="FFFFFF" w:themeColor="background1"/>
                            <w:sz w:val="22"/>
                            <w:szCs w:val="24"/>
                          </w:rPr>
                        </w:pPr>
                        <w:r w:rsidRPr="00855AB9">
                          <w:rPr>
                            <w:rFonts w:asciiTheme="minorHAnsi" w:hAnsiTheme="minorHAnsi"/>
                            <w:color w:val="FFFFFF" w:themeColor="background1"/>
                            <w:spacing w:val="-2"/>
                            <w:w w:val="105"/>
                            <w:sz w:val="22"/>
                            <w:szCs w:val="24"/>
                          </w:rPr>
                          <w:t>We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acknowledge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the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Traditional</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Custodians</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of</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the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land</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on</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which</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FCAWA’s</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spacing w:val="-2"/>
                            <w:w w:val="105"/>
                            <w:sz w:val="22"/>
                            <w:szCs w:val="24"/>
                          </w:rPr>
                          <w:t xml:space="preserve">Head </w:t>
                        </w:r>
                        <w:r w:rsidRPr="00855AB9">
                          <w:rPr>
                            <w:rFonts w:asciiTheme="minorHAnsi" w:hAnsiTheme="minorHAnsi"/>
                            <w:color w:val="FFFFFF" w:themeColor="background1"/>
                            <w:w w:val="105"/>
                            <w:sz w:val="22"/>
                            <w:szCs w:val="24"/>
                          </w:rPr>
                          <w:t>Office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is</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located,</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the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Whadjuk</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people</w:t>
                        </w:r>
                        <w:r w:rsidRPr="00855AB9">
                          <w:rPr>
                            <w:rFonts w:asciiTheme="minorHAnsi" w:hAnsiTheme="minorHAnsi"/>
                            <w:color w:val="FFFFFF" w:themeColor="background1"/>
                            <w:spacing w:val="-9"/>
                            <w:w w:val="105"/>
                            <w:sz w:val="22"/>
                            <w:szCs w:val="24"/>
                          </w:rPr>
                          <w:t xml:space="preserve"> </w:t>
                        </w:r>
                        <w:r w:rsidRPr="00855AB9">
                          <w:rPr>
                            <w:rFonts w:asciiTheme="minorHAnsi" w:hAnsiTheme="minorHAnsi"/>
                            <w:color w:val="FFFFFF" w:themeColor="background1"/>
                            <w:w w:val="105"/>
                            <w:sz w:val="22"/>
                            <w:szCs w:val="24"/>
                          </w:rPr>
                          <w:t>of</w:t>
                        </w:r>
                        <w:r w:rsidRPr="00855AB9">
                          <w:rPr>
                            <w:rFonts w:asciiTheme="minorHAnsi" w:hAnsiTheme="minorHAnsi"/>
                            <w:color w:val="FFFFFF" w:themeColor="background1"/>
                            <w:spacing w:val="-9"/>
                            <w:w w:val="105"/>
                            <w:sz w:val="22"/>
                            <w:szCs w:val="24"/>
                          </w:rPr>
                          <w:t xml:space="preserve"> </w:t>
                        </w:r>
                        <w:proofErr w:type="spellStart"/>
                        <w:r w:rsidRPr="00855AB9">
                          <w:rPr>
                            <w:rFonts w:asciiTheme="minorHAnsi" w:hAnsiTheme="minorHAnsi"/>
                            <w:color w:val="FFFFFF" w:themeColor="background1"/>
                            <w:w w:val="105"/>
                            <w:sz w:val="22"/>
                            <w:szCs w:val="24"/>
                          </w:rPr>
                          <w:t>Noongar</w:t>
                        </w:r>
                        <w:proofErr w:type="spellEnd"/>
                        <w:r w:rsidRPr="00855AB9">
                          <w:rPr>
                            <w:rFonts w:asciiTheme="minorHAnsi" w:hAnsiTheme="minorHAnsi"/>
                            <w:color w:val="FFFFFF" w:themeColor="background1"/>
                            <w:spacing w:val="-9"/>
                            <w:w w:val="105"/>
                            <w:sz w:val="22"/>
                            <w:szCs w:val="24"/>
                          </w:rPr>
                          <w:t xml:space="preserve"> </w:t>
                        </w:r>
                        <w:proofErr w:type="spellStart"/>
                        <w:r w:rsidRPr="00855AB9">
                          <w:rPr>
                            <w:rFonts w:asciiTheme="minorHAnsi" w:hAnsiTheme="minorHAnsi"/>
                            <w:color w:val="FFFFFF" w:themeColor="background1"/>
                            <w:w w:val="105"/>
                            <w:sz w:val="22"/>
                            <w:szCs w:val="24"/>
                          </w:rPr>
                          <w:t>Boodjar</w:t>
                        </w:r>
                        <w:proofErr w:type="spellEnd"/>
                        <w:r w:rsidRPr="00855AB9">
                          <w:rPr>
                            <w:rFonts w:asciiTheme="minorHAnsi" w:hAnsiTheme="minorHAnsi"/>
                            <w:color w:val="FFFFFF" w:themeColor="background1"/>
                            <w:w w:val="105"/>
                            <w:sz w:val="22"/>
                            <w:szCs w:val="24"/>
                          </w:rPr>
                          <w:t>.</w:t>
                        </w:r>
                      </w:p>
                      <w:p w14:paraId="5B7F43E5" w14:textId="44BB323B" w:rsidR="00A86D84" w:rsidRPr="00855AB9" w:rsidRDefault="00A86D84" w:rsidP="00A86D84">
                        <w:pPr>
                          <w:spacing w:line="264" w:lineRule="auto"/>
                          <w:ind w:left="1735" w:right="1831"/>
                          <w:jc w:val="center"/>
                          <w:rPr>
                            <w:rFonts w:asciiTheme="minorHAnsi" w:hAnsiTheme="minorHAnsi"/>
                            <w:color w:val="FFFFFF" w:themeColor="background1"/>
                            <w:sz w:val="22"/>
                            <w:szCs w:val="24"/>
                          </w:rPr>
                        </w:pPr>
                        <w:r w:rsidRPr="00855AB9">
                          <w:rPr>
                            <w:rFonts w:asciiTheme="minorHAnsi" w:hAnsiTheme="minorHAnsi"/>
                            <w:color w:val="FFFFFF" w:themeColor="background1"/>
                            <w:sz w:val="22"/>
                            <w:szCs w:val="24"/>
                          </w:rPr>
                          <w:t>We recognise their continued connection to the land and waters of this beautiful</w:t>
                        </w:r>
                        <w:r w:rsidRPr="00855AB9">
                          <w:rPr>
                            <w:rFonts w:asciiTheme="minorHAnsi" w:hAnsiTheme="minorHAnsi"/>
                            <w:color w:val="FFFFFF" w:themeColor="background1"/>
                            <w:spacing w:val="40"/>
                            <w:sz w:val="22"/>
                            <w:szCs w:val="24"/>
                          </w:rPr>
                          <w:t xml:space="preserve"> </w:t>
                        </w:r>
                        <w:r w:rsidR="00314C38" w:rsidRPr="00855AB9">
                          <w:rPr>
                            <w:rFonts w:asciiTheme="minorHAnsi" w:hAnsiTheme="minorHAnsi"/>
                            <w:color w:val="FFFFFF" w:themeColor="background1"/>
                            <w:sz w:val="22"/>
                            <w:szCs w:val="24"/>
                          </w:rPr>
                          <w:t>place and</w:t>
                        </w:r>
                        <w:r w:rsidRPr="00855AB9">
                          <w:rPr>
                            <w:rFonts w:asciiTheme="minorHAnsi" w:hAnsiTheme="minorHAnsi"/>
                            <w:color w:val="FFFFFF" w:themeColor="background1"/>
                            <w:sz w:val="22"/>
                            <w:szCs w:val="24"/>
                          </w:rPr>
                          <w:t xml:space="preserve"> acknowledge that they never ceded sovereignty.</w:t>
                        </w:r>
                        <w:r w:rsidRPr="00855AB9">
                          <w:rPr>
                            <w:rFonts w:asciiTheme="minorHAnsi" w:hAnsiTheme="minorHAnsi"/>
                            <w:color w:val="FFFFFF" w:themeColor="background1"/>
                            <w:spacing w:val="40"/>
                            <w:sz w:val="22"/>
                            <w:szCs w:val="24"/>
                          </w:rPr>
                          <w:t xml:space="preserve"> </w:t>
                        </w:r>
                        <w:r w:rsidRPr="00855AB9">
                          <w:rPr>
                            <w:rFonts w:asciiTheme="minorHAnsi" w:hAnsiTheme="minorHAnsi"/>
                            <w:color w:val="FFFFFF" w:themeColor="background1"/>
                            <w:sz w:val="22"/>
                            <w:szCs w:val="24"/>
                          </w:rPr>
                          <w:t xml:space="preserve">We respect all </w:t>
                        </w:r>
                        <w:r w:rsidRPr="00855AB9">
                          <w:rPr>
                            <w:rFonts w:asciiTheme="minorHAnsi" w:hAnsiTheme="minorHAnsi"/>
                            <w:color w:val="FFFFFF" w:themeColor="background1"/>
                            <w:w w:val="110"/>
                            <w:sz w:val="22"/>
                            <w:szCs w:val="24"/>
                          </w:rPr>
                          <w:t>Whadjuk</w:t>
                        </w:r>
                        <w:r w:rsidRPr="00855AB9">
                          <w:rPr>
                            <w:rFonts w:asciiTheme="minorHAnsi" w:hAnsiTheme="minorHAnsi"/>
                            <w:color w:val="FFFFFF" w:themeColor="background1"/>
                            <w:spacing w:val="-16"/>
                            <w:w w:val="110"/>
                            <w:sz w:val="22"/>
                            <w:szCs w:val="24"/>
                          </w:rPr>
                          <w:t xml:space="preserve"> </w:t>
                        </w:r>
                        <w:r w:rsidRPr="00855AB9">
                          <w:rPr>
                            <w:rFonts w:asciiTheme="minorHAnsi" w:hAnsiTheme="minorHAnsi"/>
                            <w:color w:val="FFFFFF" w:themeColor="background1"/>
                            <w:w w:val="110"/>
                            <w:sz w:val="22"/>
                            <w:szCs w:val="24"/>
                          </w:rPr>
                          <w:t>Elders</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and</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their</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Ancestors,</w:t>
                        </w:r>
                        <w:r w:rsidRPr="00855AB9">
                          <w:rPr>
                            <w:rFonts w:asciiTheme="minorHAnsi" w:hAnsiTheme="minorHAnsi"/>
                            <w:color w:val="FFFFFF" w:themeColor="background1"/>
                            <w:spacing w:val="-16"/>
                            <w:w w:val="110"/>
                            <w:sz w:val="22"/>
                            <w:szCs w:val="24"/>
                          </w:rPr>
                          <w:t xml:space="preserve"> </w:t>
                        </w:r>
                        <w:r w:rsidRPr="00855AB9">
                          <w:rPr>
                            <w:rFonts w:asciiTheme="minorHAnsi" w:hAnsiTheme="minorHAnsi"/>
                            <w:color w:val="FFFFFF" w:themeColor="background1"/>
                            <w:w w:val="110"/>
                            <w:sz w:val="22"/>
                            <w:szCs w:val="24"/>
                          </w:rPr>
                          <w:t>and</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all</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First</w:t>
                        </w:r>
                        <w:r w:rsidRPr="00855AB9">
                          <w:rPr>
                            <w:rFonts w:asciiTheme="minorHAnsi" w:hAnsiTheme="minorHAnsi"/>
                            <w:color w:val="FFFFFF" w:themeColor="background1"/>
                            <w:spacing w:val="-15"/>
                            <w:w w:val="110"/>
                            <w:sz w:val="22"/>
                            <w:szCs w:val="24"/>
                          </w:rPr>
                          <w:t xml:space="preserve"> </w:t>
                        </w:r>
                        <w:r w:rsidRPr="00855AB9">
                          <w:rPr>
                            <w:rFonts w:asciiTheme="minorHAnsi" w:hAnsiTheme="minorHAnsi"/>
                            <w:color w:val="FFFFFF" w:themeColor="background1"/>
                            <w:w w:val="110"/>
                            <w:sz w:val="22"/>
                            <w:szCs w:val="24"/>
                          </w:rPr>
                          <w:t>Nations</w:t>
                        </w:r>
                        <w:r w:rsidRPr="00855AB9">
                          <w:rPr>
                            <w:rFonts w:asciiTheme="minorHAnsi" w:hAnsiTheme="minorHAnsi"/>
                            <w:color w:val="FFFFFF" w:themeColor="background1"/>
                            <w:spacing w:val="-16"/>
                            <w:w w:val="110"/>
                            <w:sz w:val="22"/>
                            <w:szCs w:val="24"/>
                          </w:rPr>
                          <w:t xml:space="preserve"> </w:t>
                        </w:r>
                        <w:r w:rsidRPr="00855AB9">
                          <w:rPr>
                            <w:rFonts w:asciiTheme="minorHAnsi" w:hAnsiTheme="minorHAnsi"/>
                            <w:color w:val="FFFFFF" w:themeColor="background1"/>
                            <w:w w:val="110"/>
                            <w:sz w:val="22"/>
                            <w:szCs w:val="24"/>
                          </w:rPr>
                          <w:t>peoples.</w:t>
                        </w:r>
                      </w:p>
                    </w:txbxContent>
                  </v:textbox>
                </v:shape>
              </v:group>
            </w:pict>
          </mc:Fallback>
        </mc:AlternateContent>
      </w:r>
      <w:r w:rsidR="00140758">
        <w:rPr>
          <w:noProof/>
        </w:rPr>
        <w:drawing>
          <wp:anchor distT="0" distB="0" distL="114300" distR="114300" simplePos="0" relativeHeight="251646981" behindDoc="0" locked="0" layoutInCell="1" allowOverlap="1" wp14:anchorId="60F7DF4D" wp14:editId="2D3F5C52">
            <wp:simplePos x="0" y="0"/>
            <wp:positionH relativeFrom="column">
              <wp:posOffset>0</wp:posOffset>
            </wp:positionH>
            <wp:positionV relativeFrom="paragraph">
              <wp:posOffset>5012357</wp:posOffset>
            </wp:positionV>
            <wp:extent cx="7562850" cy="533303"/>
            <wp:effectExtent l="0" t="0" r="0" b="635"/>
            <wp:wrapNone/>
            <wp:docPr id="626698483" name="Image 7"/>
            <wp:cNvGraphicFramePr/>
            <a:graphic xmlns:a="http://schemas.openxmlformats.org/drawingml/2006/main">
              <a:graphicData uri="http://schemas.openxmlformats.org/drawingml/2006/picture">
                <pic:pic xmlns:pic="http://schemas.openxmlformats.org/drawingml/2006/picture">
                  <pic:nvPicPr>
                    <pic:cNvPr id="626698483" name="Image 7"/>
                    <pic:cNvPicPr/>
                  </pic:nvPicPr>
                  <pic:blipFill>
                    <a:blip r:embed="rId16" cstate="print"/>
                    <a:stretch>
                      <a:fillRect/>
                    </a:stretch>
                  </pic:blipFill>
                  <pic:spPr>
                    <a:xfrm>
                      <a:off x="0" y="0"/>
                      <a:ext cx="7562850" cy="533303"/>
                    </a:xfrm>
                    <a:prstGeom prst="rect">
                      <a:avLst/>
                    </a:prstGeom>
                  </pic:spPr>
                </pic:pic>
              </a:graphicData>
            </a:graphic>
          </wp:anchor>
        </w:drawing>
      </w:r>
      <w:r w:rsidR="00140758">
        <w:rPr>
          <w:noProof/>
        </w:rPr>
        <w:drawing>
          <wp:anchor distT="0" distB="0" distL="114300" distR="114300" simplePos="0" relativeHeight="251646982" behindDoc="0" locked="0" layoutInCell="1" allowOverlap="1" wp14:anchorId="5D644C9A" wp14:editId="72C571A7">
            <wp:simplePos x="0" y="0"/>
            <wp:positionH relativeFrom="column">
              <wp:posOffset>0</wp:posOffset>
            </wp:positionH>
            <wp:positionV relativeFrom="paragraph">
              <wp:posOffset>5012357</wp:posOffset>
            </wp:positionV>
            <wp:extent cx="7562850" cy="533303"/>
            <wp:effectExtent l="0" t="0" r="0" b="635"/>
            <wp:wrapNone/>
            <wp:docPr id="1130106961" name="Image 9"/>
            <wp:cNvGraphicFramePr/>
            <a:graphic xmlns:a="http://schemas.openxmlformats.org/drawingml/2006/main">
              <a:graphicData uri="http://schemas.openxmlformats.org/drawingml/2006/picture">
                <pic:pic xmlns:pic="http://schemas.openxmlformats.org/drawingml/2006/picture">
                  <pic:nvPicPr>
                    <pic:cNvPr id="1130106961" name="Image 9"/>
                    <pic:cNvPicPr/>
                  </pic:nvPicPr>
                  <pic:blipFill>
                    <a:blip r:embed="rId16" cstate="print"/>
                    <a:stretch>
                      <a:fillRect/>
                    </a:stretch>
                  </pic:blipFill>
                  <pic:spPr>
                    <a:xfrm>
                      <a:off x="0" y="0"/>
                      <a:ext cx="7562850" cy="533303"/>
                    </a:xfrm>
                    <a:prstGeom prst="rect">
                      <a:avLst/>
                    </a:prstGeom>
                  </pic:spPr>
                </pic:pic>
              </a:graphicData>
            </a:graphic>
          </wp:anchor>
        </w:drawing>
      </w:r>
      <w:r w:rsidR="00A86D84" w:rsidRPr="00314C38">
        <w:t>financial situation through budgeting and money planning, understanding rights and negotiating with creditors, exploring options such as bankruptcy, accessing grants or concessions, and connecting with other support services including mental health, AOD, legal and family violence supports.</w:t>
      </w:r>
    </w:p>
    <w:p w14:paraId="3A571256" w14:textId="77777777" w:rsidR="00A86D84" w:rsidRDefault="00A86D84" w:rsidP="00140758">
      <w:pPr>
        <w:tabs>
          <w:tab w:val="left" w:pos="2552"/>
        </w:tabs>
        <w:spacing w:line="223" w:lineRule="auto"/>
        <w:ind w:right="3"/>
        <w:rPr>
          <w:rFonts w:ascii="Century Gothic"/>
        </w:rPr>
        <w:sectPr w:rsidR="00A86D84" w:rsidSect="00855AB9">
          <w:pgSz w:w="11910" w:h="16850"/>
          <w:pgMar w:top="1440" w:right="1440" w:bottom="1440" w:left="1440" w:header="720" w:footer="720" w:gutter="0"/>
          <w:cols w:space="720"/>
          <w:docGrid w:linePitch="272"/>
        </w:sectPr>
      </w:pPr>
    </w:p>
    <w:p w14:paraId="1AB3B48D" w14:textId="3ABA784B" w:rsidR="005525F5" w:rsidRDefault="005525F5" w:rsidP="005F7D5A">
      <w:pPr>
        <w:pStyle w:val="ExecutiveSummary"/>
      </w:pPr>
    </w:p>
    <w:p w14:paraId="02298D8B" w14:textId="77777777" w:rsidR="00FD7D29" w:rsidRPr="00FD7D29" w:rsidRDefault="00FD7D29" w:rsidP="00B62EFC">
      <w:pPr>
        <w:pStyle w:val="Heading"/>
        <w:rPr>
          <w:rFonts w:asciiTheme="minorHAnsi" w:hAnsiTheme="minorHAnsi"/>
        </w:rPr>
      </w:pPr>
      <w:r w:rsidRPr="00FD7D29">
        <w:t>1. Executive Summary</w:t>
      </w:r>
    </w:p>
    <w:p w14:paraId="0F27BA9B" w14:textId="305CC405" w:rsidR="00FD7D29" w:rsidRPr="00771989" w:rsidRDefault="00D21B9C" w:rsidP="00771989">
      <w:bookmarkStart w:id="0" w:name="_Ref220317111"/>
      <w:r w:rsidRPr="00771989">
        <w:t>Domestic, family and sexual violence (DFSV), particularly coercive control, is increasingly recognised in Australian coronial and death-review evidence as a significant contextual factor in some suicides and in many presentations of suicidality, especially where victim-survivors experience sustained entrapment, fear, social isolation, and compounding material hardship</w:t>
      </w:r>
      <w:r w:rsidR="00FD7D29" w:rsidRPr="00771989">
        <w:rPr>
          <w:vertAlign w:val="superscript"/>
        </w:rPr>
        <w:footnoteReference w:id="1"/>
      </w:r>
      <w:bookmarkEnd w:id="0"/>
      <w:r w:rsidR="00FD7D29" w:rsidRPr="00771989">
        <w:t xml:space="preserve"> </w:t>
      </w:r>
      <w:bookmarkStart w:id="1" w:name="_Ref220317245"/>
      <w:r w:rsidR="00FD7D29" w:rsidRPr="00771989">
        <w:rPr>
          <w:vertAlign w:val="superscript"/>
        </w:rPr>
        <w:footnoteReference w:id="2"/>
      </w:r>
      <w:bookmarkStart w:id="2" w:name="_Ref220317251"/>
      <w:bookmarkEnd w:id="1"/>
      <w:r w:rsidR="006A18E2" w:rsidRPr="00771989">
        <w:t xml:space="preserve"> </w:t>
      </w:r>
      <w:r w:rsidR="006A18E2" w:rsidRPr="00771989">
        <w:rPr>
          <w:vertAlign w:val="superscript"/>
        </w:rPr>
        <w:footnoteReference w:id="3"/>
      </w:r>
      <w:bookmarkEnd w:id="2"/>
    </w:p>
    <w:p w14:paraId="022E8D21" w14:textId="5822E52E" w:rsidR="00FD7D29" w:rsidRPr="00771989" w:rsidRDefault="006A18E2" w:rsidP="00771989">
      <w:pPr>
        <w:rPr>
          <w:rFonts w:asciiTheme="minorHAnsi" w:hAnsiTheme="minorHAnsi"/>
        </w:rPr>
      </w:pPr>
      <w:r w:rsidRPr="00771989">
        <w:t>Evidence from coronial and death-review processes indicates that the period around separation can be an elevated-risk period for escalating harm, including suicidality, where coercive control intensifies through economic abuse (including coerced debt, credit misuse, sabotage of employment or income, and interference with essential services), housing instability, and loss of financial autonomy that constrain safe exit pathways</w:t>
      </w:r>
      <w:r w:rsidR="00FD7D29" w:rsidRPr="00771989">
        <w:fldChar w:fldCharType="begin"/>
      </w:r>
      <w:r w:rsidR="00FD7D29" w:rsidRPr="00771989">
        <w:instrText xml:space="preserve"> NOTEREF _Ref220317140 \f \h </w:instrText>
      </w:r>
      <w:r w:rsidR="00771989">
        <w:instrText xml:space="preserve"> \* MERGEFORMAT </w:instrText>
      </w:r>
      <w:r w:rsidR="00FD7D29" w:rsidRPr="00771989">
        <w:fldChar w:fldCharType="separate"/>
      </w:r>
      <w:r w:rsidR="00FD7D29" w:rsidRPr="00771989">
        <w:rPr>
          <w:vertAlign w:val="superscript"/>
        </w:rPr>
        <w:t>1</w:t>
      </w:r>
      <w:r w:rsidR="00FD7D29" w:rsidRPr="00771989">
        <w:fldChar w:fldCharType="end"/>
      </w:r>
      <w:r w:rsidR="00FD7D29" w:rsidRPr="00771989">
        <w:t xml:space="preserve"> </w:t>
      </w:r>
      <w:r w:rsidR="00FD7D29" w:rsidRPr="00771989">
        <w:fldChar w:fldCharType="begin"/>
      </w:r>
      <w:r w:rsidR="00FD7D29" w:rsidRPr="00771989">
        <w:instrText xml:space="preserve"> NOTEREF _Ref220317111 \f \h </w:instrText>
      </w:r>
      <w:r w:rsidR="00771989">
        <w:instrText xml:space="preserve"> \* MERGEFORMAT </w:instrText>
      </w:r>
      <w:r w:rsidR="00FD7D29" w:rsidRPr="00771989">
        <w:fldChar w:fldCharType="separate"/>
      </w:r>
      <w:r w:rsidR="00FD7D29" w:rsidRPr="00771989">
        <w:rPr>
          <w:vertAlign w:val="superscript"/>
        </w:rPr>
        <w:t>2</w:t>
      </w:r>
      <w:r w:rsidR="00FD7D29" w:rsidRPr="00771989">
        <w:fldChar w:fldCharType="end"/>
      </w:r>
      <w:r w:rsidR="00FD7D29" w:rsidRPr="00771989">
        <w:t xml:space="preserve"> </w:t>
      </w:r>
      <w:bookmarkStart w:id="3" w:name="_Ref220317238"/>
      <w:r w:rsidRPr="00771989">
        <w:rPr>
          <w:vertAlign w:val="superscript"/>
        </w:rPr>
        <w:footnoteReference w:id="4"/>
      </w:r>
      <w:bookmarkEnd w:id="3"/>
    </w:p>
    <w:p w14:paraId="2A6242DD" w14:textId="4DBEFFF5" w:rsidR="000A1AEE" w:rsidRPr="00771989" w:rsidRDefault="004A5074" w:rsidP="00771989">
      <w:r w:rsidRPr="00771989">
        <w:t>FCAWA notes an important limitation relevant to the Inquiry’s focus on data: DFSV context, including coercive control and economic abuse, is often not visible in real time within suicide data systems and may only be identified later through coronial, death-review, or retrospective system analysis. As a result, administrative datasets may under-attribute DFSV context and may not reliably capture the contributing context of distress or death without strengthened contextual collection, narrative analysis, and improved integration of information across relevant systems.</w:t>
      </w:r>
      <w:r w:rsidR="00FD7D29" w:rsidRPr="00771989">
        <w:fldChar w:fldCharType="begin"/>
      </w:r>
      <w:r w:rsidR="00FD7D29" w:rsidRPr="00771989">
        <w:instrText xml:space="preserve"> NOTEREF _Ref220317111 \f \h </w:instrText>
      </w:r>
      <w:r w:rsidR="00771989">
        <w:instrText xml:space="preserve"> \* MERGEFORMAT </w:instrText>
      </w:r>
      <w:r w:rsidR="00FD7D29" w:rsidRPr="00771989">
        <w:fldChar w:fldCharType="separate"/>
      </w:r>
      <w:r w:rsidR="00FD7D29" w:rsidRPr="00771989">
        <w:rPr>
          <w:vertAlign w:val="superscript"/>
        </w:rPr>
        <w:t>2</w:t>
      </w:r>
      <w:r w:rsidR="00FD7D29" w:rsidRPr="00771989">
        <w:fldChar w:fldCharType="end"/>
      </w:r>
      <w:r w:rsidR="00FD7D29" w:rsidRPr="00771989">
        <w:t xml:space="preserve"> </w:t>
      </w:r>
      <w:bookmarkStart w:id="4" w:name="_Ref220317464"/>
      <w:r w:rsidR="00FD7D29" w:rsidRPr="00771989">
        <w:rPr>
          <w:vertAlign w:val="superscript"/>
        </w:rPr>
        <w:footnoteReference w:id="5"/>
      </w:r>
      <w:bookmarkEnd w:id="4"/>
      <w:r w:rsidR="00FD7D29" w:rsidRPr="00771989">
        <w:t xml:space="preserve"> </w:t>
      </w:r>
      <w:bookmarkStart w:id="5" w:name="_Ref220317216"/>
      <w:r w:rsidRPr="00771989">
        <w:rPr>
          <w:vertAlign w:val="superscript"/>
        </w:rPr>
        <w:footnoteReference w:id="6"/>
      </w:r>
      <w:bookmarkEnd w:id="5"/>
    </w:p>
    <w:p w14:paraId="108CB37C" w14:textId="297412CA" w:rsidR="00771989" w:rsidRPr="00B82C11" w:rsidRDefault="006F19D5" w:rsidP="00B82C11">
      <w:r w:rsidRPr="00771989">
        <w:t xml:space="preserve">FCAWA is the peak body for financial counsellors in Western Australia. Financial counsellors are often among the first professionals to identify economic abuse, coercive control, and emerging suicidal </w:t>
      </w:r>
      <w:proofErr w:type="gramStart"/>
      <w:r w:rsidRPr="00771989">
        <w:t>ideation—</w:t>
      </w:r>
      <w:proofErr w:type="gramEnd"/>
      <w:r w:rsidRPr="00771989">
        <w:t>particularly where individuals seek help for an acute financial crisis rather than through health or crisis services. This positions the financial counselling profession as an important and often overlooked early-intervention and prevention resource within DFSV-related suicide responses.</w:t>
      </w:r>
      <w:r w:rsidR="00FD7D29" w:rsidRPr="00771989">
        <w:t xml:space="preserve"> </w:t>
      </w:r>
      <w:bookmarkStart w:id="6" w:name="_Ref220582930"/>
      <w:r w:rsidR="00FD7D29" w:rsidRPr="00771989">
        <w:rPr>
          <w:vertAlign w:val="superscript"/>
        </w:rPr>
        <w:footnoteReference w:id="7"/>
      </w:r>
      <w:bookmarkEnd w:id="6"/>
      <w:r w:rsidRPr="00771989">
        <w:t xml:space="preserve"> </w:t>
      </w:r>
      <w:r w:rsidRPr="00771989">
        <w:fldChar w:fldCharType="begin"/>
      </w:r>
      <w:r w:rsidRPr="00771989">
        <w:instrText xml:space="preserve"> NOTEREF _Ref220582930 \f \h  \* MERGEFORMAT </w:instrText>
      </w:r>
      <w:r w:rsidRPr="00771989">
        <w:fldChar w:fldCharType="separate"/>
      </w:r>
      <w:r w:rsidRPr="00771989">
        <w:rPr>
          <w:vertAlign w:val="superscript"/>
        </w:rPr>
        <w:t>8</w:t>
      </w:r>
      <w:r w:rsidRPr="00771989">
        <w:fldChar w:fldCharType="end"/>
      </w:r>
    </w:p>
    <w:p w14:paraId="7D169A0D" w14:textId="0EB3533B" w:rsidR="00FD7D29" w:rsidRPr="00771989" w:rsidRDefault="00F6001B" w:rsidP="00771989">
      <w:r w:rsidRPr="00771989">
        <w:t>Evidence from national surveys, specialist domestic and family violence organisations, and peer-reviewed Australian research indicates that unmanaged financial harm can amplify psychological distress and contribute to crisis escalation in DFSV contexts, while also undermining engagement with safety planning and recovery supports.</w:t>
      </w:r>
      <w:r w:rsidR="00FD7D29" w:rsidRPr="00771989">
        <w:fldChar w:fldCharType="begin"/>
      </w:r>
      <w:r w:rsidR="00FD7D29" w:rsidRPr="00771989">
        <w:instrText xml:space="preserve"> NOTEREF _Ref220317216 \f \h  \* MERGEFORMAT </w:instrText>
      </w:r>
      <w:r w:rsidR="00FD7D29" w:rsidRPr="00771989">
        <w:fldChar w:fldCharType="separate"/>
      </w:r>
      <w:r w:rsidR="00FD7D29" w:rsidRPr="00771989">
        <w:rPr>
          <w:vertAlign w:val="superscript"/>
        </w:rPr>
        <w:t>7</w:t>
      </w:r>
      <w:r w:rsidR="00FD7D29" w:rsidRPr="00771989">
        <w:fldChar w:fldCharType="end"/>
      </w:r>
      <w:r w:rsidR="00FD7D29" w:rsidRPr="00771989">
        <w:t xml:space="preserve"> </w:t>
      </w:r>
      <w:bookmarkStart w:id="7" w:name="_Ref220317309"/>
      <w:r w:rsidR="00FD7D29" w:rsidRPr="00771989">
        <w:t xml:space="preserve"> </w:t>
      </w:r>
      <w:r w:rsidR="00FD7D29" w:rsidRPr="00771989">
        <w:rPr>
          <w:vertAlign w:val="superscript"/>
        </w:rPr>
        <w:footnoteReference w:id="8"/>
      </w:r>
      <w:bookmarkEnd w:id="7"/>
      <w:r w:rsidR="00FD7D29" w:rsidRPr="00771989">
        <w:t xml:space="preserve"> </w:t>
      </w:r>
      <w:bookmarkStart w:id="8" w:name="_Ref220317646"/>
      <w:r w:rsidR="00FD7D29" w:rsidRPr="00771989">
        <w:rPr>
          <w:vertAlign w:val="superscript"/>
        </w:rPr>
        <w:footnoteReference w:id="9"/>
      </w:r>
      <w:bookmarkStart w:id="9" w:name="_Ref220317493"/>
      <w:bookmarkEnd w:id="8"/>
      <w:r w:rsidRPr="00771989">
        <w:t xml:space="preserve"> </w:t>
      </w:r>
      <w:r w:rsidRPr="00771989">
        <w:rPr>
          <w:vertAlign w:val="superscript"/>
        </w:rPr>
        <w:footnoteReference w:id="10"/>
      </w:r>
      <w:bookmarkEnd w:id="9"/>
    </w:p>
    <w:p w14:paraId="080B6C52" w14:textId="77777777" w:rsidR="00B82C11" w:rsidRDefault="00B82C11" w:rsidP="00771989"/>
    <w:p w14:paraId="6720E705" w14:textId="65019058" w:rsidR="00FD7D29" w:rsidRPr="00771989" w:rsidRDefault="00655C71" w:rsidP="00771989">
      <w:r w:rsidRPr="00771989">
        <w:t>FCAWA submits that Commonwealth suicide-prevention responses to DFSV should explicitly incorporate “economic safety” as a stabilisation domain, alongside physical safety and housing safety, and should strengthen national data architecture to better capture DFSV context (including economic abuse) in suicide deaths and suicidality-related service contacts.</w:t>
      </w:r>
      <w:r w:rsidR="00FD7D29" w:rsidRPr="00771989">
        <w:fldChar w:fldCharType="begin"/>
      </w:r>
      <w:r w:rsidR="00FD7D29" w:rsidRPr="00771989">
        <w:instrText xml:space="preserve"> NOTEREF _Ref220317245 \f \h </w:instrText>
      </w:r>
      <w:r w:rsidR="00771989">
        <w:instrText xml:space="preserve"> \* MERGEFORMAT </w:instrText>
      </w:r>
      <w:r w:rsidR="00FD7D29" w:rsidRPr="00771989">
        <w:fldChar w:fldCharType="separate"/>
      </w:r>
      <w:r w:rsidR="00FD7D29" w:rsidRPr="00771989">
        <w:rPr>
          <w:vertAlign w:val="superscript"/>
        </w:rPr>
        <w:t>3</w:t>
      </w:r>
      <w:r w:rsidR="00FD7D29" w:rsidRPr="00771989">
        <w:fldChar w:fldCharType="end"/>
      </w:r>
      <w:r w:rsidR="00FD7D29" w:rsidRPr="00771989">
        <w:t xml:space="preserve"> </w:t>
      </w:r>
      <w:r w:rsidR="00FD7D29" w:rsidRPr="00771989">
        <w:fldChar w:fldCharType="begin"/>
      </w:r>
      <w:r w:rsidR="00FD7D29" w:rsidRPr="00771989">
        <w:instrText xml:space="preserve"> NOTEREF _Ref220317251 \f \h </w:instrText>
      </w:r>
      <w:r w:rsidR="00771989">
        <w:instrText xml:space="preserve"> \* MERGEFORMAT </w:instrText>
      </w:r>
      <w:r w:rsidR="00FD7D29" w:rsidRPr="00771989">
        <w:fldChar w:fldCharType="separate"/>
      </w:r>
      <w:r w:rsidR="00FD7D29" w:rsidRPr="00771989">
        <w:rPr>
          <w:vertAlign w:val="superscript"/>
        </w:rPr>
        <w:t>4</w:t>
      </w:r>
      <w:r w:rsidR="00FD7D29" w:rsidRPr="00771989">
        <w:fldChar w:fldCharType="end"/>
      </w:r>
      <w:r w:rsidR="00FD7D29" w:rsidRPr="00771989">
        <w:t xml:space="preserve"> </w:t>
      </w:r>
      <w:r w:rsidR="00FD7D29" w:rsidRPr="00771989">
        <w:fldChar w:fldCharType="begin"/>
      </w:r>
      <w:r w:rsidR="00FD7D29" w:rsidRPr="00771989">
        <w:instrText xml:space="preserve"> NOTEREF _Ref220317238 \f \h </w:instrText>
      </w:r>
      <w:r w:rsidR="00771989">
        <w:instrText xml:space="preserve"> \* MERGEFORMAT </w:instrText>
      </w:r>
      <w:r w:rsidR="00FD7D29" w:rsidRPr="00771989">
        <w:fldChar w:fldCharType="separate"/>
      </w:r>
      <w:r w:rsidR="00FD7D29" w:rsidRPr="00771989">
        <w:rPr>
          <w:vertAlign w:val="superscript"/>
        </w:rPr>
        <w:t>5</w:t>
      </w:r>
      <w:r w:rsidR="00FD7D29" w:rsidRPr="00771989">
        <w:fldChar w:fldCharType="end"/>
      </w:r>
      <w:r w:rsidR="00FD7D29" w:rsidRPr="00771989">
        <w:t xml:space="preserve"> </w:t>
      </w:r>
    </w:p>
    <w:p w14:paraId="0A5CD1D6" w14:textId="153AD5DB" w:rsidR="00A16BBD" w:rsidRPr="00771989" w:rsidRDefault="00A16BBD" w:rsidP="00771989">
      <w:pPr>
        <w:rPr>
          <w:rFonts w:asciiTheme="minorHAnsi" w:hAnsiTheme="minorHAnsi"/>
        </w:rPr>
      </w:pPr>
      <w:bookmarkStart w:id="10" w:name="_Ref220589108"/>
      <w:r w:rsidRPr="00771989">
        <w:rPr>
          <w:rFonts w:asciiTheme="minorHAnsi" w:hAnsiTheme="minorHAnsi"/>
        </w:rPr>
        <w:t>Financial distress relevant to DFSV-related suicidality may arise from multiple sources and is not limited to a perpetrator’s direct abusive actions. FCAWA notes that gambling harms are recognised internationally as a public health issue and are associated with severe financial distress, including debt accumulation, housing instability, and material hardship.</w:t>
      </w:r>
      <w:r w:rsidRPr="00771989">
        <w:rPr>
          <w:vertAlign w:val="superscript"/>
        </w:rPr>
        <w:t xml:space="preserve"> </w:t>
      </w:r>
      <w:bookmarkStart w:id="11" w:name="_Ref220668147"/>
      <w:r w:rsidRPr="00771989">
        <w:rPr>
          <w:vertAlign w:val="superscript"/>
        </w:rPr>
        <w:footnoteReference w:id="11"/>
      </w:r>
      <w:bookmarkEnd w:id="11"/>
    </w:p>
    <w:p w14:paraId="6C564271" w14:textId="1F62FBDB" w:rsidR="0084529D" w:rsidRPr="00771989" w:rsidRDefault="0084529D" w:rsidP="00771989">
      <w:r w:rsidRPr="00771989">
        <w:t xml:space="preserve">Evidence from systematic review literature indicates that problem gambling is associated with increased prevalence of intimate partner violence perpetration and </w:t>
      </w:r>
      <w:proofErr w:type="spellStart"/>
      <w:r w:rsidRPr="00771989">
        <w:t>victimisation</w:t>
      </w:r>
      <w:proofErr w:type="spellEnd"/>
      <w:r w:rsidRPr="00771989">
        <w:t>, indicating that gambling-related harm may co-occur with, and in some cases intensify, domestic and family violence dynamics.</w:t>
      </w:r>
      <w:r w:rsidR="00FD7D29" w:rsidRPr="00771989">
        <w:rPr>
          <w:vertAlign w:val="superscript"/>
        </w:rPr>
        <w:footnoteReference w:id="12"/>
      </w:r>
      <w:bookmarkEnd w:id="10"/>
      <w:r w:rsidR="00FD7D29" w:rsidRPr="00771989">
        <w:t xml:space="preserve"> </w:t>
      </w:r>
      <w:bookmarkStart w:id="12" w:name="_Ref220317496"/>
    </w:p>
    <w:p w14:paraId="79046615" w14:textId="77777777" w:rsidR="00771989" w:rsidRDefault="0084529D" w:rsidP="00771989">
      <w:bookmarkStart w:id="13" w:name="_Ref220591018"/>
      <w:r w:rsidRPr="00771989">
        <w:t xml:space="preserve">FCAWA also notes emerging evidence that some gaming </w:t>
      </w:r>
      <w:proofErr w:type="spellStart"/>
      <w:r w:rsidRPr="00771989">
        <w:t>monetisation</w:t>
      </w:r>
      <w:proofErr w:type="spellEnd"/>
      <w:r w:rsidRPr="00771989">
        <w:t xml:space="preserve"> systems used by adolescents resemble gambling and can lead to early financial harm through repeated, </w:t>
      </w:r>
      <w:proofErr w:type="spellStart"/>
      <w:r w:rsidRPr="00771989">
        <w:t>normalised</w:t>
      </w:r>
      <w:proofErr w:type="spellEnd"/>
      <w:r w:rsidRPr="00771989">
        <w:t xml:space="preserve"> spending</w:t>
      </w:r>
      <w:r w:rsidR="00FD7D29" w:rsidRPr="00771989">
        <w:rPr>
          <w:vertAlign w:val="superscript"/>
        </w:rPr>
        <w:footnoteReference w:id="13"/>
      </w:r>
      <w:bookmarkEnd w:id="12"/>
      <w:bookmarkEnd w:id="13"/>
      <w:r w:rsidR="00FD7D29" w:rsidRPr="00771989">
        <w:t xml:space="preserve"> </w:t>
      </w:r>
    </w:p>
    <w:p w14:paraId="2FF76A68" w14:textId="46299D93" w:rsidR="00771989" w:rsidRDefault="00C610B5" w:rsidP="00771989">
      <w:r w:rsidRPr="00771989">
        <w:t>While this evidence does not relate directly to domestic and family violence or suicide, it illustrates how financial harm can accumulate through everyday systems before becoming visible as crisis, a contextual consideration relevant to understanding financial distress in DFSV-related suicidality.</w:t>
      </w:r>
    </w:p>
    <w:p w14:paraId="753C204C" w14:textId="212F39DA" w:rsidR="00B82C11" w:rsidRDefault="00C610B5" w:rsidP="00E27AAE">
      <w:pPr>
        <w:rPr>
          <w:rFonts w:eastAsiaTheme="minorEastAsia"/>
          <w:b/>
          <w:bCs/>
          <w:color w:val="27928A" w:themeColor="accent1"/>
          <w:sz w:val="22"/>
        </w:rPr>
      </w:pPr>
      <w:r w:rsidRPr="00771989">
        <w:t>Where gambling-related debt or financial instability is present within DFSV contexts, it may intersect with coercive control and economic abuse, such as coerced debt, restricted access to financial resources, or post-separation financial sabotage, increasing practical and financial barriers to leaving safely and heightening psychological distress during periods of elevated suicide risk. Evidence indicates that, in some contexts, gambling harm is associated with increased psychological distress and suicidality; however, pathways are multifactorial and shaped by co-occurring stressors rather than direct causation.</w:t>
      </w:r>
      <w:r w:rsidRPr="00771989">
        <w:fldChar w:fldCharType="begin"/>
      </w:r>
      <w:r w:rsidRPr="00771989">
        <w:instrText xml:space="preserve"> NOTEREF _Ref220668147 \f \h </w:instrText>
      </w:r>
      <w:r w:rsidR="00771989">
        <w:instrText xml:space="preserve"> \* MERGEFORMAT </w:instrText>
      </w:r>
      <w:r w:rsidRPr="00771989">
        <w:fldChar w:fldCharType="separate"/>
      </w:r>
      <w:r w:rsidRPr="00771989">
        <w:rPr>
          <w:rStyle w:val="FootnoteReference"/>
          <w:szCs w:val="20"/>
        </w:rPr>
        <w:t>11</w:t>
      </w:r>
      <w:r w:rsidRPr="00771989">
        <w:fldChar w:fldCharType="end"/>
      </w:r>
      <w:r w:rsidRPr="00771989">
        <w:t xml:space="preserve"> </w:t>
      </w:r>
      <w:r w:rsidRPr="00771989">
        <w:fldChar w:fldCharType="begin"/>
      </w:r>
      <w:r w:rsidRPr="00771989">
        <w:instrText xml:space="preserve"> NOTEREF _Ref220668154 \f \h </w:instrText>
      </w:r>
      <w:r w:rsidR="00771989">
        <w:instrText xml:space="preserve"> \* MERGEFORMAT </w:instrText>
      </w:r>
      <w:r w:rsidRPr="00771989">
        <w:fldChar w:fldCharType="separate"/>
      </w:r>
      <w:r w:rsidRPr="00771989">
        <w:rPr>
          <w:rStyle w:val="FootnoteReference"/>
          <w:szCs w:val="20"/>
        </w:rPr>
        <w:t>14</w:t>
      </w:r>
      <w:r w:rsidRPr="00771989">
        <w:fldChar w:fldCharType="end"/>
      </w:r>
    </w:p>
    <w:p w14:paraId="52081680" w14:textId="13E54501" w:rsidR="002C367A" w:rsidRDefault="00BA1839" w:rsidP="00B62EFC">
      <w:pPr>
        <w:pStyle w:val="Heading"/>
        <w:spacing w:before="240" w:after="240"/>
        <w:rPr>
          <w:rFonts w:eastAsiaTheme="minorEastAsia"/>
        </w:rPr>
      </w:pPr>
      <w:r>
        <w:rPr>
          <w:rFonts w:eastAsiaTheme="minorEastAsia"/>
          <w:noProof/>
          <w:color w:val="auto"/>
        </w:rPr>
        <w:lastRenderedPageBreak/>
        <mc:AlternateContent>
          <mc:Choice Requires="wpg">
            <w:drawing>
              <wp:anchor distT="0" distB="0" distL="114300" distR="114300" simplePos="0" relativeHeight="251659290" behindDoc="1" locked="0" layoutInCell="1" allowOverlap="1" wp14:anchorId="202887C3" wp14:editId="4DED0481">
                <wp:simplePos x="0" y="0"/>
                <wp:positionH relativeFrom="column">
                  <wp:posOffset>-220980</wp:posOffset>
                </wp:positionH>
                <wp:positionV relativeFrom="paragraph">
                  <wp:posOffset>313690</wp:posOffset>
                </wp:positionV>
                <wp:extent cx="6103620" cy="3261360"/>
                <wp:effectExtent l="0" t="0" r="11430" b="15240"/>
                <wp:wrapTight wrapText="bothSides">
                  <wp:wrapPolygon edited="0">
                    <wp:start x="202" y="0"/>
                    <wp:lineTo x="0" y="9967"/>
                    <wp:lineTo x="0" y="21070"/>
                    <wp:lineTo x="6539" y="21575"/>
                    <wp:lineTo x="16112" y="21575"/>
                    <wp:lineTo x="21573" y="21575"/>
                    <wp:lineTo x="21573" y="0"/>
                    <wp:lineTo x="202" y="0"/>
                  </wp:wrapPolygon>
                </wp:wrapTight>
                <wp:docPr id="683837745" name="Group 51"/>
                <wp:cNvGraphicFramePr/>
                <a:graphic xmlns:a="http://schemas.openxmlformats.org/drawingml/2006/main">
                  <a:graphicData uri="http://schemas.microsoft.com/office/word/2010/wordprocessingGroup">
                    <wpg:wgp>
                      <wpg:cNvGrpSpPr/>
                      <wpg:grpSpPr>
                        <a:xfrm>
                          <a:off x="0" y="0"/>
                          <a:ext cx="6103620" cy="3261360"/>
                          <a:chOff x="0" y="0"/>
                          <a:chExt cx="6204618" cy="3179995"/>
                        </a:xfrm>
                      </wpg:grpSpPr>
                      <wps:wsp>
                        <wps:cNvPr id="301027229" name="Text Box 1121874056"/>
                        <wps:cNvSpPr txBox="1"/>
                        <wps:spPr>
                          <a:xfrm>
                            <a:off x="4625340" y="1257300"/>
                            <a:ext cx="1579278" cy="1922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0E97E" w14:textId="77777777" w:rsidR="00BA1839" w:rsidRDefault="00BA1839" w:rsidP="00BA1839">
                              <w:pPr>
                                <w:pStyle w:val="ListParagraph"/>
                                <w:shd w:val="clear" w:color="auto" w:fill="E7E6E6" w:themeFill="background2"/>
                                <w:ind w:left="142"/>
                                <w:rPr>
                                  <w:color w:val="27928A" w:themeColor="accent1"/>
                                  <w:szCs w:val="20"/>
                                </w:rPr>
                              </w:pPr>
                              <w:r w:rsidRPr="00B85646">
                                <w:rPr>
                                  <w:color w:val="27928A" w:themeColor="accent1"/>
                                  <w:sz w:val="22"/>
                                </w:rPr>
                                <w:t xml:space="preserve">Ensure risk assessment tools and responses address suicidal coercion as a coercive control tactic and the suicidality risks experienced by victim-survivors under </w:t>
                              </w:r>
                              <w:r w:rsidRPr="00F93193">
                                <w:rPr>
                                  <w:color w:val="27928A" w:themeColor="accent1"/>
                                  <w:sz w:val="22"/>
                                </w:rPr>
                                <w:t>entrapment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s:wsp>
                        <wps:cNvPr id="1716191968" name="Text Box 1019722628"/>
                        <wps:cNvSpPr txBox="1"/>
                        <wps:spPr>
                          <a:xfrm>
                            <a:off x="1485900" y="1257300"/>
                            <a:ext cx="1633220" cy="1804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A3CB8" w14:textId="77777777" w:rsidR="00BA1839" w:rsidRPr="00DB6B81" w:rsidRDefault="00BA1839" w:rsidP="00BA1839">
                              <w:pPr>
                                <w:pStyle w:val="ListParagraph"/>
                                <w:shd w:val="clear" w:color="auto" w:fill="E7E6E6" w:themeFill="background2"/>
                                <w:spacing w:after="0"/>
                                <w:ind w:left="142"/>
                                <w:rPr>
                                  <w:rFonts w:asciiTheme="minorHAnsi" w:hAnsiTheme="minorHAnsi"/>
                                  <w:color w:val="27928A" w:themeColor="accent1"/>
                                  <w:sz w:val="22"/>
                                </w:rPr>
                              </w:pPr>
                              <w:r w:rsidRPr="00776CF3">
                                <w:rPr>
                                  <w:color w:val="27928A" w:themeColor="accent1"/>
                                  <w:sz w:val="22"/>
                                </w:rPr>
                                <w:t>Integrate specialist DFSV-informed financial counselling into high-risk contact points (including legal, housing and crisis settings) with clear warm-referral pathways.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s:wsp>
                        <wps:cNvPr id="28908775" name="Text Box 37"/>
                        <wps:cNvSpPr txBox="1"/>
                        <wps:spPr>
                          <a:xfrm>
                            <a:off x="3078480" y="1264920"/>
                            <a:ext cx="1569085" cy="183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856A8" w14:textId="77777777" w:rsidR="00BA1839" w:rsidRDefault="00BA1839" w:rsidP="00BA1839">
                              <w:pPr>
                                <w:pStyle w:val="ListParagraph"/>
                                <w:shd w:val="clear" w:color="auto" w:fill="E7E6E6" w:themeFill="background2"/>
                                <w:ind w:left="142"/>
                                <w:rPr>
                                  <w:color w:val="27928A" w:themeColor="accent1"/>
                                  <w:sz w:val="22"/>
                                </w:rPr>
                              </w:pPr>
                              <w:r w:rsidRPr="00B85646">
                                <w:rPr>
                                  <w:color w:val="27928A" w:themeColor="accent1"/>
                                  <w:sz w:val="22"/>
                                </w:rPr>
                                <w:t>Embed recognition of coercive control and economic abuse within relevant Commonwealth economic systems and service interfaces</w:t>
                              </w:r>
                              <w:r>
                                <w:rPr>
                                  <w:color w:val="27928A" w:themeColor="accent1"/>
                                  <w:sz w:val="22"/>
                                </w:rPr>
                                <w:t>.</w:t>
                              </w:r>
                            </w:p>
                            <w:p w14:paraId="0C913B22" w14:textId="77777777" w:rsidR="00BA1839" w:rsidRDefault="00BA1839" w:rsidP="00BA1839">
                              <w:pPr>
                                <w:pStyle w:val="ListParagraph"/>
                                <w:shd w:val="clear" w:color="auto" w:fill="E7E6E6" w:themeFill="background2"/>
                                <w:spacing w:after="0"/>
                                <w:ind w:left="142"/>
                                <w:rPr>
                                  <w:color w:val="27928A" w:themeColor="accent1"/>
                                  <w:sz w:val="22"/>
                                </w:rPr>
                              </w:pPr>
                            </w:p>
                            <w:p w14:paraId="3A96417F" w14:textId="77777777" w:rsidR="00BA1839" w:rsidRPr="00DB6B81" w:rsidRDefault="00BA1839" w:rsidP="00BA1839">
                              <w:pPr>
                                <w:pStyle w:val="ListParagraph"/>
                                <w:shd w:val="clear" w:color="auto" w:fill="E7E6E6" w:themeFill="background2"/>
                                <w:spacing w:after="0"/>
                                <w:ind w:left="142"/>
                                <w:rPr>
                                  <w:rFonts w:asciiTheme="minorHAnsi" w:hAnsiTheme="minorHAnsi"/>
                                  <w:color w:val="27928A" w:themeColor="accent1"/>
                                  <w:sz w:val="22"/>
                                </w:rPr>
                              </w:pPr>
                            </w:p>
                            <w:p w14:paraId="315B7D2E" w14:textId="77777777" w:rsidR="00BA1839" w:rsidRDefault="00BA1839" w:rsidP="00BA1839">
                              <w:pPr>
                                <w:pStyle w:val="NoSpacing"/>
                                <w:ind w:left="360"/>
                                <w:jc w:val="right"/>
                                <w:rPr>
                                  <w:color w:val="27928A" w:themeColor="accent1"/>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s:wsp>
                        <wps:cNvPr id="688508030" name="Text Box 40"/>
                        <wps:cNvSpPr txBox="1"/>
                        <wps:spPr>
                          <a:xfrm>
                            <a:off x="0" y="1257300"/>
                            <a:ext cx="1517650" cy="183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E1199" w14:textId="77777777" w:rsidR="00BA1839" w:rsidRDefault="00BA1839" w:rsidP="00BA1839">
                              <w:pPr>
                                <w:pStyle w:val="ListParagraph"/>
                                <w:shd w:val="clear" w:color="auto" w:fill="E7E6E6" w:themeFill="background2"/>
                                <w:spacing w:after="0"/>
                                <w:ind w:left="142"/>
                                <w:rPr>
                                  <w:color w:val="27928A" w:themeColor="accent1"/>
                                  <w:sz w:val="22"/>
                                </w:rPr>
                              </w:pPr>
                              <w:r w:rsidRPr="00B85646">
                                <w:rPr>
                                  <w:color w:val="27928A" w:themeColor="accent1"/>
                                  <w:sz w:val="22"/>
                                </w:rPr>
                                <w:t>Establish nationally consistent DFSV-suicide contextual coding and public reporting, including economic abuse indicators.</w:t>
                              </w:r>
                            </w:p>
                            <w:p w14:paraId="6B55E3C9" w14:textId="77777777" w:rsidR="00BA1839" w:rsidRDefault="00BA1839" w:rsidP="00BA1839">
                              <w:pPr>
                                <w:pStyle w:val="ListParagraph"/>
                                <w:shd w:val="clear" w:color="auto" w:fill="E7E6E6" w:themeFill="background2"/>
                                <w:spacing w:after="0"/>
                                <w:ind w:left="142"/>
                                <w:rPr>
                                  <w:color w:val="27928A" w:themeColor="accent1"/>
                                  <w:sz w:val="22"/>
                                </w:rPr>
                              </w:pPr>
                            </w:p>
                            <w:p w14:paraId="5910819E" w14:textId="77777777" w:rsidR="00BA1839" w:rsidRPr="00DB6B81" w:rsidRDefault="00BA1839" w:rsidP="00BA1839">
                              <w:pPr>
                                <w:pStyle w:val="ListParagraph"/>
                                <w:shd w:val="clear" w:color="auto" w:fill="E7E6E6" w:themeFill="background2"/>
                                <w:ind w:left="142"/>
                                <w:rPr>
                                  <w:color w:val="27928A" w:themeColor="accent1"/>
                                  <w:sz w:val="22"/>
                                </w:rPr>
                              </w:pPr>
                            </w:p>
                            <w:p w14:paraId="69495DF1" w14:textId="77777777" w:rsidR="00BA1839" w:rsidRDefault="00BA1839" w:rsidP="00BA1839">
                              <w:pPr>
                                <w:pStyle w:val="NoSpacing"/>
                                <w:ind w:left="360"/>
                                <w:jc w:val="right"/>
                                <w:rPr>
                                  <w:color w:val="27928A" w:themeColor="accent1"/>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pic:pic xmlns:pic="http://schemas.openxmlformats.org/drawingml/2006/picture">
                        <pic:nvPicPr>
                          <pic:cNvPr id="1879938747"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3375" r="33" b="68489"/>
                          <a:stretch>
                            <a:fillRect/>
                          </a:stretch>
                        </pic:blipFill>
                        <pic:spPr bwMode="auto">
                          <a:xfrm>
                            <a:off x="99060" y="0"/>
                            <a:ext cx="6105525" cy="13277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2887C3" id="Group 51" o:spid="_x0000_s1030" style="position:absolute;margin-left:-17.4pt;margin-top:24.7pt;width:480.6pt;height:256.8pt;z-index:-251657190;mso-width-relative:margin;mso-height-relative:margin" coordsize="62046,3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">
                <v:shape id="Text Box 1121874056" o:spid="_x0000_s1031" type="#_x0000_t202" style="position:absolute;left:46253;top:12573;width:15793;height:1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" filled="f" stroked="f" strokeweight=".5pt">
                  <v:textbox inset="3.6pt,7.2pt,0,0">
                    <w:txbxContent>
                      <w:p w14:paraId="0160E97E" w14:textId="77777777" w:rsidR="00BA1839" w:rsidRDefault="00BA1839" w:rsidP="00BA1839">
                        <w:pPr>
                          <w:pStyle w:val="ListParagraph"/>
                          <w:shd w:val="clear" w:color="auto" w:fill="E7E6E6" w:themeFill="background2"/>
                          <w:ind w:left="142"/>
                          <w:rPr>
                            <w:color w:val="27928A" w:themeColor="accent1"/>
                            <w:szCs w:val="20"/>
                          </w:rPr>
                        </w:pPr>
                        <w:r w:rsidRPr="00B85646">
                          <w:rPr>
                            <w:color w:val="27928A" w:themeColor="accent1"/>
                            <w:sz w:val="22"/>
                          </w:rPr>
                          <w:t xml:space="preserve">Ensure risk assessment tools and responses address suicidal coercion as a coercive control tactic and the suicidality risks experienced by victim-survivors under </w:t>
                        </w:r>
                        <w:r w:rsidRPr="00F93193">
                          <w:rPr>
                            <w:color w:val="27928A" w:themeColor="accent1"/>
                            <w:sz w:val="22"/>
                          </w:rPr>
                          <w:t>entrapment</w:t>
                        </w:r>
                      </w:p>
                    </w:txbxContent>
                  </v:textbox>
                </v:shape>
                <v:shape id="Text Box 1019722628" o:spid="_x0000_s1032" type="#_x0000_t202" style="position:absolute;left:14859;top:12573;width:16332;height:1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" filled="f" stroked="f" strokeweight=".5pt">
                  <v:textbox inset="3.6pt,7.2pt,0,0">
                    <w:txbxContent>
                      <w:p w14:paraId="7DEA3CB8" w14:textId="77777777" w:rsidR="00BA1839" w:rsidRPr="00DB6B81" w:rsidRDefault="00BA1839" w:rsidP="00BA1839">
                        <w:pPr>
                          <w:pStyle w:val="ListParagraph"/>
                          <w:shd w:val="clear" w:color="auto" w:fill="E7E6E6" w:themeFill="background2"/>
                          <w:spacing w:after="0"/>
                          <w:ind w:left="142"/>
                          <w:rPr>
                            <w:rFonts w:asciiTheme="minorHAnsi" w:hAnsiTheme="minorHAnsi"/>
                            <w:color w:val="27928A" w:themeColor="accent1"/>
                            <w:sz w:val="22"/>
                          </w:rPr>
                        </w:pPr>
                        <w:r w:rsidRPr="00776CF3">
                          <w:rPr>
                            <w:color w:val="27928A" w:themeColor="accent1"/>
                            <w:sz w:val="22"/>
                          </w:rPr>
                          <w:t>Integrate specialist DFSV-informed financial counselling into high-risk contact points (including legal, housing and crisis settings) with clear warm-referral pathways.</w:t>
                        </w:r>
                      </w:p>
                    </w:txbxContent>
                  </v:textbox>
                </v:shape>
                <v:shape id="Text Box 37" o:spid="_x0000_s1033" type="#_x0000_t202" style="position:absolute;left:30784;top:12649;width:15691;height:1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" filled="f" stroked="f" strokeweight=".5pt">
                  <v:textbox inset="3.6pt,7.2pt,0,0">
                    <w:txbxContent>
                      <w:p w14:paraId="1E2856A8" w14:textId="77777777" w:rsidR="00BA1839" w:rsidRDefault="00BA1839" w:rsidP="00BA1839">
                        <w:pPr>
                          <w:pStyle w:val="ListParagraph"/>
                          <w:shd w:val="clear" w:color="auto" w:fill="E7E6E6" w:themeFill="background2"/>
                          <w:ind w:left="142"/>
                          <w:rPr>
                            <w:color w:val="27928A" w:themeColor="accent1"/>
                            <w:sz w:val="22"/>
                          </w:rPr>
                        </w:pPr>
                        <w:r w:rsidRPr="00B85646">
                          <w:rPr>
                            <w:color w:val="27928A" w:themeColor="accent1"/>
                            <w:sz w:val="22"/>
                          </w:rPr>
                          <w:t>Embed recognition of coercive control and economic abuse within relevant Commonwealth economic systems and service interfaces</w:t>
                        </w:r>
                        <w:r>
                          <w:rPr>
                            <w:color w:val="27928A" w:themeColor="accent1"/>
                            <w:sz w:val="22"/>
                          </w:rPr>
                          <w:t>.</w:t>
                        </w:r>
                      </w:p>
                      <w:p w14:paraId="0C913B22" w14:textId="77777777" w:rsidR="00BA1839" w:rsidRDefault="00BA1839" w:rsidP="00BA1839">
                        <w:pPr>
                          <w:pStyle w:val="ListParagraph"/>
                          <w:shd w:val="clear" w:color="auto" w:fill="E7E6E6" w:themeFill="background2"/>
                          <w:spacing w:after="0"/>
                          <w:ind w:left="142"/>
                          <w:rPr>
                            <w:color w:val="27928A" w:themeColor="accent1"/>
                            <w:sz w:val="22"/>
                          </w:rPr>
                        </w:pPr>
                      </w:p>
                      <w:p w14:paraId="3A96417F" w14:textId="77777777" w:rsidR="00BA1839" w:rsidRPr="00DB6B81" w:rsidRDefault="00BA1839" w:rsidP="00BA1839">
                        <w:pPr>
                          <w:pStyle w:val="ListParagraph"/>
                          <w:shd w:val="clear" w:color="auto" w:fill="E7E6E6" w:themeFill="background2"/>
                          <w:spacing w:after="0"/>
                          <w:ind w:left="142"/>
                          <w:rPr>
                            <w:rFonts w:asciiTheme="minorHAnsi" w:hAnsiTheme="minorHAnsi"/>
                            <w:color w:val="27928A" w:themeColor="accent1"/>
                            <w:sz w:val="22"/>
                          </w:rPr>
                        </w:pPr>
                      </w:p>
                      <w:p w14:paraId="315B7D2E" w14:textId="77777777" w:rsidR="00BA1839" w:rsidRDefault="00BA1839" w:rsidP="00BA1839">
                        <w:pPr>
                          <w:pStyle w:val="NoSpacing"/>
                          <w:ind w:left="360"/>
                          <w:jc w:val="right"/>
                          <w:rPr>
                            <w:color w:val="27928A" w:themeColor="accent1"/>
                            <w:szCs w:val="20"/>
                          </w:rPr>
                        </w:pPr>
                      </w:p>
                    </w:txbxContent>
                  </v:textbox>
                </v:shape>
                <v:shape id="Text Box 40" o:spid="_x0000_s1034" type="#_x0000_t202" style="position:absolute;top:12573;width:15176;height:18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" filled="f" stroked="f" strokeweight=".5pt">
                  <v:textbox inset="3.6pt,7.2pt,0,0">
                    <w:txbxContent>
                      <w:p w14:paraId="1DDE1199" w14:textId="77777777" w:rsidR="00BA1839" w:rsidRDefault="00BA1839" w:rsidP="00BA1839">
                        <w:pPr>
                          <w:pStyle w:val="ListParagraph"/>
                          <w:shd w:val="clear" w:color="auto" w:fill="E7E6E6" w:themeFill="background2"/>
                          <w:spacing w:after="0"/>
                          <w:ind w:left="142"/>
                          <w:rPr>
                            <w:color w:val="27928A" w:themeColor="accent1"/>
                            <w:sz w:val="22"/>
                          </w:rPr>
                        </w:pPr>
                        <w:r w:rsidRPr="00B85646">
                          <w:rPr>
                            <w:color w:val="27928A" w:themeColor="accent1"/>
                            <w:sz w:val="22"/>
                          </w:rPr>
                          <w:t>Establish nationally consistent DFSV-suicide contextual coding and public reporting, including economic abuse indicators.</w:t>
                        </w:r>
                      </w:p>
                      <w:p w14:paraId="6B55E3C9" w14:textId="77777777" w:rsidR="00BA1839" w:rsidRDefault="00BA1839" w:rsidP="00BA1839">
                        <w:pPr>
                          <w:pStyle w:val="ListParagraph"/>
                          <w:shd w:val="clear" w:color="auto" w:fill="E7E6E6" w:themeFill="background2"/>
                          <w:spacing w:after="0"/>
                          <w:ind w:left="142"/>
                          <w:rPr>
                            <w:color w:val="27928A" w:themeColor="accent1"/>
                            <w:sz w:val="22"/>
                          </w:rPr>
                        </w:pPr>
                      </w:p>
                      <w:p w14:paraId="5910819E" w14:textId="77777777" w:rsidR="00BA1839" w:rsidRPr="00DB6B81" w:rsidRDefault="00BA1839" w:rsidP="00BA1839">
                        <w:pPr>
                          <w:pStyle w:val="ListParagraph"/>
                          <w:shd w:val="clear" w:color="auto" w:fill="E7E6E6" w:themeFill="background2"/>
                          <w:ind w:left="142"/>
                          <w:rPr>
                            <w:color w:val="27928A" w:themeColor="accent1"/>
                            <w:sz w:val="22"/>
                          </w:rPr>
                        </w:pPr>
                      </w:p>
                      <w:p w14:paraId="69495DF1" w14:textId="77777777" w:rsidR="00BA1839" w:rsidRDefault="00BA1839" w:rsidP="00BA1839">
                        <w:pPr>
                          <w:pStyle w:val="NoSpacing"/>
                          <w:ind w:left="360"/>
                          <w:jc w:val="right"/>
                          <w:rPr>
                            <w:color w:val="27928A" w:themeColor="accent1"/>
                            <w:szCs w:val="20"/>
                          </w:rPr>
                        </w:pPr>
                      </w:p>
                    </w:txbxContent>
                  </v:textbox>
                </v:shape>
                <v:shape id="Picture 1" o:spid="_x0000_s1035" type="#_x0000_t75" style="position:absolute;left:990;width:61055;height:1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">
                  <v:imagedata r:id="rId18" o:title="" cropbottom="44885f" cropleft="2212f" cropright="22f"/>
                </v:shape>
                <w10:wrap type="tight"/>
              </v:group>
            </w:pict>
          </mc:Fallback>
        </mc:AlternateContent>
      </w:r>
      <w:r w:rsidRPr="00454293">
        <w:rPr>
          <w:rFonts w:eastAsiaTheme="minorEastAsia"/>
        </w:rPr>
        <w:t>FCAWA’s priority recommendations</w:t>
      </w:r>
    </w:p>
    <w:p w14:paraId="0061B658" w14:textId="5426E2D8" w:rsidR="002C367A" w:rsidRDefault="002C367A" w:rsidP="002C367A">
      <w:pPr>
        <w:spacing w:after="0" w:line="276" w:lineRule="auto"/>
        <w:ind w:left="8640" w:firstLine="142"/>
        <w:rPr>
          <w:rFonts w:eastAsiaTheme="minorEastAsia"/>
          <w:color w:val="auto"/>
          <w:sz w:val="22"/>
        </w:rPr>
      </w:pPr>
      <w:r>
        <w:rPr>
          <w:rFonts w:eastAsiaTheme="minorEastAsia"/>
          <w:color w:val="auto"/>
          <w:sz w:val="22"/>
        </w:rPr>
        <w:fldChar w:fldCharType="begin"/>
      </w:r>
      <w:r>
        <w:rPr>
          <w:rFonts w:eastAsiaTheme="minorEastAsia"/>
          <w:color w:val="auto"/>
          <w:sz w:val="22"/>
        </w:rPr>
        <w:instrText xml:space="preserve"> NOTEREF _Ref220317545 \f \h </w:instrText>
      </w:r>
      <w:r>
        <w:rPr>
          <w:rFonts w:eastAsiaTheme="minorEastAsia"/>
          <w:color w:val="auto"/>
          <w:sz w:val="22"/>
        </w:rPr>
      </w:r>
      <w:r>
        <w:rPr>
          <w:rFonts w:eastAsiaTheme="minorEastAsia"/>
          <w:color w:val="auto"/>
          <w:sz w:val="22"/>
        </w:rPr>
        <w:fldChar w:fldCharType="separate"/>
      </w:r>
      <w:r w:rsidRPr="002C367A">
        <w:rPr>
          <w:rStyle w:val="FootnoteReference"/>
        </w:rPr>
        <w:t>15</w:t>
      </w:r>
      <w:r>
        <w:rPr>
          <w:rFonts w:eastAsiaTheme="minorEastAsia"/>
          <w:color w:val="auto"/>
          <w:sz w:val="22"/>
        </w:rPr>
        <w:fldChar w:fldCharType="end"/>
      </w:r>
    </w:p>
    <w:p w14:paraId="573EE616" w14:textId="1B53FEC6" w:rsidR="00143086" w:rsidRPr="00BA1839" w:rsidRDefault="00143086" w:rsidP="00B82C11">
      <w:pPr>
        <w:rPr>
          <w:b/>
          <w:bCs/>
          <w:color w:val="27928A" w:themeColor="accent1"/>
        </w:rPr>
      </w:pPr>
      <w:r w:rsidRPr="00143086">
        <w:t>In framing this submission, FCAWA draws on its practice-based evidence and situates its analysis within the broader Commonwealth policy environment addressing domestic and family violence, coercive control and economic abuse, as well as related parliamentary work on financial abuse. These contexts inform FCAWA’s contribution to this Inquiry, while recognising that the Inquiry’s Terms of Reference (TOR) are focused on DFSV, suicide, and the adequacy of existing data, systems and responses.</w:t>
      </w:r>
    </w:p>
    <w:p w14:paraId="695637C5" w14:textId="77777777" w:rsidR="00143086" w:rsidRDefault="00143086" w:rsidP="00B82C11"/>
    <w:p w14:paraId="52F0BC90" w14:textId="77777777" w:rsidR="00B82C11" w:rsidRDefault="00B82C11" w:rsidP="00B82C11"/>
    <w:p w14:paraId="34C30D49" w14:textId="77777777" w:rsidR="00B82C11" w:rsidRDefault="00B82C11" w:rsidP="00B82C11"/>
    <w:p w14:paraId="1790DF1A" w14:textId="77777777" w:rsidR="00B82C11" w:rsidRDefault="00B82C11" w:rsidP="00B82C11"/>
    <w:p w14:paraId="3F4BA5D6" w14:textId="77777777" w:rsidR="00B82C11" w:rsidRDefault="00B82C11" w:rsidP="00B82C11"/>
    <w:p w14:paraId="491F2DBC" w14:textId="77777777" w:rsidR="00B82C11" w:rsidRDefault="00B82C11" w:rsidP="00B82C11"/>
    <w:p w14:paraId="11AA46B7" w14:textId="77777777" w:rsidR="00B82C11" w:rsidRDefault="00B82C11" w:rsidP="00B82C11"/>
    <w:p w14:paraId="3E642328" w14:textId="77777777" w:rsidR="00B82C11" w:rsidRDefault="00B82C11" w:rsidP="00B82C11"/>
    <w:p w14:paraId="4263593D" w14:textId="77777777" w:rsidR="00B82C11" w:rsidRDefault="00B82C11" w:rsidP="00B82C11"/>
    <w:p w14:paraId="2C36F403" w14:textId="77777777" w:rsidR="00FD27A9" w:rsidRDefault="00FD27A9" w:rsidP="00B82C11"/>
    <w:p w14:paraId="1545FABE" w14:textId="77777777" w:rsidR="00B82C11" w:rsidRDefault="00B82C11" w:rsidP="00B82C11"/>
    <w:p w14:paraId="7D369718" w14:textId="77777777" w:rsidR="00B82C11" w:rsidRDefault="00B82C11" w:rsidP="00B82C11"/>
    <w:p w14:paraId="2C783DFC" w14:textId="77777777" w:rsidR="00B82C11" w:rsidRPr="00C610B5" w:rsidRDefault="00B82C11" w:rsidP="00B82C11"/>
    <w:p w14:paraId="1FD57097" w14:textId="77777777" w:rsidR="00FD7D29" w:rsidRPr="00FD7D29" w:rsidRDefault="00FD7D29" w:rsidP="00B62EFC">
      <w:pPr>
        <w:pStyle w:val="Heading"/>
      </w:pPr>
      <w:r w:rsidRPr="00FD7D29">
        <w:lastRenderedPageBreak/>
        <w:t>2. Policy Context</w:t>
      </w:r>
    </w:p>
    <w:p w14:paraId="7D96A4A2" w14:textId="1D74FF39" w:rsidR="00FD27A9" w:rsidRDefault="00FD7D29" w:rsidP="00B82C11">
      <w:r w:rsidRPr="00FD7D29">
        <w:t xml:space="preserve">This Inquiry is considered by the Financial Counsellors Association of Western Australia (FCAWA) within the broader Commonwealth policy and parliamentary context, addressing domestic, family and sexual </w:t>
      </w:r>
    </w:p>
    <w:p w14:paraId="5A4D0A8D" w14:textId="39D6B97C" w:rsidR="00FD7D29" w:rsidRPr="00FD7D29" w:rsidRDefault="00FD7D29" w:rsidP="00B82C11">
      <w:r w:rsidRPr="00FD7D29">
        <w:t xml:space="preserve">violence, coercive control, and economic abuse. FCAWA </w:t>
      </w:r>
      <w:proofErr w:type="spellStart"/>
      <w:r w:rsidRPr="00FD7D29">
        <w:t>recognises</w:t>
      </w:r>
      <w:proofErr w:type="spellEnd"/>
      <w:r w:rsidRPr="00FD7D29">
        <w:t xml:space="preserve"> that the Inquiry’s published Terms of Reference are focused specifically on understanding the relationship between DFSV and suicide, improving data quality and reporting methodologies, and identifying opportunities for prevention and early intervention.</w:t>
      </w:r>
      <w:r w:rsidRPr="00FD7D29">
        <w:fldChar w:fldCharType="begin"/>
      </w:r>
      <w:r w:rsidRPr="00FD7D29">
        <w:instrText xml:space="preserve"> NOTEREF _Ref220317238 \f \h </w:instrText>
      </w:r>
      <w:r w:rsidR="00B82C11">
        <w:instrText xml:space="preserve"> \* MERGEFORMAT </w:instrText>
      </w:r>
      <w:r w:rsidRPr="00FD7D29">
        <w:fldChar w:fldCharType="separate"/>
      </w:r>
      <w:r w:rsidRPr="00FD7D29">
        <w:rPr>
          <w:vertAlign w:val="superscript"/>
        </w:rPr>
        <w:t>5</w:t>
      </w:r>
      <w:r w:rsidRPr="00FD7D29">
        <w:fldChar w:fldCharType="end"/>
      </w:r>
    </w:p>
    <w:p w14:paraId="589A97D1" w14:textId="68FDB512" w:rsidR="00FD7D29" w:rsidRPr="00FD7D29" w:rsidRDefault="00FD7D29" w:rsidP="00B82C11">
      <w:r w:rsidRPr="00FD7D29">
        <w:t xml:space="preserve">FCAWA situates its submission within the broader Commonwealth policy environment, including the National Plan to End Violence Against Women and Children 2022–2032, which </w:t>
      </w:r>
      <w:proofErr w:type="spellStart"/>
      <w:r w:rsidRPr="00FD7D29">
        <w:t>recognises</w:t>
      </w:r>
      <w:proofErr w:type="spellEnd"/>
      <w:r w:rsidRPr="00FD7D29">
        <w:t xml:space="preserve"> coercive control and economic abuse as central drivers of harm and emphasises the need for coordinated, evidence-based system responses.</w:t>
      </w:r>
      <w:r w:rsidRPr="00FD7D29">
        <w:fldChar w:fldCharType="begin"/>
      </w:r>
      <w:r w:rsidRPr="00FD7D29">
        <w:instrText xml:space="preserve"> NOTEREF _Ref220317245 \f \h </w:instrText>
      </w:r>
      <w:r w:rsidR="00B82C11">
        <w:instrText xml:space="preserve"> \* MERGEFORMAT </w:instrText>
      </w:r>
      <w:r w:rsidRPr="00FD7D29">
        <w:fldChar w:fldCharType="separate"/>
      </w:r>
      <w:r w:rsidRPr="00FD7D29">
        <w:rPr>
          <w:vertAlign w:val="superscript"/>
        </w:rPr>
        <w:t>3</w:t>
      </w:r>
      <w:r w:rsidRPr="00FD7D29">
        <w:fldChar w:fldCharType="end"/>
      </w:r>
      <w:r w:rsidRPr="00FD7D29">
        <w:t xml:space="preserve"> While the National Plan is not explicitly referenced in the Inquiry’s Terms of Reference, it provides important contextual framing for FCAWA’s focus on economic safety and system-level responses.</w:t>
      </w:r>
    </w:p>
    <w:p w14:paraId="3DBF098A" w14:textId="77777777" w:rsidR="00FD7D29" w:rsidRPr="00FD7D29" w:rsidRDefault="00FD7D29" w:rsidP="00B82C11">
      <w:r w:rsidRPr="00FD7D29">
        <w:t>FCAWA also draws on the findings of recent parliamentary work relevant to economic abuse within DFSV, including the Parliamentary Joint Committee on Corporations and Financial Services report, Financial abuse: an insidious form of domestic violence (2024). That inquiry identified systemic failures within financial and regulatory systems that can enable or exacerbate economic abuse and highlighted the importance of strengthening safeguards, accountability, and access to specialist financial support.</w:t>
      </w:r>
      <w:bookmarkStart w:id="14" w:name="_Ref220317761"/>
      <w:r w:rsidRPr="00FD7D29">
        <w:rPr>
          <w:vertAlign w:val="superscript"/>
        </w:rPr>
        <w:footnoteReference w:id="14"/>
      </w:r>
      <w:bookmarkEnd w:id="14"/>
      <w:r w:rsidRPr="00FD7D29">
        <w:t xml:space="preserve"> FCAWA submits that these findings are directly relevant to understanding material entrapment and distress in DFSV contexts, including where suicide risk is present.</w:t>
      </w:r>
    </w:p>
    <w:p w14:paraId="64DDBA17" w14:textId="40FCE0F6" w:rsidR="00FD7D29" w:rsidRPr="00FD7D29" w:rsidRDefault="00FD7D29" w:rsidP="00B82C11">
      <w:r w:rsidRPr="00FD7D29">
        <w:t>In addition, FCAWA notes broader Commonwealth parliamentary consideration of gambling harms, including analysis of the financial and psychosocial impacts of gambling on individuals and families. While gambling policy is not referenced in the Inquiry’s Terms of Reference, FCAWA considers this work a relevant context where severe financial distress intersects with vulnerability, crisis escalation, and service contact pathways.</w:t>
      </w:r>
      <w:bookmarkStart w:id="15" w:name="_Ref220321030"/>
      <w:r w:rsidRPr="00FD7D29">
        <w:fldChar w:fldCharType="begin"/>
      </w:r>
      <w:r w:rsidRPr="00FD7D29">
        <w:instrText xml:space="preserve"> NOTEREF _Ref220591018 \f \h </w:instrText>
      </w:r>
      <w:r w:rsidR="00B82C11">
        <w:instrText xml:space="preserve"> \* MERGEFORMAT </w:instrText>
      </w:r>
      <w:r w:rsidRPr="00FD7D29">
        <w:fldChar w:fldCharType="separate"/>
      </w:r>
      <w:r w:rsidRPr="00FD7D29">
        <w:rPr>
          <w:vertAlign w:val="superscript"/>
        </w:rPr>
        <w:t>14</w:t>
      </w:r>
      <w:r w:rsidRPr="00FD7D29">
        <w:fldChar w:fldCharType="end"/>
      </w:r>
      <w:r w:rsidRPr="00FD7D29">
        <w:t xml:space="preserve"> </w:t>
      </w:r>
      <w:bookmarkEnd w:id="15"/>
      <w:r w:rsidRPr="00FD7D29">
        <w:t>FCAWA does not assert causation between gambling and DFSV-related suicide, but includes this context to inform its analysis of financial stressors within broader harm-prevention settings.</w:t>
      </w:r>
    </w:p>
    <w:p w14:paraId="2938DEB9" w14:textId="404F0EF4" w:rsidR="00FD7D29" w:rsidRDefault="00FD7D29" w:rsidP="00B82C11">
      <w:r w:rsidRPr="00FD7D29">
        <w:t xml:space="preserve">Central to the Inquiry’s remit, as stated in its Terms of Reference, is the development of more accurate and consistent approaches to identifying, recording, and </w:t>
      </w:r>
      <w:proofErr w:type="spellStart"/>
      <w:r w:rsidRPr="00FD7D29">
        <w:t>analysing</w:t>
      </w:r>
      <w:proofErr w:type="spellEnd"/>
      <w:r w:rsidRPr="00FD7D29">
        <w:t xml:space="preserve"> DFSV context in suicide data, including through improved coronial practices and system coordination.</w:t>
      </w:r>
      <w:r w:rsidRPr="00FD7D29">
        <w:fldChar w:fldCharType="begin"/>
      </w:r>
      <w:r w:rsidRPr="00FD7D29">
        <w:instrText xml:space="preserve"> NOTEREF _Ref220317238 \f \h </w:instrText>
      </w:r>
      <w:r w:rsidR="00B82C11">
        <w:instrText xml:space="preserve"> \* MERGEFORMAT </w:instrText>
      </w:r>
      <w:r w:rsidRPr="00FD7D29">
        <w:fldChar w:fldCharType="separate"/>
      </w:r>
      <w:r w:rsidRPr="00FD7D29">
        <w:rPr>
          <w:vertAlign w:val="superscript"/>
        </w:rPr>
        <w:t>5</w:t>
      </w:r>
      <w:r w:rsidRPr="00FD7D29">
        <w:fldChar w:fldCharType="end"/>
      </w:r>
      <w:r w:rsidRPr="00FD7D29">
        <w:t xml:space="preserve"> FCAWA’s contribution is directed to this objective, with particular emphasis on the role of economic abuse, financial distress, and economic safety as relevant contextual factors that may otherwise remain under-recognised.</w:t>
      </w:r>
    </w:p>
    <w:p w14:paraId="2ECB1D57" w14:textId="77777777" w:rsidR="00B82C11" w:rsidRDefault="00B82C11" w:rsidP="00B82C11"/>
    <w:p w14:paraId="1FE94549" w14:textId="77777777" w:rsidR="00B82C11" w:rsidRDefault="00B82C11" w:rsidP="00B82C11"/>
    <w:p w14:paraId="3AC21661" w14:textId="77777777" w:rsidR="00B82C11" w:rsidRDefault="00B82C11" w:rsidP="00B82C11"/>
    <w:p w14:paraId="35EA3A24" w14:textId="77777777" w:rsidR="00B62EFC" w:rsidRDefault="00B62EFC" w:rsidP="00B82C11"/>
    <w:p w14:paraId="5C72A122" w14:textId="77777777" w:rsidR="00B82C11" w:rsidRDefault="00B82C11" w:rsidP="00B82C11"/>
    <w:p w14:paraId="5EFB6D42" w14:textId="77777777" w:rsidR="00FD27A9" w:rsidRPr="00FD7D29" w:rsidRDefault="00FD27A9" w:rsidP="00B82C11"/>
    <w:p w14:paraId="05C514EF" w14:textId="3033C9DD" w:rsidR="00FD7D29" w:rsidRPr="00FD7D29" w:rsidRDefault="00FD7D29" w:rsidP="00B62EFC">
      <w:pPr>
        <w:pStyle w:val="Heading"/>
      </w:pPr>
      <w:r w:rsidRPr="00FD7D29">
        <w:lastRenderedPageBreak/>
        <w:t>3. Recommendations</w:t>
      </w:r>
    </w:p>
    <w:p w14:paraId="74C0D15D" w14:textId="00C7E4CE" w:rsidR="00FD7D29" w:rsidRPr="00FD7D29" w:rsidRDefault="00FD7D29" w:rsidP="00FD7D29">
      <w:pPr>
        <w:keepNext/>
        <w:keepLines/>
        <w:spacing w:before="200" w:after="0"/>
        <w:outlineLvl w:val="1"/>
        <w:rPr>
          <w:rFonts w:eastAsiaTheme="majorEastAsia" w:cstheme="majorBidi"/>
          <w:b/>
          <w:bCs/>
          <w:sz w:val="22"/>
        </w:rPr>
      </w:pPr>
      <w:r w:rsidRPr="00FD7D29">
        <w:rPr>
          <w:rFonts w:eastAsiaTheme="majorEastAsia" w:cstheme="majorBidi"/>
          <w:b/>
          <w:bCs/>
          <w:sz w:val="22"/>
        </w:rPr>
        <w:t xml:space="preserve">TOR 1 — Relationship between DFSV </w:t>
      </w:r>
      <w:proofErr w:type="spellStart"/>
      <w:r w:rsidRPr="00FD7D29">
        <w:rPr>
          <w:rFonts w:eastAsiaTheme="majorEastAsia" w:cstheme="majorBidi"/>
          <w:b/>
          <w:bCs/>
          <w:sz w:val="22"/>
        </w:rPr>
        <w:t>victimisation</w:t>
      </w:r>
      <w:proofErr w:type="spellEnd"/>
      <w:r w:rsidRPr="00FD7D29">
        <w:rPr>
          <w:rFonts w:eastAsiaTheme="majorEastAsia" w:cstheme="majorBidi"/>
          <w:b/>
          <w:bCs/>
          <w:sz w:val="22"/>
        </w:rPr>
        <w:t xml:space="preserve"> and suicide</w:t>
      </w:r>
    </w:p>
    <w:p w14:paraId="242CD400" w14:textId="68B71E73" w:rsidR="00FD7D29" w:rsidRPr="00FD7D29" w:rsidRDefault="00FD7D29" w:rsidP="00B82C11">
      <w:pPr>
        <w:rPr>
          <w:rFonts w:asciiTheme="minorHAnsi" w:hAnsiTheme="minorHAnsi"/>
        </w:rPr>
      </w:pPr>
      <w:r w:rsidRPr="00FD7D29">
        <w:t>International longitudinal evidence indicates that intimate partner violence is associated with increased risk of incident depressive symptoms and suicide attempts, supporting the importance of recognising DFSV as a risk context for suicidality and suicide, while noting that causation and pathways are multifactorial and shaped by system and contextual factors.</w:t>
      </w:r>
      <w:bookmarkStart w:id="16" w:name="_Ref220317545"/>
      <w:r w:rsidRPr="00FD7D29">
        <w:rPr>
          <w:vertAlign w:val="superscript"/>
        </w:rPr>
        <w:footnoteReference w:id="15"/>
      </w:r>
      <w:bookmarkEnd w:id="16"/>
    </w:p>
    <w:p w14:paraId="66CDB72D" w14:textId="6953E237" w:rsidR="00FD7D29" w:rsidRPr="00FD7D29" w:rsidRDefault="00FD7D29" w:rsidP="00B82C11">
      <w:pPr>
        <w:rPr>
          <w:rFonts w:asciiTheme="minorHAnsi" w:hAnsiTheme="minorHAnsi"/>
        </w:rPr>
      </w:pPr>
      <w:r w:rsidRPr="00FD7D29">
        <w:t>Australian coronial analysis has identified family-violence indicators in a substantial minority of suicides examined within the relevant jurisdictional dataset, with higher prevalence among women, and findings consistent with coercive control dynamics including entrapment and restricted autonomy.</w:t>
      </w:r>
      <w:r w:rsidRPr="00FD7D29">
        <w:fldChar w:fldCharType="begin"/>
      </w:r>
      <w:r w:rsidRPr="00FD7D29">
        <w:instrText xml:space="preserve"> NOTEREF _Ref220317140 \f \h </w:instrText>
      </w:r>
      <w:r w:rsidR="00B82C11">
        <w:instrText xml:space="preserve"> \* MERGEFORMAT </w:instrText>
      </w:r>
      <w:r w:rsidRPr="00FD7D29">
        <w:fldChar w:fldCharType="separate"/>
      </w:r>
      <w:r w:rsidRPr="00FD7D29">
        <w:rPr>
          <w:vertAlign w:val="superscript"/>
        </w:rPr>
        <w:t>1</w:t>
      </w:r>
      <w:r w:rsidRPr="00FD7D29">
        <w:fldChar w:fldCharType="end"/>
      </w:r>
    </w:p>
    <w:p w14:paraId="7CF91582" w14:textId="030DDE73" w:rsidR="00FD7D29" w:rsidRPr="00FD7D29" w:rsidRDefault="00FD7D29" w:rsidP="00B82C11">
      <w:pPr>
        <w:rPr>
          <w:rFonts w:asciiTheme="minorHAnsi" w:hAnsiTheme="minorHAnsi"/>
        </w:rPr>
      </w:pPr>
      <w:r w:rsidRPr="00FD7D29">
        <w:t xml:space="preserve">The Ombudsman Western Australia investigation similarly identified that many women who died by suicide had prior family and domestic violence </w:t>
      </w:r>
      <w:proofErr w:type="spellStart"/>
      <w:r w:rsidRPr="00FD7D29">
        <w:t>victimisation</w:t>
      </w:r>
      <w:proofErr w:type="spellEnd"/>
      <w:r w:rsidRPr="00FD7D29">
        <w:t xml:space="preserve"> and multiple service contacts, without the DFSV context being consistently identified, shared or acted on in ways that would support timely intervention.</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p>
    <w:p w14:paraId="7ABB0619" w14:textId="55FE13FF" w:rsidR="00FD7D29" w:rsidRPr="00FD7D29" w:rsidRDefault="00FD7D29" w:rsidP="00B82C11">
      <w:pPr>
        <w:rPr>
          <w:rFonts w:asciiTheme="minorHAnsi" w:hAnsiTheme="minorHAnsi"/>
        </w:rPr>
      </w:pPr>
      <w:r w:rsidRPr="00FD7D29">
        <w:t>FCAWA notes inquiry evidence from lived experience and sector organisations that safety and system responsiveness are central to suicide prevention in DFSV contexts, including the risks that arise when institutions replicate coercive control dynamics through unsafe processes, repeated re-telling, inadequate recognition of coercive control, and barriers to safe separation.</w:t>
      </w:r>
      <w:bookmarkStart w:id="17" w:name="_Ref220317734"/>
      <w:r w:rsidRPr="00FD7D29">
        <w:rPr>
          <w:vertAlign w:val="superscript"/>
        </w:rPr>
        <w:footnoteReference w:id="16"/>
      </w:r>
      <w:bookmarkEnd w:id="17"/>
      <w:r w:rsidRPr="00FD7D29">
        <w:t xml:space="preserve"> </w:t>
      </w:r>
      <w:r w:rsidRPr="00FD7D29">
        <w:fldChar w:fldCharType="begin"/>
      </w:r>
      <w:r w:rsidRPr="00FD7D29">
        <w:instrText xml:space="preserve"> NOTEREF _Ref220317464 \f \h </w:instrText>
      </w:r>
      <w:r w:rsidR="00B82C11">
        <w:instrText xml:space="preserve"> \* MERGEFORMAT </w:instrText>
      </w:r>
      <w:r w:rsidRPr="00FD7D29">
        <w:fldChar w:fldCharType="separate"/>
      </w:r>
      <w:r w:rsidRPr="00FD7D29">
        <w:rPr>
          <w:vertAlign w:val="superscript"/>
        </w:rPr>
        <w:t>6</w:t>
      </w:r>
      <w:r w:rsidRPr="00FD7D29">
        <w:fldChar w:fldCharType="end"/>
      </w:r>
    </w:p>
    <w:p w14:paraId="73E5E03E" w14:textId="77777777" w:rsidR="00FD7D29" w:rsidRPr="00FD7D29" w:rsidRDefault="00FD7D29" w:rsidP="00B82C11">
      <w:pPr>
        <w:rPr>
          <w:rFonts w:asciiTheme="minorHAnsi" w:hAnsiTheme="minorHAnsi"/>
        </w:rPr>
      </w:pPr>
      <w:r w:rsidRPr="00FD7D29">
        <w:t>Financial counsellors regularly support clients during separation and post-separation escalation, including in circumstances of economic entrapment (coerced debt, credit impairment, locked or monitored accounts, employment interference, and forced dependence on perpetrator-controlled income). These dynamics can intensify distress, restrict access to housing, transport and communications, and undermine a person’s perceived capacity to “exit safely,” which may contribute to suicidality risk.</w:t>
      </w:r>
      <w:r w:rsidRPr="00FD7D29">
        <w:fldChar w:fldCharType="begin"/>
      </w:r>
      <w:r w:rsidRPr="00FD7D29">
        <w:instrText xml:space="preserve"> NOTEREF _Ref220317216 \f \h  \* MERGEFORMAT </w:instrText>
      </w:r>
      <w:r w:rsidRPr="00FD7D29">
        <w:fldChar w:fldCharType="separate"/>
      </w:r>
      <w:r w:rsidRPr="00FD7D29">
        <w:rPr>
          <w:vertAlign w:val="superscript"/>
        </w:rPr>
        <w:t>7</w:t>
      </w:r>
      <w:r w:rsidRPr="00FD7D29">
        <w:fldChar w:fldCharType="end"/>
      </w:r>
      <w:r w:rsidRPr="00FD7D29">
        <w:t xml:space="preserve"> </w:t>
      </w:r>
      <w:r w:rsidRPr="00FD7D29">
        <w:fldChar w:fldCharType="begin"/>
      </w:r>
      <w:r w:rsidRPr="00FD7D29">
        <w:instrText xml:space="preserve"> NOTEREF _Ref220317485 \f \h  \* MERGEFORMAT </w:instrText>
      </w:r>
      <w:r w:rsidRPr="00FD7D29">
        <w:fldChar w:fldCharType="separate"/>
      </w:r>
      <w:r w:rsidRPr="00FD7D29">
        <w:rPr>
          <w:vertAlign w:val="superscript"/>
        </w:rPr>
        <w:t>13</w:t>
      </w:r>
      <w:r w:rsidRPr="00FD7D29">
        <w:fldChar w:fldCharType="end"/>
      </w:r>
    </w:p>
    <w:p w14:paraId="54D8B1C5" w14:textId="57CC06C4" w:rsidR="00FD7D29" w:rsidRPr="00FD7D29" w:rsidRDefault="00FD7D29" w:rsidP="00B82C11">
      <w:pPr>
        <w:rPr>
          <w:rFonts w:asciiTheme="minorHAnsi" w:hAnsiTheme="minorHAnsi"/>
        </w:rPr>
      </w:pPr>
      <w:r w:rsidRPr="00FD7D29">
        <w:t>FCAWA also notes that severe financial distress can arise from multiple sources, including gambling harms. Where gambling-related debt and hardship intersect with DFSV, coercive control, or broader psychosocial vulnerability, this may compound material insecurity and crisis escalation. FCAWA submits that, while gambling is not synonymous with DFSV, it is relevant to a comprehensive understanding of financial stressors that may co-occur with suicidality risk in some contexts.</w:t>
      </w:r>
      <w:r w:rsidRPr="00FD7D29">
        <w:fldChar w:fldCharType="begin"/>
      </w:r>
      <w:r w:rsidRPr="00FD7D29">
        <w:instrText xml:space="preserve"> NOTEREF _Ref220317493 \f \h </w:instrText>
      </w:r>
      <w:r w:rsidR="00B82C11">
        <w:instrText xml:space="preserve"> \* MERGEFORMAT </w:instrText>
      </w:r>
      <w:r w:rsidRPr="00FD7D29">
        <w:fldChar w:fldCharType="separate"/>
      </w:r>
      <w:r w:rsidRPr="00FD7D29">
        <w:rPr>
          <w:vertAlign w:val="superscript"/>
        </w:rPr>
        <w:t>10</w:t>
      </w:r>
      <w:r w:rsidRPr="00FD7D29">
        <w:fldChar w:fldCharType="end"/>
      </w:r>
      <w:r w:rsidRPr="00FD7D29">
        <w:t xml:space="preserve"> </w:t>
      </w:r>
      <w:r w:rsidRPr="00FD7D29">
        <w:fldChar w:fldCharType="begin"/>
      </w:r>
      <w:r w:rsidRPr="00FD7D29">
        <w:instrText xml:space="preserve"> NOTEREF _Ref220317496 \f \h </w:instrText>
      </w:r>
      <w:r w:rsidR="00B82C11">
        <w:instrText xml:space="preserve"> \* MERGEFORMAT </w:instrText>
      </w:r>
      <w:r w:rsidRPr="00FD7D29">
        <w:fldChar w:fldCharType="separate"/>
      </w:r>
      <w:r w:rsidRPr="00FD7D29">
        <w:rPr>
          <w:vertAlign w:val="superscript"/>
        </w:rPr>
        <w:t>12</w:t>
      </w:r>
      <w:r w:rsidRPr="00FD7D29">
        <w:fldChar w:fldCharType="end"/>
      </w:r>
    </w:p>
    <w:p w14:paraId="1828A72A" w14:textId="64A264E5" w:rsidR="00FD7D29" w:rsidRPr="00FD7D29" w:rsidRDefault="00FD7D29" w:rsidP="00FD7D29">
      <w:pPr>
        <w:spacing w:after="0"/>
        <w:rPr>
          <w:b/>
          <w:bCs/>
        </w:rPr>
      </w:pPr>
      <w:r w:rsidRPr="00FD7D29">
        <w:rPr>
          <w:b/>
          <w:bCs/>
        </w:rPr>
        <w:t>Recommendations (TOR 1)</w:t>
      </w:r>
    </w:p>
    <w:p w14:paraId="6AA1AC81" w14:textId="700D8D87" w:rsidR="00FD7D29" w:rsidRPr="00FD7D29" w:rsidRDefault="00FD7D29" w:rsidP="00B82C11">
      <w:pPr>
        <w:rPr>
          <w:rFonts w:asciiTheme="minorHAnsi" w:hAnsiTheme="minorHAnsi"/>
        </w:rPr>
      </w:pPr>
      <w:r w:rsidRPr="00FD7D29">
        <w:t>1. Adopt nationally consistent DFSV-suicide contextual coding and definitions, including economic abuse indicators, to support accurate prevalence estimation and trend monitoring.</w:t>
      </w:r>
      <w:r w:rsidRPr="00FD7D29">
        <w:fldChar w:fldCharType="begin"/>
      </w:r>
      <w:r w:rsidRPr="00FD7D29">
        <w:instrText xml:space="preserve"> NOTEREF _Ref220317238 \f \h </w:instrText>
      </w:r>
      <w:r w:rsidR="00B82C11">
        <w:instrText xml:space="preserve"> \* MERGEFORMAT </w:instrText>
      </w:r>
      <w:r w:rsidRPr="00FD7D29">
        <w:fldChar w:fldCharType="separate"/>
      </w:r>
      <w:r w:rsidRPr="00FD7D29">
        <w:rPr>
          <w:vertAlign w:val="superscript"/>
        </w:rPr>
        <w:t>5</w:t>
      </w:r>
      <w:r w:rsidRPr="00FD7D29">
        <w:fldChar w:fldCharType="end"/>
      </w:r>
      <w:r w:rsidRPr="00FD7D29">
        <w:t xml:space="preserve"> </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p>
    <w:p w14:paraId="5763BE2F" w14:textId="0F93F582" w:rsidR="00FD7D29" w:rsidRPr="00FD7D29" w:rsidRDefault="00FD7D29" w:rsidP="00B82C11">
      <w:pPr>
        <w:rPr>
          <w:rFonts w:asciiTheme="minorHAnsi" w:hAnsiTheme="minorHAnsi"/>
        </w:rPr>
      </w:pPr>
      <w:r w:rsidRPr="00FD7D29">
        <w:t>2. Require annual public reporting on DFSV context in suicide deaths (including indicators of coercive control, recent separation, and economic abuse), with appropriate privacy and safety safeguards.</w:t>
      </w:r>
      <w:r w:rsidRPr="00FD7D29">
        <w:fldChar w:fldCharType="begin"/>
      </w:r>
      <w:r w:rsidRPr="00FD7D29">
        <w:instrText xml:space="preserve"> NOTEREF _Ref220317238 \f \h </w:instrText>
      </w:r>
      <w:r w:rsidR="00B82C11">
        <w:instrText xml:space="preserve"> \* MERGEFORMAT </w:instrText>
      </w:r>
      <w:r w:rsidRPr="00FD7D29">
        <w:fldChar w:fldCharType="separate"/>
      </w:r>
      <w:r w:rsidRPr="00FD7D29">
        <w:rPr>
          <w:vertAlign w:val="superscript"/>
        </w:rPr>
        <w:t>5</w:t>
      </w:r>
      <w:r w:rsidRPr="00FD7D29">
        <w:fldChar w:fldCharType="end"/>
      </w:r>
      <w:r w:rsidRPr="00FD7D29">
        <w:t xml:space="preserve"> </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p>
    <w:p w14:paraId="2883EB71" w14:textId="5BBB34A4" w:rsidR="00FD7D29" w:rsidRPr="00FD7D29" w:rsidRDefault="00FD7D29" w:rsidP="00B82C11">
      <w:pPr>
        <w:rPr>
          <w:rFonts w:asciiTheme="minorHAnsi" w:hAnsiTheme="minorHAnsi"/>
        </w:rPr>
      </w:pPr>
      <w:r w:rsidRPr="00FD7D29">
        <w:t>3. Ensure Commonwealth suicide-prevention strategies explicitly recognise economic abuse and material entrapment as potential risk amplifiers in DFSV contexts, alongside clinical mental health determinants.</w:t>
      </w:r>
      <w:r w:rsidRPr="00FD7D29">
        <w:fldChar w:fldCharType="begin"/>
      </w:r>
      <w:r w:rsidRPr="00FD7D29">
        <w:instrText xml:space="preserve"> NOTEREF _Ref220317245 \f \h </w:instrText>
      </w:r>
      <w:r w:rsidR="00B82C11">
        <w:instrText xml:space="preserve"> \* MERGEFORMAT </w:instrText>
      </w:r>
      <w:r w:rsidRPr="00FD7D29">
        <w:fldChar w:fldCharType="separate"/>
      </w:r>
      <w:r w:rsidRPr="00FD7D29">
        <w:rPr>
          <w:vertAlign w:val="superscript"/>
        </w:rPr>
        <w:t>3</w:t>
      </w:r>
      <w:r w:rsidRPr="00FD7D29">
        <w:fldChar w:fldCharType="end"/>
      </w:r>
      <w:r w:rsidRPr="00FD7D29">
        <w:t xml:space="preserve"> </w:t>
      </w:r>
      <w:r w:rsidRPr="00FD7D29">
        <w:fldChar w:fldCharType="begin"/>
      </w:r>
      <w:r w:rsidRPr="00FD7D29">
        <w:instrText xml:space="preserve"> NOTEREF _Ref220317545 \f \h </w:instrText>
      </w:r>
      <w:r w:rsidR="00B82C11">
        <w:instrText xml:space="preserve"> \* MERGEFORMAT </w:instrText>
      </w:r>
      <w:r w:rsidRPr="00FD7D29">
        <w:fldChar w:fldCharType="separate"/>
      </w:r>
      <w:r w:rsidRPr="00FD7D29">
        <w:rPr>
          <w:vertAlign w:val="superscript"/>
        </w:rPr>
        <w:t>16</w:t>
      </w:r>
      <w:r w:rsidRPr="00FD7D29">
        <w:fldChar w:fldCharType="end"/>
      </w:r>
      <w:r w:rsidRPr="00FD7D29">
        <w:t xml:space="preserve"> </w:t>
      </w:r>
      <w:r w:rsidRPr="00FD7D29">
        <w:fldChar w:fldCharType="begin"/>
      </w:r>
      <w:r w:rsidRPr="00FD7D29">
        <w:instrText xml:space="preserve"> NOTEREF _Ref220317485 \f \h </w:instrText>
      </w:r>
      <w:r w:rsidR="00B82C11">
        <w:instrText xml:space="preserve"> \* MERGEFORMAT </w:instrText>
      </w:r>
      <w:r w:rsidRPr="00FD7D29">
        <w:fldChar w:fldCharType="separate"/>
      </w:r>
      <w:r w:rsidRPr="00FD7D29">
        <w:rPr>
          <w:vertAlign w:val="superscript"/>
        </w:rPr>
        <w:t>13</w:t>
      </w:r>
      <w:r w:rsidRPr="00FD7D29">
        <w:fldChar w:fldCharType="end"/>
      </w:r>
    </w:p>
    <w:p w14:paraId="67EC03C6" w14:textId="3AE5FE87" w:rsidR="00FD7D29" w:rsidRPr="00FD7D29" w:rsidRDefault="00FD7D29" w:rsidP="00B82C11">
      <w:pPr>
        <w:rPr>
          <w:rFonts w:asciiTheme="minorHAnsi" w:hAnsiTheme="minorHAnsi"/>
        </w:rPr>
      </w:pPr>
      <w:r w:rsidRPr="00FD7D29">
        <w:t xml:space="preserve">4. Ensure national approaches to suicidality risk recognise the potential contribution of acute and chronic financial stressors, including gambling-related harm, where evidenced, and support appropriate referral pathways into financial </w:t>
      </w:r>
      <w:proofErr w:type="spellStart"/>
      <w:r w:rsidRPr="00FD7D29">
        <w:t>stabilisation</w:t>
      </w:r>
      <w:proofErr w:type="spellEnd"/>
      <w:r w:rsidRPr="00FD7D29">
        <w:t xml:space="preserve"> supports.</w:t>
      </w:r>
      <w:r w:rsidRPr="00FD7D29">
        <w:fldChar w:fldCharType="begin"/>
      </w:r>
      <w:r w:rsidRPr="00FD7D29">
        <w:instrText xml:space="preserve"> NOTEREF _Ref220317493 \f \h </w:instrText>
      </w:r>
      <w:r w:rsidR="00B82C11">
        <w:instrText xml:space="preserve"> \* MERGEFORMAT </w:instrText>
      </w:r>
      <w:r w:rsidRPr="00FD7D29">
        <w:fldChar w:fldCharType="separate"/>
      </w:r>
      <w:r w:rsidRPr="00FD7D29">
        <w:rPr>
          <w:vertAlign w:val="superscript"/>
        </w:rPr>
        <w:t>10</w:t>
      </w:r>
      <w:r w:rsidRPr="00FD7D29">
        <w:fldChar w:fldCharType="end"/>
      </w:r>
      <w:r w:rsidRPr="00FD7D29">
        <w:t xml:space="preserve"> </w:t>
      </w:r>
      <w:r w:rsidRPr="00FD7D29">
        <w:fldChar w:fldCharType="begin"/>
      </w:r>
      <w:r w:rsidRPr="00FD7D29">
        <w:instrText xml:space="preserve"> NOTEREF _Ref220317496 \f \h </w:instrText>
      </w:r>
      <w:r w:rsidR="00B82C11">
        <w:instrText xml:space="preserve"> \* MERGEFORMAT </w:instrText>
      </w:r>
      <w:r w:rsidRPr="00FD7D29">
        <w:fldChar w:fldCharType="separate"/>
      </w:r>
      <w:r w:rsidRPr="00FD7D29">
        <w:rPr>
          <w:vertAlign w:val="superscript"/>
        </w:rPr>
        <w:t>12</w:t>
      </w:r>
      <w:r w:rsidRPr="00FD7D29">
        <w:fldChar w:fldCharType="end"/>
      </w:r>
    </w:p>
    <w:p w14:paraId="6459A5D5" w14:textId="77777777" w:rsidR="00FD7D29" w:rsidRPr="00FD7D29" w:rsidRDefault="00FD7D29" w:rsidP="00FD7D29">
      <w:pPr>
        <w:keepNext/>
        <w:keepLines/>
        <w:spacing w:before="200" w:after="0"/>
        <w:outlineLvl w:val="1"/>
        <w:rPr>
          <w:rFonts w:eastAsiaTheme="majorEastAsia" w:cstheme="majorBidi"/>
          <w:b/>
          <w:bCs/>
          <w:sz w:val="22"/>
        </w:rPr>
      </w:pPr>
      <w:r w:rsidRPr="00FD7D29">
        <w:rPr>
          <w:rFonts w:eastAsiaTheme="majorEastAsia" w:cstheme="majorBidi"/>
          <w:b/>
          <w:bCs/>
          <w:sz w:val="22"/>
        </w:rPr>
        <w:lastRenderedPageBreak/>
        <w:t>TOR 2 — Reporting and investigation methodologies</w:t>
      </w:r>
    </w:p>
    <w:p w14:paraId="5E3BD397" w14:textId="45349168" w:rsidR="00FD7D29" w:rsidRPr="00FD7D29" w:rsidRDefault="00FD7D29" w:rsidP="00B82C11">
      <w:pPr>
        <w:rPr>
          <w:rFonts w:asciiTheme="minorHAnsi" w:hAnsiTheme="minorHAnsi"/>
        </w:rPr>
      </w:pPr>
      <w:r w:rsidRPr="00FD7D29">
        <w:t>The Committee’s TOR identifies the need to consider the availability and quality of DFSV-related suicide data and the consistency of reporting and investigation methodologies. Across Australia, inconsistent recognition and coding of DFSV context in coronial and administrative datasets limits national understanding of prevalence, pathways, and points for prevention.</w:t>
      </w:r>
      <w:r w:rsidRPr="00FD7D29">
        <w:fldChar w:fldCharType="begin"/>
      </w:r>
      <w:r w:rsidRPr="00FD7D29">
        <w:instrText xml:space="preserve"> NOTEREF _Ref220317140 \f \h </w:instrText>
      </w:r>
      <w:r w:rsidR="00B82C11">
        <w:instrText xml:space="preserve"> \* MERGEFORMAT </w:instrText>
      </w:r>
      <w:r w:rsidRPr="00FD7D29">
        <w:fldChar w:fldCharType="separate"/>
      </w:r>
      <w:r w:rsidRPr="00FD7D29">
        <w:rPr>
          <w:vertAlign w:val="superscript"/>
        </w:rPr>
        <w:t>1</w:t>
      </w:r>
      <w:r w:rsidRPr="00FD7D29">
        <w:fldChar w:fldCharType="end"/>
      </w:r>
      <w:r w:rsidRPr="00FD7D29">
        <w:t xml:space="preserve"> </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_Ref220317238 \f \h </w:instrText>
      </w:r>
      <w:r w:rsidR="00B82C11">
        <w:instrText xml:space="preserve"> \* MERGEFORMAT </w:instrText>
      </w:r>
      <w:r w:rsidRPr="00FD7D29">
        <w:fldChar w:fldCharType="separate"/>
      </w:r>
      <w:r w:rsidRPr="00FD7D29">
        <w:rPr>
          <w:vertAlign w:val="superscript"/>
        </w:rPr>
        <w:t>5</w:t>
      </w:r>
      <w:r w:rsidRPr="00FD7D29">
        <w:fldChar w:fldCharType="end"/>
      </w:r>
    </w:p>
    <w:p w14:paraId="38312152" w14:textId="40D01989" w:rsidR="00FD7D29" w:rsidRPr="00FD7D29" w:rsidRDefault="00FD7D29" w:rsidP="00B82C11">
      <w:pPr>
        <w:rPr>
          <w:rFonts w:asciiTheme="minorHAnsi" w:hAnsiTheme="minorHAnsi"/>
        </w:rPr>
      </w:pPr>
      <w:r w:rsidRPr="00FD7D29">
        <w:t xml:space="preserve">FCAWA emphasises that the DFSV context, particularly coercive control and economic abuse, may not be identified at the time of death registration or within early investigative information and may be surfaced only through coronial investigation, death reviews, and retrospective examination of service contacts. Accordingly, national estimates based solely on initial coding are likely to under-count DFSV context without strengthened contextual fields, </w:t>
      </w:r>
      <w:proofErr w:type="spellStart"/>
      <w:r w:rsidRPr="00FD7D29">
        <w:t>standardised</w:t>
      </w:r>
      <w:proofErr w:type="spellEnd"/>
      <w:r w:rsidRPr="00FD7D29">
        <w:t xml:space="preserve"> practice guidance, and structured analysis of narrative and cross-system information. </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_Ref220317238 \f \h </w:instrText>
      </w:r>
      <w:r w:rsidR="00B82C11">
        <w:instrText xml:space="preserve"> \* MERGEFORMAT </w:instrText>
      </w:r>
      <w:r w:rsidRPr="00FD7D29">
        <w:fldChar w:fldCharType="separate"/>
      </w:r>
      <w:r w:rsidRPr="00FD7D29">
        <w:rPr>
          <w:vertAlign w:val="superscript"/>
        </w:rPr>
        <w:t>5</w:t>
      </w:r>
      <w:r w:rsidRPr="00FD7D29">
        <w:fldChar w:fldCharType="end"/>
      </w:r>
      <w:r w:rsidRPr="00FD7D29">
        <w:t xml:space="preserve"> </w:t>
      </w:r>
      <w:r w:rsidRPr="00FD7D29">
        <w:fldChar w:fldCharType="begin"/>
      </w:r>
      <w:r w:rsidRPr="00FD7D29">
        <w:instrText xml:space="preserve"> NOTEREF _Ref220317464 \f \h </w:instrText>
      </w:r>
      <w:r w:rsidR="00B82C11">
        <w:instrText xml:space="preserve"> \* MERGEFORMAT </w:instrText>
      </w:r>
      <w:r w:rsidRPr="00FD7D29">
        <w:fldChar w:fldCharType="separate"/>
      </w:r>
      <w:r w:rsidRPr="00FD7D29">
        <w:rPr>
          <w:vertAlign w:val="superscript"/>
        </w:rPr>
        <w:t>6</w:t>
      </w:r>
      <w:r w:rsidRPr="00FD7D29">
        <w:fldChar w:fldCharType="end"/>
      </w:r>
      <w:r w:rsidRPr="00FD7D29">
        <w:t xml:space="preserve"> </w:t>
      </w:r>
    </w:p>
    <w:p w14:paraId="4FD81BFB" w14:textId="162CFFBD" w:rsidR="00FD7D29" w:rsidRPr="00FD7D29" w:rsidRDefault="00FD7D29" w:rsidP="00B82C11">
      <w:pPr>
        <w:rPr>
          <w:rFonts w:asciiTheme="minorHAnsi" w:hAnsiTheme="minorHAnsi"/>
        </w:rPr>
      </w:pPr>
      <w:r w:rsidRPr="00FD7D29">
        <w:t xml:space="preserve">FCAWA submits that improvements must extend beyond coding labels to include consistent guidance, minimum data fields, and mechanisms to support safe and appropriate information sharing, while respecting privacy, safety, and the risks of perpetrator retaliation or surveillance. </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_Ref220317464 \f \h </w:instrText>
      </w:r>
      <w:r w:rsidR="00B82C11">
        <w:instrText xml:space="preserve"> \* MERGEFORMAT </w:instrText>
      </w:r>
      <w:r w:rsidRPr="00FD7D29">
        <w:fldChar w:fldCharType="separate"/>
      </w:r>
      <w:r w:rsidRPr="00FD7D29">
        <w:rPr>
          <w:vertAlign w:val="superscript"/>
        </w:rPr>
        <w:t>6</w:t>
      </w:r>
      <w:r w:rsidRPr="00FD7D29">
        <w:fldChar w:fldCharType="end"/>
      </w:r>
    </w:p>
    <w:p w14:paraId="30B65A2E" w14:textId="575BA05E" w:rsidR="00FD7D29" w:rsidRPr="00FD7D29" w:rsidRDefault="00FD7D29" w:rsidP="00B82C11">
      <w:pPr>
        <w:rPr>
          <w:rFonts w:asciiTheme="minorHAnsi" w:hAnsiTheme="minorHAnsi"/>
        </w:rPr>
      </w:pPr>
      <w:r w:rsidRPr="00FD7D29">
        <w:t>Relevance for FCAWA: Financial counselling records can provide structured documentation of economic abuse (e.g., coerced debt patterns, disputed transactions, credit reporting impacts, hardship arrangements, and creditor engagement) that may be relevant to understanding entrapment and escalating distress where a suicide death occurs. Sector research also identifies credit reporting and financial product settings as sites of economic abuse that require specific safeguards and documentation practices.</w:t>
      </w:r>
      <w:r w:rsidRPr="00FD7D29">
        <w:fldChar w:fldCharType="begin"/>
      </w:r>
      <w:r w:rsidRPr="00FD7D29">
        <w:instrText xml:space="preserve"> NOTEREF _Ref220317646 \f \h </w:instrText>
      </w:r>
      <w:r w:rsidR="00B82C11">
        <w:instrText xml:space="preserve"> \* MERGEFORMAT </w:instrText>
      </w:r>
      <w:r w:rsidRPr="00FD7D29">
        <w:fldChar w:fldCharType="separate"/>
      </w:r>
      <w:r w:rsidRPr="00FD7D29">
        <w:rPr>
          <w:vertAlign w:val="superscript"/>
        </w:rPr>
        <w:t>9</w:t>
      </w:r>
      <w:r w:rsidRPr="00FD7D29">
        <w:fldChar w:fldCharType="end"/>
      </w:r>
    </w:p>
    <w:p w14:paraId="67717FB6" w14:textId="4292BB37" w:rsidR="00496DE9" w:rsidRDefault="00FD7D29" w:rsidP="00AF66B6">
      <w:pPr>
        <w:rPr>
          <w:b/>
          <w:bCs/>
        </w:rPr>
      </w:pPr>
      <w:r w:rsidRPr="00FD7D29">
        <w:t>FCAWA does not propose that financial counselling records replace coronial evidence. Rather, FCAWA submits that national data architecture should, where lawful and safe, enable the incorporation of de-identified or consent-based contextual information to strengthen investigative completeness and inform prevention.</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_Ref220317646 \f \h </w:instrText>
      </w:r>
      <w:r w:rsidR="00B82C11">
        <w:instrText xml:space="preserve"> \* MERGEFORMAT </w:instrText>
      </w:r>
      <w:r w:rsidRPr="00FD7D29">
        <w:fldChar w:fldCharType="separate"/>
      </w:r>
      <w:r w:rsidRPr="00FD7D29">
        <w:rPr>
          <w:vertAlign w:val="superscript"/>
        </w:rPr>
        <w:t>9</w:t>
      </w:r>
      <w:r w:rsidRPr="00FD7D29">
        <w:fldChar w:fldCharType="end"/>
      </w:r>
    </w:p>
    <w:p w14:paraId="631B3A2C" w14:textId="5D1AC7D8" w:rsidR="00FD7D29" w:rsidRPr="00FD7D29" w:rsidRDefault="00FD7D29" w:rsidP="00FD7D29">
      <w:pPr>
        <w:spacing w:after="0"/>
        <w:rPr>
          <w:b/>
          <w:bCs/>
        </w:rPr>
      </w:pPr>
      <w:r w:rsidRPr="00FD7D29">
        <w:rPr>
          <w:b/>
          <w:bCs/>
        </w:rPr>
        <w:t>Recommendations (TOR 2)</w:t>
      </w:r>
    </w:p>
    <w:p w14:paraId="26939043" w14:textId="0B15CE38" w:rsidR="00FD7D29" w:rsidRPr="00FD7D29" w:rsidRDefault="00FD7D29" w:rsidP="00B82C11">
      <w:pPr>
        <w:rPr>
          <w:rFonts w:asciiTheme="minorHAnsi" w:hAnsiTheme="minorHAnsi"/>
        </w:rPr>
      </w:pPr>
      <w:r w:rsidRPr="00FD7D29">
        <w:t xml:space="preserve">1. Establish a national DFSV-suicide minimum dataset to be used consistently across jurisdictions, with core contextual fields including (at minimum): evidence of coercive control; recent separation; intervention order history; identified economic abuse (including coerced </w:t>
      </w:r>
      <w:proofErr w:type="spellStart"/>
      <w:r w:rsidRPr="00FD7D29">
        <w:t>debt</w:t>
      </w:r>
      <w:proofErr w:type="spellEnd"/>
      <w:r w:rsidRPr="00FD7D29">
        <w:t>/credit misuse); housing instability; and recent service contacts across relevant systems.</w:t>
      </w:r>
      <w:r w:rsidRPr="00FD7D29">
        <w:fldChar w:fldCharType="begin"/>
      </w:r>
      <w:r w:rsidRPr="00FD7D29">
        <w:instrText xml:space="preserve"> NOTEREF _Ref220317140 \f \h </w:instrText>
      </w:r>
      <w:r w:rsidR="00B82C11">
        <w:instrText xml:space="preserve"> \* MERGEFORMAT </w:instrText>
      </w:r>
      <w:r w:rsidRPr="00FD7D29">
        <w:fldChar w:fldCharType="separate"/>
      </w:r>
      <w:r w:rsidRPr="00FD7D29">
        <w:rPr>
          <w:vertAlign w:val="superscript"/>
        </w:rPr>
        <w:t>1</w:t>
      </w:r>
      <w:r w:rsidRPr="00FD7D29">
        <w:fldChar w:fldCharType="end"/>
      </w:r>
      <w:r w:rsidRPr="00FD7D29">
        <w:t xml:space="preserve"> </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_Ref220317238 \f \h </w:instrText>
      </w:r>
      <w:r w:rsidR="00B82C11">
        <w:instrText xml:space="preserve"> \* MERGEFORMAT </w:instrText>
      </w:r>
      <w:r w:rsidRPr="00FD7D29">
        <w:fldChar w:fldCharType="separate"/>
      </w:r>
      <w:r w:rsidRPr="00FD7D29">
        <w:rPr>
          <w:vertAlign w:val="superscript"/>
        </w:rPr>
        <w:t>5</w:t>
      </w:r>
      <w:r w:rsidRPr="00FD7D29">
        <w:fldChar w:fldCharType="end"/>
      </w:r>
    </w:p>
    <w:p w14:paraId="061231DC" w14:textId="1360185C" w:rsidR="00FD7D29" w:rsidRPr="00FD7D29" w:rsidRDefault="00FD7D29" w:rsidP="00B82C11">
      <w:pPr>
        <w:rPr>
          <w:rFonts w:asciiTheme="minorHAnsi" w:hAnsiTheme="minorHAnsi"/>
        </w:rPr>
      </w:pPr>
      <w:r w:rsidRPr="00FD7D29">
        <w:t>2. Develop nationally consistent coronial guidance for the identification and coding of DFSV context in suicide, including economic abuse indicators, to improve comparability across jurisdictions.</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_Ref220317238 \f \h </w:instrText>
      </w:r>
      <w:r w:rsidR="00B82C11">
        <w:instrText xml:space="preserve"> \* MERGEFORMAT </w:instrText>
      </w:r>
      <w:r w:rsidRPr="00FD7D29">
        <w:fldChar w:fldCharType="separate"/>
      </w:r>
      <w:r w:rsidRPr="00FD7D29">
        <w:rPr>
          <w:vertAlign w:val="superscript"/>
        </w:rPr>
        <w:t>5</w:t>
      </w:r>
      <w:r w:rsidRPr="00FD7D29">
        <w:fldChar w:fldCharType="end"/>
      </w:r>
    </w:p>
    <w:p w14:paraId="030F7E65" w14:textId="77777777" w:rsidR="00FD7D29" w:rsidRPr="00FD7D29" w:rsidRDefault="00FD7D29" w:rsidP="00B82C11">
      <w:pPr>
        <w:rPr>
          <w:rFonts w:asciiTheme="minorHAnsi" w:hAnsiTheme="minorHAnsi"/>
        </w:rPr>
      </w:pPr>
      <w:r w:rsidRPr="00FD7D29">
        <w:t xml:space="preserve">3. Enable secure, privacy-compliant data linking pathways that support: (a) survivor safety; (b) appropriate consent where feasible; (c) </w:t>
      </w:r>
      <w:proofErr w:type="spellStart"/>
      <w:r w:rsidRPr="00FD7D29">
        <w:t>minimisation</w:t>
      </w:r>
      <w:proofErr w:type="spellEnd"/>
      <w:r w:rsidRPr="00FD7D29">
        <w:t xml:space="preserve"> of perpetrator notification risk; and (d) clear governance over access, use, and reporting. This should be designed in consultation with victim-survivors and specialist DFSV services.</w:t>
      </w:r>
      <w:r w:rsidRPr="00FD7D29">
        <w:fldChar w:fldCharType="begin"/>
      </w:r>
      <w:r w:rsidRPr="00FD7D29">
        <w:instrText xml:space="preserve"> NOTEREF _Ref220317111 \f \h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_Ref220317464 \f \h </w:instrText>
      </w:r>
      <w:r w:rsidRPr="00FD7D29">
        <w:fldChar w:fldCharType="separate"/>
      </w:r>
      <w:r w:rsidRPr="00FD7D29">
        <w:rPr>
          <w:vertAlign w:val="superscript"/>
        </w:rPr>
        <w:t>6</w:t>
      </w:r>
      <w:r w:rsidRPr="00FD7D29">
        <w:fldChar w:fldCharType="end"/>
      </w:r>
    </w:p>
    <w:p w14:paraId="0470A862" w14:textId="204F90C1" w:rsidR="00FD7D29" w:rsidRDefault="00FD7D29" w:rsidP="00B82C11">
      <w:r w:rsidRPr="00FD7D29">
        <w:t>4. Ensure public reporting is sufficiently aggregated to protect individuals and families, particularly in small communities and high-visibility cases, while still enabling policy-relevant insights.</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_Ref220317464 \f \h </w:instrText>
      </w:r>
      <w:r w:rsidR="00B82C11">
        <w:instrText xml:space="preserve"> \* MERGEFORMAT </w:instrText>
      </w:r>
      <w:r w:rsidRPr="00FD7D29">
        <w:fldChar w:fldCharType="separate"/>
      </w:r>
      <w:r w:rsidRPr="00FD7D29">
        <w:rPr>
          <w:vertAlign w:val="superscript"/>
        </w:rPr>
        <w:t>6</w:t>
      </w:r>
      <w:r w:rsidRPr="00FD7D29">
        <w:fldChar w:fldCharType="end"/>
      </w:r>
    </w:p>
    <w:p w14:paraId="32DF4850" w14:textId="77777777" w:rsidR="00AF66B6" w:rsidRDefault="00AF66B6" w:rsidP="00B82C11">
      <w:pPr>
        <w:rPr>
          <w:rFonts w:asciiTheme="minorHAnsi" w:hAnsiTheme="minorHAnsi"/>
        </w:rPr>
      </w:pPr>
    </w:p>
    <w:p w14:paraId="3E712047" w14:textId="77777777" w:rsidR="006E7903" w:rsidRDefault="006E7903" w:rsidP="00B82C11">
      <w:pPr>
        <w:rPr>
          <w:rFonts w:asciiTheme="minorHAnsi" w:hAnsiTheme="minorHAnsi"/>
        </w:rPr>
      </w:pPr>
    </w:p>
    <w:p w14:paraId="5A7CC3B8" w14:textId="77777777" w:rsidR="006E7903" w:rsidRDefault="006E7903" w:rsidP="00B82C11">
      <w:pPr>
        <w:rPr>
          <w:rFonts w:asciiTheme="minorHAnsi" w:hAnsiTheme="minorHAnsi"/>
        </w:rPr>
      </w:pPr>
    </w:p>
    <w:p w14:paraId="22790C52" w14:textId="77777777" w:rsidR="006E7903" w:rsidRPr="00FD7D29" w:rsidRDefault="006E7903" w:rsidP="00B82C11">
      <w:pPr>
        <w:rPr>
          <w:rFonts w:asciiTheme="minorHAnsi" w:hAnsiTheme="minorHAnsi"/>
        </w:rPr>
      </w:pPr>
    </w:p>
    <w:p w14:paraId="70F87A36" w14:textId="77777777" w:rsidR="00FD7D29" w:rsidRPr="00FD7D29" w:rsidRDefault="00FD7D29" w:rsidP="00FD7D29">
      <w:pPr>
        <w:keepNext/>
        <w:keepLines/>
        <w:spacing w:before="200" w:after="0"/>
        <w:outlineLvl w:val="1"/>
        <w:rPr>
          <w:rFonts w:eastAsiaTheme="majorEastAsia" w:cstheme="majorBidi"/>
          <w:b/>
          <w:bCs/>
          <w:sz w:val="22"/>
        </w:rPr>
      </w:pPr>
      <w:r w:rsidRPr="00FD7D29">
        <w:rPr>
          <w:rFonts w:eastAsiaTheme="majorEastAsia" w:cstheme="majorBidi"/>
          <w:b/>
          <w:bCs/>
          <w:sz w:val="22"/>
        </w:rPr>
        <w:lastRenderedPageBreak/>
        <w:t>TOR 3 — System recognition and response</w:t>
      </w:r>
    </w:p>
    <w:p w14:paraId="07756CD0" w14:textId="3B7BAFA7" w:rsidR="00FD7D29" w:rsidRPr="00FD7D29" w:rsidRDefault="00FD7D29" w:rsidP="00B82C11">
      <w:pPr>
        <w:rPr>
          <w:rFonts w:asciiTheme="minorHAnsi" w:hAnsiTheme="minorHAnsi"/>
        </w:rPr>
      </w:pPr>
      <w:r w:rsidRPr="00FD7D29">
        <w:t>Death-review findings demonstrate repeated missed opportunities for early intervention where DFSV and suicide risk intersect, including gaps in identification of DFSV context, fragmented service responses, and inadequate escalation pathways when risk increases.</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_Ref220317251 \f \h </w:instrText>
      </w:r>
      <w:r w:rsidR="00B82C11">
        <w:instrText xml:space="preserve"> \* MERGEFORMAT </w:instrText>
      </w:r>
      <w:r w:rsidRPr="00FD7D29">
        <w:fldChar w:fldCharType="separate"/>
      </w:r>
      <w:r w:rsidRPr="00FD7D29">
        <w:rPr>
          <w:vertAlign w:val="superscript"/>
        </w:rPr>
        <w:t>4</w:t>
      </w:r>
      <w:r w:rsidRPr="00FD7D29">
        <w:fldChar w:fldCharType="end"/>
      </w:r>
    </w:p>
    <w:p w14:paraId="3EDC0DDA" w14:textId="77777777" w:rsidR="00FD7D29" w:rsidRPr="00FD7D29" w:rsidRDefault="00FD7D29" w:rsidP="00B82C11">
      <w:pPr>
        <w:rPr>
          <w:rFonts w:asciiTheme="minorHAnsi" w:hAnsiTheme="minorHAnsi"/>
        </w:rPr>
      </w:pPr>
      <w:r w:rsidRPr="00FD7D29">
        <w:t>Inquiry evidence from lived experience and frontline providers indicates that safety is foundational to suicide prevention in DFSV contexts and that system interactions can exacerbate distress where processes mirror coercive control, including through unsafe information practices, procedural burdens, and insufficient recognition of economic entrapment.</w:t>
      </w:r>
      <w:r w:rsidRPr="00FD7D29">
        <w:fldChar w:fldCharType="begin"/>
      </w:r>
      <w:r w:rsidRPr="00FD7D29">
        <w:instrText xml:space="preserve"> NOTEREF _Ref220317464 \f \h  \* MERGEFORMAT </w:instrText>
      </w:r>
      <w:r w:rsidRPr="00FD7D29">
        <w:fldChar w:fldCharType="separate"/>
      </w:r>
      <w:r w:rsidRPr="00FD7D29">
        <w:rPr>
          <w:vertAlign w:val="superscript"/>
        </w:rPr>
        <w:t>6</w:t>
      </w:r>
      <w:r w:rsidRPr="00FD7D29">
        <w:fldChar w:fldCharType="end"/>
      </w:r>
      <w:r w:rsidRPr="00FD7D29">
        <w:t xml:space="preserve"> </w:t>
      </w:r>
      <w:r w:rsidRPr="00FD7D29">
        <w:fldChar w:fldCharType="begin"/>
      </w:r>
      <w:r w:rsidRPr="00FD7D29">
        <w:instrText xml:space="preserve"> NOTEREF _Ref220317734 \f \h  \* MERGEFORMAT </w:instrText>
      </w:r>
      <w:r w:rsidRPr="00FD7D29">
        <w:fldChar w:fldCharType="separate"/>
      </w:r>
      <w:r w:rsidRPr="00FD7D29">
        <w:rPr>
          <w:vertAlign w:val="superscript"/>
        </w:rPr>
        <w:t>17</w:t>
      </w:r>
      <w:r w:rsidRPr="00FD7D29">
        <w:fldChar w:fldCharType="end"/>
      </w:r>
    </w:p>
    <w:p w14:paraId="1B0C3712" w14:textId="2F91550D" w:rsidR="00FD7D29" w:rsidRPr="00FD7D29" w:rsidRDefault="00FD7D29" w:rsidP="00B82C11">
      <w:pPr>
        <w:rPr>
          <w:rFonts w:asciiTheme="minorHAnsi" w:hAnsiTheme="minorHAnsi"/>
        </w:rPr>
      </w:pPr>
      <w:r w:rsidRPr="00FD7D29">
        <w:t>FCAWA submits that system recognition requires practical integration across settings where people experiencing DFSV present in crisis, including legal services, housing and homelessness services, courts, refuges, and relevant Commonwealth service interfaces that affect income, debts, and family economic security.</w:t>
      </w:r>
      <w:r w:rsidRPr="00FD7D29">
        <w:fldChar w:fldCharType="begin"/>
      </w:r>
      <w:r w:rsidRPr="00FD7D29">
        <w:instrText xml:space="preserve"> NOTEREF _Ref220317245 \f \h </w:instrText>
      </w:r>
      <w:r w:rsidR="00B82C11">
        <w:instrText xml:space="preserve"> \* MERGEFORMAT </w:instrText>
      </w:r>
      <w:r w:rsidRPr="00FD7D29">
        <w:fldChar w:fldCharType="separate"/>
      </w:r>
      <w:r w:rsidRPr="00FD7D29">
        <w:rPr>
          <w:vertAlign w:val="superscript"/>
        </w:rPr>
        <w:t>3</w:t>
      </w:r>
      <w:r w:rsidRPr="00FD7D29">
        <w:fldChar w:fldCharType="end"/>
      </w:r>
      <w:r w:rsidRPr="00FD7D29">
        <w:t xml:space="preserve"> </w:t>
      </w:r>
      <w:r w:rsidRPr="00FD7D29">
        <w:fldChar w:fldCharType="begin"/>
      </w:r>
      <w:r w:rsidRPr="00FD7D29">
        <w:instrText xml:space="preserve"> NOTEREF _Ref220317761 \f \h </w:instrText>
      </w:r>
      <w:r w:rsidR="00B82C11">
        <w:instrText xml:space="preserve"> \* MERGEFORMAT </w:instrText>
      </w:r>
      <w:r w:rsidRPr="00FD7D29">
        <w:fldChar w:fldCharType="separate"/>
      </w:r>
      <w:r w:rsidRPr="00FD7D29">
        <w:rPr>
          <w:vertAlign w:val="superscript"/>
        </w:rPr>
        <w:t>14</w:t>
      </w:r>
      <w:r w:rsidRPr="00FD7D29">
        <w:fldChar w:fldCharType="end"/>
      </w:r>
      <w:r w:rsidRPr="00FD7D29">
        <w:t xml:space="preserve"> </w:t>
      </w:r>
      <w:r w:rsidRPr="00FD7D29">
        <w:fldChar w:fldCharType="begin"/>
      </w:r>
      <w:r w:rsidRPr="00FD7D29">
        <w:instrText xml:space="preserve"> NOTEREF _Ref220317734 \f \h </w:instrText>
      </w:r>
      <w:r w:rsidR="00B82C11">
        <w:instrText xml:space="preserve"> \* MERGEFORMAT </w:instrText>
      </w:r>
      <w:r w:rsidRPr="00FD7D29">
        <w:fldChar w:fldCharType="separate"/>
      </w:r>
      <w:r w:rsidRPr="00FD7D29">
        <w:rPr>
          <w:vertAlign w:val="superscript"/>
        </w:rPr>
        <w:t>17</w:t>
      </w:r>
      <w:r w:rsidRPr="00FD7D29">
        <w:fldChar w:fldCharType="end"/>
      </w:r>
    </w:p>
    <w:p w14:paraId="3EA95CF8" w14:textId="7578AFF5" w:rsidR="00FD7D29" w:rsidRPr="00FD7D29" w:rsidRDefault="00FD7D29" w:rsidP="00B82C11">
      <w:pPr>
        <w:rPr>
          <w:rFonts w:asciiTheme="minorHAnsi" w:hAnsiTheme="minorHAnsi"/>
        </w:rPr>
      </w:pPr>
      <w:r w:rsidRPr="00FD7D29">
        <w:t>Evidence indicates that co-located or integrated specialist financial counselling for women affected by domestic and family violence can improve stability and support safer decision-making, including by addressing coerced debt, rebuilding financial autonomy, and enabling access to material resources necessary for safety planning.</w:t>
      </w:r>
      <w:r w:rsidRPr="00FD7D29">
        <w:fldChar w:fldCharType="begin"/>
      </w:r>
      <w:r w:rsidRPr="00FD7D29">
        <w:instrText xml:space="preserve"> NOTEREF _Ref220317309 \f \h </w:instrText>
      </w:r>
      <w:r w:rsidR="00B82C11">
        <w:instrText xml:space="preserve"> \* MERGEFORMAT </w:instrText>
      </w:r>
      <w:r w:rsidRPr="00FD7D29">
        <w:fldChar w:fldCharType="separate"/>
      </w:r>
      <w:r w:rsidRPr="00FD7D29">
        <w:rPr>
          <w:vertAlign w:val="superscript"/>
        </w:rPr>
        <w:t>8</w:t>
      </w:r>
      <w:r w:rsidRPr="00FD7D29">
        <w:fldChar w:fldCharType="end"/>
      </w:r>
    </w:p>
    <w:p w14:paraId="02606F1D" w14:textId="72DC44C3" w:rsidR="00FD7D29" w:rsidRPr="00FD7D29" w:rsidRDefault="00FD7D29" w:rsidP="00FD7D29">
      <w:pPr>
        <w:spacing w:after="0"/>
        <w:rPr>
          <w:b/>
          <w:bCs/>
        </w:rPr>
      </w:pPr>
      <w:r w:rsidRPr="00FD7D29">
        <w:rPr>
          <w:b/>
          <w:bCs/>
        </w:rPr>
        <w:t>Recommendations (TOR 3)</w:t>
      </w:r>
    </w:p>
    <w:p w14:paraId="489356EB" w14:textId="5ED5EC2D" w:rsidR="00FD7D29" w:rsidRPr="00FD7D29" w:rsidRDefault="00FD7D29" w:rsidP="00B82C11">
      <w:pPr>
        <w:rPr>
          <w:rFonts w:asciiTheme="minorHAnsi" w:hAnsiTheme="minorHAnsi"/>
        </w:rPr>
      </w:pPr>
      <w:r w:rsidRPr="00FD7D29">
        <w:t>1. Embed DFSV-specialist financial counsellors in high-risk settings, including courts, refuges, and contact services, and within integrated legal-housing support models, recognising the overlap between housing insecurity, economic entrapment and suicidality risk.</w:t>
      </w:r>
      <w:r w:rsidRPr="00FD7D29">
        <w:fldChar w:fldCharType="begin"/>
      </w:r>
      <w:r w:rsidRPr="00FD7D29">
        <w:instrText xml:space="preserve"> NOTEREF _Ref220317309 \f \h </w:instrText>
      </w:r>
      <w:r w:rsidR="00B82C11">
        <w:instrText xml:space="preserve"> \* MERGEFORMAT </w:instrText>
      </w:r>
      <w:r w:rsidRPr="00FD7D29">
        <w:fldChar w:fldCharType="separate"/>
      </w:r>
      <w:r w:rsidRPr="00FD7D29">
        <w:rPr>
          <w:vertAlign w:val="superscript"/>
        </w:rPr>
        <w:t>8</w:t>
      </w:r>
      <w:r w:rsidRPr="00FD7D29">
        <w:fldChar w:fldCharType="end"/>
      </w:r>
      <w:r w:rsidRPr="00FD7D29">
        <w:t xml:space="preserve"> </w:t>
      </w:r>
      <w:bookmarkStart w:id="18" w:name="_Ref220317992"/>
      <w:r w:rsidRPr="00FD7D29">
        <w:rPr>
          <w:vertAlign w:val="superscript"/>
        </w:rPr>
        <w:footnoteReference w:id="17"/>
      </w:r>
      <w:bookmarkEnd w:id="18"/>
    </w:p>
    <w:p w14:paraId="577A55BB" w14:textId="75D327F5" w:rsidR="00FD7D29" w:rsidRPr="00FD7D29" w:rsidRDefault="00FD7D29" w:rsidP="00B82C11">
      <w:pPr>
        <w:rPr>
          <w:rFonts w:asciiTheme="minorHAnsi" w:hAnsiTheme="minorHAnsi"/>
        </w:rPr>
      </w:pPr>
      <w:r w:rsidRPr="00FD7D29">
        <w:t xml:space="preserve">2. </w:t>
      </w:r>
      <w:proofErr w:type="spellStart"/>
      <w:r w:rsidRPr="00FD7D29">
        <w:t>Standardise</w:t>
      </w:r>
      <w:proofErr w:type="spellEnd"/>
      <w:r w:rsidRPr="00FD7D29">
        <w:t xml:space="preserve"> warm-referral pathways between financial counselling, specialist DFSV services, mental health and suicide-prevention services, and legal/housing supports, with defined escalation and feedback mechanisms and survivor-led safety planning.</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_Ref220317309 \f \h </w:instrText>
      </w:r>
      <w:r w:rsidR="00B82C11">
        <w:instrText xml:space="preserve"> \* MERGEFORMAT </w:instrText>
      </w:r>
      <w:r w:rsidRPr="00FD7D29">
        <w:fldChar w:fldCharType="separate"/>
      </w:r>
      <w:r w:rsidRPr="00FD7D29">
        <w:rPr>
          <w:vertAlign w:val="superscript"/>
        </w:rPr>
        <w:t>8</w:t>
      </w:r>
      <w:r w:rsidRPr="00FD7D29">
        <w:fldChar w:fldCharType="end"/>
      </w:r>
      <w:r w:rsidRPr="00FD7D29">
        <w:t xml:space="preserve"> </w:t>
      </w:r>
      <w:r w:rsidRPr="00FD7D29">
        <w:fldChar w:fldCharType="begin"/>
      </w:r>
      <w:r w:rsidRPr="00FD7D29">
        <w:instrText xml:space="preserve"> NOTEREF _Ref220317734 \f \h </w:instrText>
      </w:r>
      <w:r w:rsidR="00B82C11">
        <w:instrText xml:space="preserve"> \* MERGEFORMAT </w:instrText>
      </w:r>
      <w:r w:rsidRPr="00FD7D29">
        <w:fldChar w:fldCharType="separate"/>
      </w:r>
      <w:r w:rsidRPr="00FD7D29">
        <w:rPr>
          <w:vertAlign w:val="superscript"/>
        </w:rPr>
        <w:t>17</w:t>
      </w:r>
      <w:r w:rsidRPr="00FD7D29">
        <w:fldChar w:fldCharType="end"/>
      </w:r>
      <w:r w:rsidRPr="00FD7D29">
        <w:t xml:space="preserve"> </w:t>
      </w:r>
    </w:p>
    <w:p w14:paraId="0B37C80B" w14:textId="436AD343" w:rsidR="00FD7D29" w:rsidRPr="00FD7D29" w:rsidRDefault="00FD7D29" w:rsidP="00B82C11">
      <w:pPr>
        <w:rPr>
          <w:rFonts w:asciiTheme="minorHAnsi" w:hAnsiTheme="minorHAnsi"/>
        </w:rPr>
      </w:pPr>
      <w:r w:rsidRPr="00FD7D29">
        <w:t>3. Provide workforce training across relevant sectors (including financial counselling, crisis services, and frontline human services) on coercive control, economic entrapment, and suicide risk pathways in DFSV contexts, including safe documentation and information sharing.</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_Ref220317309 \f \h </w:instrText>
      </w:r>
      <w:r w:rsidR="00B82C11">
        <w:instrText xml:space="preserve"> \* MERGEFORMAT </w:instrText>
      </w:r>
      <w:r w:rsidRPr="00FD7D29">
        <w:fldChar w:fldCharType="separate"/>
      </w:r>
      <w:r w:rsidRPr="00FD7D29">
        <w:rPr>
          <w:vertAlign w:val="superscript"/>
        </w:rPr>
        <w:t>8</w:t>
      </w:r>
      <w:r w:rsidRPr="00FD7D29">
        <w:fldChar w:fldCharType="end"/>
      </w:r>
      <w:r w:rsidRPr="00FD7D29">
        <w:t xml:space="preserve"> </w:t>
      </w:r>
      <w:r w:rsidRPr="00FD7D29">
        <w:fldChar w:fldCharType="begin"/>
      </w:r>
      <w:r w:rsidRPr="00FD7D29">
        <w:instrText xml:space="preserve"> NOTEREF _Ref220317485 \f \h </w:instrText>
      </w:r>
      <w:r w:rsidR="00B82C11">
        <w:instrText xml:space="preserve"> \* MERGEFORMAT </w:instrText>
      </w:r>
      <w:r w:rsidRPr="00FD7D29">
        <w:fldChar w:fldCharType="separate"/>
      </w:r>
      <w:r w:rsidRPr="00FD7D29">
        <w:rPr>
          <w:vertAlign w:val="superscript"/>
        </w:rPr>
        <w:t>13</w:t>
      </w:r>
      <w:r w:rsidRPr="00FD7D29">
        <w:fldChar w:fldCharType="end"/>
      </w:r>
    </w:p>
    <w:p w14:paraId="7602110E" w14:textId="74378D93" w:rsidR="00FD7D29" w:rsidRPr="00FD7D29" w:rsidRDefault="00FD7D29" w:rsidP="00B82C11">
      <w:pPr>
        <w:rPr>
          <w:rFonts w:asciiTheme="minorHAnsi" w:hAnsiTheme="minorHAnsi"/>
        </w:rPr>
      </w:pPr>
      <w:r w:rsidRPr="00FD7D29">
        <w:t>4. Ensure system reforms explicitly address the risk that administrative processes may reproduce coercive control dynamics, including through unsafe notifications, repeated re-telling, or procedural exposure to the perpetrator.</w:t>
      </w:r>
      <w:r w:rsidRPr="00FD7D29">
        <w:fldChar w:fldCharType="begin"/>
      </w:r>
      <w:r w:rsidRPr="00FD7D29">
        <w:instrText xml:space="preserve"> NOTEREF _Ref220317464 \f \h </w:instrText>
      </w:r>
      <w:r w:rsidR="00B82C11">
        <w:instrText xml:space="preserve"> \* MERGEFORMAT </w:instrText>
      </w:r>
      <w:r w:rsidRPr="00FD7D29">
        <w:fldChar w:fldCharType="separate"/>
      </w:r>
      <w:r w:rsidRPr="00FD7D29">
        <w:rPr>
          <w:vertAlign w:val="superscript"/>
        </w:rPr>
        <w:t>6</w:t>
      </w:r>
      <w:r w:rsidRPr="00FD7D29">
        <w:fldChar w:fldCharType="end"/>
      </w:r>
    </w:p>
    <w:p w14:paraId="05A33CA2" w14:textId="77777777" w:rsidR="00B82C11" w:rsidRDefault="00B82C11" w:rsidP="00FD7D29">
      <w:pPr>
        <w:keepNext/>
        <w:keepLines/>
        <w:spacing w:before="200" w:after="0"/>
        <w:outlineLvl w:val="1"/>
        <w:rPr>
          <w:rFonts w:eastAsiaTheme="majorEastAsia" w:cstheme="majorBidi"/>
          <w:b/>
          <w:bCs/>
          <w:sz w:val="22"/>
        </w:rPr>
      </w:pPr>
    </w:p>
    <w:p w14:paraId="2AE6417F" w14:textId="77777777" w:rsidR="00B82C11" w:rsidRDefault="00B82C11" w:rsidP="00B82C11"/>
    <w:p w14:paraId="5BCDDBAF" w14:textId="77777777" w:rsidR="00B82C11" w:rsidRDefault="00B82C11" w:rsidP="00B82C11"/>
    <w:p w14:paraId="0CBECA72" w14:textId="77777777" w:rsidR="006E7903" w:rsidRDefault="006E7903" w:rsidP="00B82C11"/>
    <w:p w14:paraId="392011CD" w14:textId="77777777" w:rsidR="00B82C11" w:rsidRDefault="00B82C11" w:rsidP="00B82C11"/>
    <w:p w14:paraId="4D0D351F" w14:textId="77777777" w:rsidR="00B82C11" w:rsidRDefault="00B82C11" w:rsidP="00B82C11"/>
    <w:p w14:paraId="01C1D5CC" w14:textId="77777777" w:rsidR="00B82C11" w:rsidRDefault="00B82C11" w:rsidP="00B82C11"/>
    <w:p w14:paraId="4EA1421C" w14:textId="77777777" w:rsidR="00B82C11" w:rsidRDefault="00B82C11" w:rsidP="00B82C11"/>
    <w:p w14:paraId="485535BB" w14:textId="1C3C36C0" w:rsidR="00FD7D29" w:rsidRPr="00FD7D29" w:rsidRDefault="00FD7D29" w:rsidP="00FD7D29">
      <w:pPr>
        <w:keepNext/>
        <w:keepLines/>
        <w:spacing w:before="200" w:after="0"/>
        <w:outlineLvl w:val="1"/>
        <w:rPr>
          <w:rFonts w:eastAsiaTheme="majorEastAsia" w:cstheme="majorBidi"/>
          <w:b/>
          <w:bCs/>
          <w:sz w:val="22"/>
        </w:rPr>
      </w:pPr>
      <w:r w:rsidRPr="00FD7D29">
        <w:rPr>
          <w:rFonts w:eastAsiaTheme="majorEastAsia" w:cstheme="majorBidi"/>
          <w:b/>
          <w:bCs/>
          <w:sz w:val="22"/>
        </w:rPr>
        <w:lastRenderedPageBreak/>
        <w:t>TOR 4 — Suicide and threats of suicide as coercive control</w:t>
      </w:r>
    </w:p>
    <w:p w14:paraId="07FB134A" w14:textId="1E441EFF" w:rsidR="00FD7D29" w:rsidRPr="00FD7D29" w:rsidRDefault="00FD7D29" w:rsidP="00B82C11">
      <w:pPr>
        <w:rPr>
          <w:rFonts w:asciiTheme="minorHAnsi" w:hAnsiTheme="minorHAnsi"/>
        </w:rPr>
      </w:pPr>
      <w:r w:rsidRPr="00FD7D29">
        <w:t xml:space="preserve">Research and practice literature on coercive control </w:t>
      </w:r>
      <w:proofErr w:type="spellStart"/>
      <w:r w:rsidRPr="00FD7D29">
        <w:t>recognises</w:t>
      </w:r>
      <w:proofErr w:type="spellEnd"/>
      <w:r w:rsidRPr="00FD7D29">
        <w:t xml:space="preserve"> that threats of self-harm or suicide can be used as a tactic by perpetrators to intimidate, manipulate, or prevent separation, and should be understood as part of a broader pattern of domination and entrapment rather than treated solely as a mental health presentation.</w:t>
      </w:r>
      <w:r w:rsidRPr="00FD7D29">
        <w:fldChar w:fldCharType="begin"/>
      </w:r>
      <w:r w:rsidRPr="00FD7D29">
        <w:instrText xml:space="preserve"> NOTEREF _Ref220317485 \f \h </w:instrText>
      </w:r>
      <w:r w:rsidR="00B82C11">
        <w:instrText xml:space="preserve"> \* MERGEFORMAT </w:instrText>
      </w:r>
      <w:r w:rsidRPr="00FD7D29">
        <w:fldChar w:fldCharType="separate"/>
      </w:r>
      <w:r w:rsidRPr="00FD7D29">
        <w:rPr>
          <w:vertAlign w:val="superscript"/>
        </w:rPr>
        <w:t>13</w:t>
      </w:r>
      <w:r w:rsidRPr="00FD7D29">
        <w:fldChar w:fldCharType="end"/>
      </w:r>
      <w:r w:rsidRPr="00FD7D29">
        <w:t xml:space="preserve"> </w:t>
      </w:r>
      <w:bookmarkStart w:id="19" w:name="_Ref220317905"/>
      <w:r w:rsidRPr="00FD7D29">
        <w:rPr>
          <w:vertAlign w:val="superscript"/>
        </w:rPr>
        <w:footnoteReference w:id="18"/>
      </w:r>
      <w:bookmarkEnd w:id="19"/>
    </w:p>
    <w:p w14:paraId="461FB4E1" w14:textId="3A6F33A6" w:rsidR="00FD7D29" w:rsidRPr="00FD7D29" w:rsidRDefault="00FD7D29" w:rsidP="00B82C11">
      <w:pPr>
        <w:rPr>
          <w:rFonts w:asciiTheme="minorHAnsi" w:hAnsiTheme="minorHAnsi"/>
        </w:rPr>
      </w:pPr>
      <w:r w:rsidRPr="00FD7D29">
        <w:t>FCAWA also notes that suicidality can arise for victim-survivors in contexts of coercive control and economic entrapment, where the perceived absence of safe options, combined with material insecurity and fear of escalation, can intensify distress.</w:t>
      </w:r>
      <w:r w:rsidRPr="00FD7D29">
        <w:fldChar w:fldCharType="begin"/>
      </w:r>
      <w:r w:rsidRPr="00FD7D29">
        <w:instrText xml:space="preserve"> NOTEREF _Ref220317111 \f \h </w:instrText>
      </w:r>
      <w:r w:rsidR="00B82C11">
        <w:instrText xml:space="preserve">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_Ref220317545 \f \h </w:instrText>
      </w:r>
      <w:r w:rsidR="00B82C11">
        <w:instrText xml:space="preserve"> \* MERGEFORMAT </w:instrText>
      </w:r>
      <w:r w:rsidRPr="00FD7D29">
        <w:fldChar w:fldCharType="separate"/>
      </w:r>
      <w:r w:rsidRPr="00FD7D29">
        <w:rPr>
          <w:vertAlign w:val="superscript"/>
        </w:rPr>
        <w:t>16</w:t>
      </w:r>
      <w:r w:rsidRPr="00FD7D29">
        <w:fldChar w:fldCharType="end"/>
      </w:r>
      <w:r w:rsidRPr="00FD7D29">
        <w:t xml:space="preserve"> </w:t>
      </w:r>
      <w:r w:rsidRPr="00FD7D29">
        <w:fldChar w:fldCharType="begin"/>
      </w:r>
      <w:r w:rsidRPr="00FD7D29">
        <w:instrText xml:space="preserve"> NOTEREF _Ref220317734 \f \h </w:instrText>
      </w:r>
      <w:r w:rsidR="00B82C11">
        <w:instrText xml:space="preserve"> \* MERGEFORMAT </w:instrText>
      </w:r>
      <w:r w:rsidRPr="00FD7D29">
        <w:fldChar w:fldCharType="separate"/>
      </w:r>
      <w:r w:rsidRPr="00FD7D29">
        <w:rPr>
          <w:vertAlign w:val="superscript"/>
        </w:rPr>
        <w:t>17</w:t>
      </w:r>
      <w:r w:rsidRPr="00FD7D29">
        <w:fldChar w:fldCharType="end"/>
      </w:r>
    </w:p>
    <w:p w14:paraId="7ACA8916" w14:textId="4E5C94C3" w:rsidR="007A106D" w:rsidRPr="00B82C11" w:rsidRDefault="00FD7D29" w:rsidP="00B82C11">
      <w:pPr>
        <w:rPr>
          <w:rFonts w:asciiTheme="minorHAnsi" w:hAnsiTheme="minorHAnsi"/>
        </w:rPr>
      </w:pPr>
      <w:r w:rsidRPr="00FD7D29">
        <w:t>CALD communities and people with insecure visa status may face additional coercive control mechanisms, including threats related to visa sponsorship, language barriers, and reduced help-seeking pathways, which may intersect with suicide threats used as coercion and with victim-survivor suicidality under entrapment.</w:t>
      </w:r>
      <w:bookmarkStart w:id="20" w:name="_Ref220317942"/>
      <w:r w:rsidRPr="00FD7D29">
        <w:rPr>
          <w:vertAlign w:val="superscript"/>
        </w:rPr>
        <w:footnoteReference w:id="19"/>
      </w:r>
      <w:bookmarkEnd w:id="20"/>
    </w:p>
    <w:p w14:paraId="0335F41F" w14:textId="77777777" w:rsidR="007A106D" w:rsidRDefault="007A106D" w:rsidP="00FD7D29">
      <w:pPr>
        <w:spacing w:after="0"/>
        <w:rPr>
          <w:b/>
          <w:bCs/>
        </w:rPr>
      </w:pPr>
    </w:p>
    <w:p w14:paraId="29392AF9" w14:textId="46FA164A" w:rsidR="00FD7D29" w:rsidRPr="00FD7D29" w:rsidRDefault="00FD7D29" w:rsidP="00FD7D29">
      <w:pPr>
        <w:spacing w:after="0"/>
        <w:rPr>
          <w:b/>
          <w:bCs/>
        </w:rPr>
      </w:pPr>
      <w:r w:rsidRPr="00FD7D29">
        <w:rPr>
          <w:b/>
          <w:bCs/>
        </w:rPr>
        <w:t>Recommendations (TOR 4)</w:t>
      </w:r>
    </w:p>
    <w:p w14:paraId="11324BEE" w14:textId="2486BB2F" w:rsidR="00FD7D29" w:rsidRPr="00FD7D29" w:rsidRDefault="00FD7D29" w:rsidP="00B82C11">
      <w:pPr>
        <w:rPr>
          <w:rFonts w:asciiTheme="minorHAnsi" w:hAnsiTheme="minorHAnsi"/>
        </w:rPr>
      </w:pPr>
      <w:r w:rsidRPr="00FD7D29">
        <w:t>1. Include suicidal coercion (threatened self-harm/suicide by a perpetrator as a coercive control tactic) as an explicit indicator in DFSV risk-assessment tools and response protocols, including guidance for coordinated responses between DFSV, police and health services.</w:t>
      </w:r>
      <w:r w:rsidRPr="00FD7D29">
        <w:fldChar w:fldCharType="begin"/>
      </w:r>
      <w:r w:rsidRPr="00FD7D29">
        <w:instrText xml:space="preserve"> NOTEREF _Ref220317485 \f \h </w:instrText>
      </w:r>
      <w:r w:rsidR="00B82C11">
        <w:instrText xml:space="preserve"> \* MERGEFORMAT </w:instrText>
      </w:r>
      <w:r w:rsidRPr="00FD7D29">
        <w:fldChar w:fldCharType="separate"/>
      </w:r>
      <w:r w:rsidRPr="00FD7D29">
        <w:rPr>
          <w:vertAlign w:val="superscript"/>
        </w:rPr>
        <w:t>13</w:t>
      </w:r>
      <w:r w:rsidRPr="00FD7D29">
        <w:fldChar w:fldCharType="end"/>
      </w:r>
      <w:r w:rsidRPr="00FD7D29">
        <w:t xml:space="preserve"> </w:t>
      </w:r>
      <w:r w:rsidRPr="00FD7D29">
        <w:fldChar w:fldCharType="begin"/>
      </w:r>
      <w:r w:rsidRPr="00FD7D29">
        <w:instrText xml:space="preserve"> NOTEREF _Ref220317905 \f \h </w:instrText>
      </w:r>
      <w:r w:rsidR="00B82C11">
        <w:instrText xml:space="preserve"> \* MERGEFORMAT </w:instrText>
      </w:r>
      <w:r w:rsidRPr="00FD7D29">
        <w:fldChar w:fldCharType="separate"/>
      </w:r>
      <w:r w:rsidRPr="00FD7D29">
        <w:rPr>
          <w:vertAlign w:val="superscript"/>
        </w:rPr>
        <w:t>19</w:t>
      </w:r>
      <w:r w:rsidRPr="00FD7D29">
        <w:fldChar w:fldCharType="end"/>
      </w:r>
    </w:p>
    <w:p w14:paraId="5197A926" w14:textId="77777777" w:rsidR="00FD7D29" w:rsidRPr="00FD7D29" w:rsidRDefault="00FD7D29" w:rsidP="00B82C11">
      <w:pPr>
        <w:rPr>
          <w:rFonts w:asciiTheme="minorHAnsi" w:hAnsiTheme="minorHAnsi"/>
        </w:rPr>
      </w:pPr>
      <w:r w:rsidRPr="00FD7D29">
        <w:t>2. Add structured economic-risk prompts to suicide-risk assessments and crisis responses (e.g., recent separation, coerced debt, housing instability, income disruption, and financial surveillance) to support identification of DFSV context and appropriate safety-oriented referrals.</w:t>
      </w:r>
      <w:r w:rsidRPr="00FD7D29">
        <w:fldChar w:fldCharType="begin"/>
      </w:r>
      <w:r w:rsidRPr="00FD7D29">
        <w:instrText xml:space="preserve"> NOTEREF _Ref220317111 \f \h  \* MERGEFORMAT </w:instrText>
      </w:r>
      <w:r w:rsidRPr="00FD7D29">
        <w:fldChar w:fldCharType="separate"/>
      </w:r>
      <w:r w:rsidRPr="00FD7D29">
        <w:rPr>
          <w:vertAlign w:val="superscript"/>
        </w:rPr>
        <w:t>2</w:t>
      </w:r>
      <w:r w:rsidRPr="00FD7D29">
        <w:fldChar w:fldCharType="end"/>
      </w:r>
      <w:r w:rsidRPr="00FD7D29">
        <w:t xml:space="preserve"> </w:t>
      </w:r>
      <w:r w:rsidRPr="00FD7D29">
        <w:fldChar w:fldCharType="begin"/>
      </w:r>
      <w:r w:rsidRPr="00FD7D29">
        <w:instrText xml:space="preserve"> NOTEREF _Ref220317216 \f \h  \* MERGEFORMAT </w:instrText>
      </w:r>
      <w:r w:rsidRPr="00FD7D29">
        <w:fldChar w:fldCharType="separate"/>
      </w:r>
      <w:r w:rsidRPr="00FD7D29">
        <w:rPr>
          <w:vertAlign w:val="superscript"/>
        </w:rPr>
        <w:t>7</w:t>
      </w:r>
      <w:r w:rsidRPr="00FD7D29">
        <w:fldChar w:fldCharType="end"/>
      </w:r>
      <w:r w:rsidRPr="00FD7D29">
        <w:t xml:space="preserve"> </w:t>
      </w:r>
      <w:r w:rsidRPr="00FD7D29">
        <w:fldChar w:fldCharType="begin"/>
      </w:r>
      <w:r w:rsidRPr="00FD7D29">
        <w:instrText xml:space="preserve"> NOTEREF _Ref220317734 \f \h  \* MERGEFORMAT </w:instrText>
      </w:r>
      <w:r w:rsidRPr="00FD7D29">
        <w:fldChar w:fldCharType="separate"/>
      </w:r>
      <w:r w:rsidRPr="00FD7D29">
        <w:rPr>
          <w:vertAlign w:val="superscript"/>
        </w:rPr>
        <w:t>17</w:t>
      </w:r>
      <w:r w:rsidRPr="00FD7D29">
        <w:fldChar w:fldCharType="end"/>
      </w:r>
    </w:p>
    <w:p w14:paraId="4240FFC8" w14:textId="5FC7BD82" w:rsidR="00FD7D29" w:rsidRDefault="00FD7D29" w:rsidP="00B82C11">
      <w:r w:rsidRPr="00FD7D29">
        <w:t>3. Ensure culturally safe approaches for CALD and temporary visa cohorts, including interpreting services and safe disclosure pathways that reduce perpetrator detection risk.</w:t>
      </w:r>
      <w:r w:rsidRPr="00FD7D29">
        <w:fldChar w:fldCharType="begin"/>
      </w:r>
      <w:r w:rsidRPr="00FD7D29">
        <w:instrText xml:space="preserve"> NOTEREF _Ref220317942 \f \h </w:instrText>
      </w:r>
      <w:r w:rsidR="00B82C11">
        <w:instrText xml:space="preserve"> \* MERGEFORMAT </w:instrText>
      </w:r>
      <w:r w:rsidRPr="00FD7D29">
        <w:fldChar w:fldCharType="separate"/>
      </w:r>
      <w:r w:rsidRPr="00FD7D29">
        <w:rPr>
          <w:vertAlign w:val="superscript"/>
        </w:rPr>
        <w:t>20</w:t>
      </w:r>
      <w:r w:rsidRPr="00FD7D29">
        <w:fldChar w:fldCharType="end"/>
      </w:r>
    </w:p>
    <w:p w14:paraId="75096E34" w14:textId="77777777" w:rsidR="006E7903" w:rsidRDefault="006E7903" w:rsidP="00B82C11"/>
    <w:p w14:paraId="7138ABAD" w14:textId="77777777" w:rsidR="006E7903" w:rsidRDefault="006E7903" w:rsidP="00B82C11"/>
    <w:p w14:paraId="0BCB7257" w14:textId="77777777" w:rsidR="006E7903" w:rsidRDefault="006E7903" w:rsidP="00B82C11"/>
    <w:p w14:paraId="47B1D592" w14:textId="77777777" w:rsidR="006E7903" w:rsidRDefault="006E7903" w:rsidP="00B82C11"/>
    <w:p w14:paraId="1E40B8CD" w14:textId="77777777" w:rsidR="006E7903" w:rsidRDefault="006E7903" w:rsidP="00B82C11"/>
    <w:p w14:paraId="3E4A9E63" w14:textId="77777777" w:rsidR="006E7903" w:rsidRDefault="006E7903" w:rsidP="00B82C11"/>
    <w:p w14:paraId="70E93795" w14:textId="77777777" w:rsidR="006E7903" w:rsidRDefault="006E7903" w:rsidP="00B82C11"/>
    <w:p w14:paraId="1354DF3F" w14:textId="77777777" w:rsidR="006E7903" w:rsidRDefault="006E7903" w:rsidP="00B82C11"/>
    <w:p w14:paraId="748CF7E4" w14:textId="77777777" w:rsidR="006E7903" w:rsidRDefault="006E7903" w:rsidP="00B82C11"/>
    <w:p w14:paraId="591478A8" w14:textId="77777777" w:rsidR="006E7903" w:rsidRDefault="006E7903" w:rsidP="00B82C11"/>
    <w:p w14:paraId="32C3403A" w14:textId="77777777" w:rsidR="006E7903" w:rsidRDefault="006E7903" w:rsidP="00B82C11"/>
    <w:p w14:paraId="65BE8D4F" w14:textId="77777777" w:rsidR="006E7903" w:rsidRPr="00FD7D29" w:rsidRDefault="006E7903" w:rsidP="00B82C11">
      <w:pPr>
        <w:rPr>
          <w:rFonts w:asciiTheme="minorHAnsi" w:hAnsiTheme="minorHAnsi"/>
        </w:rPr>
      </w:pPr>
    </w:p>
    <w:p w14:paraId="52A1617D" w14:textId="77777777" w:rsidR="00FD7D29" w:rsidRPr="00FD7D29" w:rsidRDefault="00FD7D29" w:rsidP="00FD7D29">
      <w:pPr>
        <w:keepNext/>
        <w:keepLines/>
        <w:spacing w:before="200" w:after="0"/>
        <w:outlineLvl w:val="1"/>
        <w:rPr>
          <w:rFonts w:eastAsiaTheme="majorEastAsia" w:cstheme="majorBidi"/>
          <w:b/>
          <w:bCs/>
          <w:sz w:val="22"/>
        </w:rPr>
      </w:pPr>
      <w:r w:rsidRPr="00FD7D29">
        <w:rPr>
          <w:rFonts w:eastAsiaTheme="majorEastAsia" w:cstheme="majorBidi"/>
          <w:b/>
          <w:bCs/>
          <w:sz w:val="22"/>
        </w:rPr>
        <w:lastRenderedPageBreak/>
        <w:t>TOR 5 — Prevention and early intervention</w:t>
      </w:r>
    </w:p>
    <w:p w14:paraId="1425DD57" w14:textId="467E5D4E" w:rsidR="00FD7D29" w:rsidRPr="00FD7D29" w:rsidRDefault="00FD7D29" w:rsidP="00B82C11">
      <w:pPr>
        <w:rPr>
          <w:rFonts w:asciiTheme="minorHAnsi" w:hAnsiTheme="minorHAnsi"/>
        </w:rPr>
      </w:pPr>
      <w:r w:rsidRPr="00FD7D29">
        <w:t>FCAWA submits that prevention and early intervention for DFSV-related suicidality should incorporate economic safety as a stabilisation domain. National evidence identifies the significant economic impacts of family, domestic and sexual violence, including disruption to employment and income, housing instability, and long-term financial insecurity.</w:t>
      </w:r>
      <w:r w:rsidRPr="00FD7D29">
        <w:fldChar w:fldCharType="begin"/>
      </w:r>
      <w:r w:rsidRPr="00FD7D29">
        <w:instrText xml:space="preserve"> NOTEREF _Ref220317251 \f \h </w:instrText>
      </w:r>
      <w:r w:rsidR="00B82C11">
        <w:instrText xml:space="preserve"> \* MERGEFORMAT </w:instrText>
      </w:r>
      <w:r w:rsidRPr="00FD7D29">
        <w:fldChar w:fldCharType="separate"/>
      </w:r>
      <w:r w:rsidRPr="00FD7D29">
        <w:rPr>
          <w:vertAlign w:val="superscript"/>
        </w:rPr>
        <w:t>4</w:t>
      </w:r>
      <w:r w:rsidRPr="00FD7D29">
        <w:fldChar w:fldCharType="end"/>
      </w:r>
    </w:p>
    <w:p w14:paraId="0BA91FC9" w14:textId="78CE447C" w:rsidR="00FD7D29" w:rsidRPr="00FD7D29" w:rsidRDefault="00FD7D29" w:rsidP="00B82C11">
      <w:pPr>
        <w:rPr>
          <w:rFonts w:asciiTheme="minorHAnsi" w:hAnsiTheme="minorHAnsi"/>
        </w:rPr>
      </w:pPr>
      <w:r w:rsidRPr="00FD7D29">
        <w:t>Inquiry evidence indicates that safety interventions, particularly those that enable safe separation and reduce ongoing fear and entrapment, are foundational to mental wellbeing and suicide prevention in DFSV contexts.</w:t>
      </w:r>
      <w:r w:rsidRPr="00FD7D29">
        <w:fldChar w:fldCharType="begin"/>
      </w:r>
      <w:r w:rsidRPr="00FD7D29">
        <w:instrText xml:space="preserve"> NOTEREF _Ref220317734 \f \h </w:instrText>
      </w:r>
      <w:r w:rsidR="00B82C11">
        <w:instrText xml:space="preserve"> \* MERGEFORMAT </w:instrText>
      </w:r>
      <w:r w:rsidRPr="00FD7D29">
        <w:fldChar w:fldCharType="separate"/>
      </w:r>
      <w:r w:rsidRPr="00FD7D29">
        <w:rPr>
          <w:vertAlign w:val="superscript"/>
        </w:rPr>
        <w:t>17</w:t>
      </w:r>
      <w:r w:rsidRPr="00FD7D29">
        <w:fldChar w:fldCharType="end"/>
      </w:r>
    </w:p>
    <w:p w14:paraId="723518F0" w14:textId="04E601CA" w:rsidR="00FD7D29" w:rsidRPr="00FD7D29" w:rsidRDefault="00FD7D29" w:rsidP="00B82C11">
      <w:pPr>
        <w:rPr>
          <w:rFonts w:asciiTheme="minorHAnsi" w:hAnsiTheme="minorHAnsi"/>
        </w:rPr>
      </w:pPr>
      <w:r w:rsidRPr="00FD7D29">
        <w:t>Housing insecurity is frequently identified by frontline services as a crisis amplifier, including for people experiencing suicidal ideation, and must be addressed alongside economic abuse and other coercive control dynamics as part of early intervention and stabilisation.</w:t>
      </w:r>
      <w:r w:rsidRPr="00FD7D29">
        <w:fldChar w:fldCharType="begin"/>
      </w:r>
      <w:r w:rsidRPr="00FD7D29">
        <w:instrText xml:space="preserve"> NOTEREF _Ref220317734 \f \h </w:instrText>
      </w:r>
      <w:r w:rsidR="00B82C11">
        <w:instrText xml:space="preserve"> \* MERGEFORMAT </w:instrText>
      </w:r>
      <w:r w:rsidRPr="00FD7D29">
        <w:fldChar w:fldCharType="separate"/>
      </w:r>
      <w:r w:rsidRPr="00FD7D29">
        <w:rPr>
          <w:vertAlign w:val="superscript"/>
        </w:rPr>
        <w:t>17</w:t>
      </w:r>
      <w:r w:rsidRPr="00FD7D29">
        <w:fldChar w:fldCharType="end"/>
      </w:r>
      <w:r w:rsidRPr="00FD7D29">
        <w:t xml:space="preserve"> </w:t>
      </w:r>
      <w:r w:rsidRPr="00FD7D29">
        <w:fldChar w:fldCharType="begin"/>
      </w:r>
      <w:r w:rsidRPr="00FD7D29">
        <w:instrText xml:space="preserve"> NOTEREF _Ref220317992 \f \h </w:instrText>
      </w:r>
      <w:r w:rsidR="00B82C11">
        <w:instrText xml:space="preserve"> \* MERGEFORMAT </w:instrText>
      </w:r>
      <w:r w:rsidRPr="00FD7D29">
        <w:fldChar w:fldCharType="separate"/>
      </w:r>
      <w:r w:rsidRPr="00FD7D29">
        <w:rPr>
          <w:vertAlign w:val="superscript"/>
        </w:rPr>
        <w:t>18</w:t>
      </w:r>
      <w:r w:rsidRPr="00FD7D29">
        <w:fldChar w:fldCharType="end"/>
      </w:r>
      <w:r w:rsidRPr="00FD7D29">
        <w:t xml:space="preserve"> </w:t>
      </w:r>
    </w:p>
    <w:p w14:paraId="135BB2EB" w14:textId="43506FCD" w:rsidR="00CA74F9" w:rsidRPr="006E7903" w:rsidRDefault="00FD7D29" w:rsidP="00B82C11">
      <w:pPr>
        <w:rPr>
          <w:rFonts w:asciiTheme="minorHAnsi" w:hAnsiTheme="minorHAnsi"/>
        </w:rPr>
      </w:pPr>
      <w:r w:rsidRPr="00FD7D29">
        <w:t xml:space="preserve">FCAWA submits that rapid, </w:t>
      </w:r>
      <w:proofErr w:type="spellStart"/>
      <w:r w:rsidRPr="00FD7D29">
        <w:t>specialised</w:t>
      </w:r>
      <w:proofErr w:type="spellEnd"/>
      <w:r w:rsidRPr="00FD7D29">
        <w:t xml:space="preserve"> financial counselling access in high-risk contact points can reduce immediate financial harms, support safer separation planning, and complement clinical and psychosocial responses by addressing urgent material drivers of distress.</w:t>
      </w:r>
      <w:r w:rsidRPr="00FD7D29">
        <w:fldChar w:fldCharType="begin"/>
      </w:r>
      <w:r w:rsidRPr="00FD7D29">
        <w:instrText xml:space="preserve"> NOTEREF _Ref220317216 \f \h  \* MERGEFORMAT </w:instrText>
      </w:r>
      <w:r w:rsidRPr="00FD7D29">
        <w:fldChar w:fldCharType="separate"/>
      </w:r>
      <w:r w:rsidRPr="00FD7D29">
        <w:rPr>
          <w:vertAlign w:val="superscript"/>
        </w:rPr>
        <w:t>7</w:t>
      </w:r>
      <w:r w:rsidRPr="00FD7D29">
        <w:fldChar w:fldCharType="end"/>
      </w:r>
      <w:r w:rsidRPr="00FD7D29">
        <w:t xml:space="preserve"> </w:t>
      </w:r>
      <w:r w:rsidRPr="00FD7D29">
        <w:fldChar w:fldCharType="begin"/>
      </w:r>
      <w:r w:rsidRPr="00FD7D29">
        <w:instrText xml:space="preserve"> NOTEREF _Ref220317646 \f \h  \* MERGEFORMAT </w:instrText>
      </w:r>
      <w:r w:rsidRPr="00FD7D29">
        <w:fldChar w:fldCharType="separate"/>
      </w:r>
      <w:r w:rsidRPr="00FD7D29">
        <w:rPr>
          <w:vertAlign w:val="superscript"/>
        </w:rPr>
        <w:t>9</w:t>
      </w:r>
      <w:r w:rsidRPr="00FD7D29">
        <w:fldChar w:fldCharType="end"/>
      </w:r>
    </w:p>
    <w:p w14:paraId="07C93790" w14:textId="69A2531F" w:rsidR="00FD7D29" w:rsidRPr="00FD7D29" w:rsidRDefault="00FD7D29" w:rsidP="00B82C11">
      <w:pPr>
        <w:rPr>
          <w:rFonts w:asciiTheme="minorHAnsi" w:hAnsiTheme="minorHAnsi"/>
        </w:rPr>
      </w:pPr>
      <w:r w:rsidRPr="00FD7D29">
        <w:t>FCAWA notes that broader public health evidence identifies gambling as an important determinant of harm. Preventive policy settings that reduce gambling harm and associated financial distress are relevant to a comprehensive upstream approach to crisis escalation pathways, noting the need for appropriate targeting and conservative causal framing in relation to suicide outcomes.</w:t>
      </w:r>
      <w:r w:rsidRPr="00FD7D29">
        <w:fldChar w:fldCharType="begin"/>
      </w:r>
      <w:r w:rsidRPr="00FD7D29">
        <w:instrText xml:space="preserve"> NOTEREF _Ref220317493 \f \h </w:instrText>
      </w:r>
      <w:r w:rsidR="00B82C11">
        <w:instrText xml:space="preserve"> \* MERGEFORMAT </w:instrText>
      </w:r>
      <w:r w:rsidRPr="00FD7D29">
        <w:fldChar w:fldCharType="separate"/>
      </w:r>
      <w:r w:rsidRPr="00FD7D29">
        <w:rPr>
          <w:vertAlign w:val="superscript"/>
        </w:rPr>
        <w:t>11</w:t>
      </w:r>
      <w:r w:rsidRPr="00FD7D29">
        <w:fldChar w:fldCharType="end"/>
      </w:r>
      <w:r w:rsidRPr="00FD7D29">
        <w:t xml:space="preserve"> </w:t>
      </w:r>
      <w:r w:rsidRPr="00FD7D29">
        <w:fldChar w:fldCharType="begin"/>
      </w:r>
      <w:r w:rsidRPr="00FD7D29">
        <w:instrText xml:space="preserve"> NOTEREF _Ref220317496 \f \h </w:instrText>
      </w:r>
      <w:r w:rsidR="00B82C11">
        <w:instrText xml:space="preserve"> \* MERGEFORMAT </w:instrText>
      </w:r>
      <w:r w:rsidRPr="00FD7D29">
        <w:fldChar w:fldCharType="separate"/>
      </w:r>
      <w:r w:rsidRPr="00FD7D29">
        <w:rPr>
          <w:vertAlign w:val="superscript"/>
        </w:rPr>
        <w:t>12</w:t>
      </w:r>
      <w:r w:rsidRPr="00FD7D29">
        <w:fldChar w:fldCharType="end"/>
      </w:r>
    </w:p>
    <w:p w14:paraId="4D65487B" w14:textId="77777777" w:rsidR="00FD7D29" w:rsidRPr="00FD7D29" w:rsidRDefault="00FD7D29" w:rsidP="00FD7D29">
      <w:pPr>
        <w:spacing w:after="0"/>
        <w:rPr>
          <w:b/>
          <w:bCs/>
        </w:rPr>
      </w:pPr>
      <w:r w:rsidRPr="00FD7D29">
        <w:rPr>
          <w:b/>
          <w:bCs/>
        </w:rPr>
        <w:t>Recommendations (TOR 5)</w:t>
      </w:r>
    </w:p>
    <w:p w14:paraId="419A873A" w14:textId="56A36C7D" w:rsidR="00FD7D29" w:rsidRPr="00FD7D29" w:rsidRDefault="00FD7D29" w:rsidP="00B82C11">
      <w:pPr>
        <w:rPr>
          <w:rFonts w:asciiTheme="minorHAnsi" w:hAnsiTheme="minorHAnsi"/>
        </w:rPr>
      </w:pPr>
      <w:r w:rsidRPr="00FD7D29">
        <w:t>1. Fund rapid-access DFSV-specialist financial counselling in high-risk settings (including legal assistance, courts, refuges, crisis accommodation and homelessness entry points), with integrated referral pathways to suicide-prevention supports.</w:t>
      </w:r>
      <w:r w:rsidRPr="00FD7D29">
        <w:fldChar w:fldCharType="begin"/>
      </w:r>
      <w:r w:rsidRPr="00FD7D29">
        <w:instrText xml:space="preserve"> NOTEREF _Ref220317309 \f \h </w:instrText>
      </w:r>
      <w:r w:rsidR="00B82C11">
        <w:instrText xml:space="preserve"> \* MERGEFORMAT </w:instrText>
      </w:r>
      <w:r w:rsidRPr="00FD7D29">
        <w:fldChar w:fldCharType="separate"/>
      </w:r>
      <w:r w:rsidRPr="00FD7D29">
        <w:rPr>
          <w:vertAlign w:val="superscript"/>
        </w:rPr>
        <w:t>8</w:t>
      </w:r>
      <w:r w:rsidRPr="00FD7D29">
        <w:fldChar w:fldCharType="end"/>
      </w:r>
      <w:r w:rsidRPr="00FD7D29">
        <w:t xml:space="preserve"> </w:t>
      </w:r>
      <w:r w:rsidRPr="00FD7D29">
        <w:fldChar w:fldCharType="begin"/>
      </w:r>
      <w:r w:rsidRPr="00FD7D29">
        <w:instrText xml:space="preserve"> NOTEREF _Ref220317734 \f \h </w:instrText>
      </w:r>
      <w:r w:rsidR="00B82C11">
        <w:instrText xml:space="preserve"> \* MERGEFORMAT </w:instrText>
      </w:r>
      <w:r w:rsidRPr="00FD7D29">
        <w:fldChar w:fldCharType="separate"/>
      </w:r>
      <w:r w:rsidRPr="00FD7D29">
        <w:rPr>
          <w:vertAlign w:val="superscript"/>
        </w:rPr>
        <w:t>17</w:t>
      </w:r>
      <w:r w:rsidRPr="00FD7D29">
        <w:fldChar w:fldCharType="end"/>
      </w:r>
    </w:p>
    <w:p w14:paraId="69739419" w14:textId="3E9FF5E1" w:rsidR="004412DD" w:rsidRPr="00B82C11" w:rsidRDefault="00FD7D29" w:rsidP="00B82C11">
      <w:pPr>
        <w:rPr>
          <w:rFonts w:asciiTheme="minorHAnsi" w:hAnsiTheme="minorHAnsi"/>
        </w:rPr>
      </w:pPr>
      <w:r w:rsidRPr="00FD7D29">
        <w:t>2. Establish a national economic-safety package as part of DFSV response, including: fast-tracked hardship protections, coerced debt dispute pathways, credit reporting safeguards, and practical supports that enable financial autonomy during and after separation.</w:t>
      </w:r>
      <w:r w:rsidRPr="00FD7D29">
        <w:fldChar w:fldCharType="begin"/>
      </w:r>
      <w:r w:rsidRPr="00FD7D29">
        <w:instrText xml:space="preserve"> NOTEREF _Ref220317251 \f \h </w:instrText>
      </w:r>
      <w:r w:rsidR="00B82C11">
        <w:instrText xml:space="preserve"> \* MERGEFORMAT </w:instrText>
      </w:r>
      <w:r w:rsidRPr="00FD7D29">
        <w:fldChar w:fldCharType="separate"/>
      </w:r>
      <w:r w:rsidRPr="00FD7D29">
        <w:rPr>
          <w:vertAlign w:val="superscript"/>
        </w:rPr>
        <w:t>4</w:t>
      </w:r>
      <w:r w:rsidRPr="00FD7D29">
        <w:fldChar w:fldCharType="end"/>
      </w:r>
      <w:r w:rsidRPr="00FD7D29">
        <w:t xml:space="preserve"> </w:t>
      </w:r>
      <w:r w:rsidRPr="00FD7D29">
        <w:fldChar w:fldCharType="begin"/>
      </w:r>
      <w:r w:rsidRPr="00FD7D29">
        <w:instrText xml:space="preserve"> NOTEREF _Ref220317646 \f \h </w:instrText>
      </w:r>
      <w:r w:rsidR="00B82C11">
        <w:instrText xml:space="preserve"> \* MERGEFORMAT </w:instrText>
      </w:r>
      <w:r w:rsidRPr="00FD7D29">
        <w:fldChar w:fldCharType="separate"/>
      </w:r>
      <w:r w:rsidRPr="00FD7D29">
        <w:rPr>
          <w:vertAlign w:val="superscript"/>
        </w:rPr>
        <w:t>9</w:t>
      </w:r>
      <w:r w:rsidRPr="00FD7D29">
        <w:fldChar w:fldCharType="end"/>
      </w:r>
      <w:r w:rsidRPr="00FD7D29">
        <w:t xml:space="preserve"> </w:t>
      </w:r>
      <w:r w:rsidRPr="00FD7D29">
        <w:fldChar w:fldCharType="begin"/>
      </w:r>
      <w:r w:rsidRPr="00FD7D29">
        <w:instrText xml:space="preserve"> NOTEREF _Ref220317761 \f \h </w:instrText>
      </w:r>
      <w:r w:rsidR="00B82C11">
        <w:instrText xml:space="preserve"> \* MERGEFORMAT </w:instrText>
      </w:r>
      <w:r w:rsidRPr="00FD7D29">
        <w:fldChar w:fldCharType="separate"/>
      </w:r>
      <w:r w:rsidRPr="00FD7D29">
        <w:rPr>
          <w:vertAlign w:val="superscript"/>
        </w:rPr>
        <w:t>14</w:t>
      </w:r>
      <w:r w:rsidRPr="00FD7D29">
        <w:fldChar w:fldCharType="end"/>
      </w:r>
    </w:p>
    <w:p w14:paraId="747B28F4" w14:textId="2D21C166" w:rsidR="00FD7D29" w:rsidRPr="00FD7D29" w:rsidRDefault="00FD7D29" w:rsidP="00B82C11">
      <w:pPr>
        <w:rPr>
          <w:rFonts w:asciiTheme="minorHAnsi" w:hAnsiTheme="minorHAnsi"/>
        </w:rPr>
      </w:pPr>
      <w:r w:rsidRPr="00FD7D29">
        <w:t>3. Issue DFSV- and suicide-responsive financial industry guidance, aligned with the 2024 financial abuse inquiry findings, including expectations for identifying economic abuse, preventing re-</w:t>
      </w:r>
      <w:proofErr w:type="spellStart"/>
      <w:r w:rsidRPr="00FD7D29">
        <w:t>traumatisation</w:t>
      </w:r>
      <w:proofErr w:type="spellEnd"/>
      <w:r w:rsidRPr="00FD7D29">
        <w:t xml:space="preserve"> through processes, and supporting safe account access and debt resolution.</w:t>
      </w:r>
      <w:r w:rsidRPr="00FD7D29">
        <w:fldChar w:fldCharType="begin"/>
      </w:r>
      <w:r w:rsidRPr="00FD7D29">
        <w:instrText xml:space="preserve"> NOTEREF _Ref220317646 \f \h </w:instrText>
      </w:r>
      <w:r w:rsidR="00B82C11">
        <w:instrText xml:space="preserve"> \* MERGEFORMAT </w:instrText>
      </w:r>
      <w:r w:rsidRPr="00FD7D29">
        <w:fldChar w:fldCharType="separate"/>
      </w:r>
      <w:r w:rsidRPr="00FD7D29">
        <w:rPr>
          <w:vertAlign w:val="superscript"/>
        </w:rPr>
        <w:t>9</w:t>
      </w:r>
      <w:r w:rsidRPr="00FD7D29">
        <w:fldChar w:fldCharType="end"/>
      </w:r>
      <w:r w:rsidRPr="00FD7D29">
        <w:t xml:space="preserve"> </w:t>
      </w:r>
      <w:r w:rsidRPr="00FD7D29">
        <w:fldChar w:fldCharType="begin"/>
      </w:r>
      <w:r w:rsidRPr="00FD7D29">
        <w:instrText xml:space="preserve"> NOTEREF _Ref220317761 \f \h </w:instrText>
      </w:r>
      <w:r w:rsidR="00B82C11">
        <w:instrText xml:space="preserve"> \* MERGEFORMAT </w:instrText>
      </w:r>
      <w:r w:rsidRPr="00FD7D29">
        <w:fldChar w:fldCharType="separate"/>
      </w:r>
      <w:r w:rsidRPr="00FD7D29">
        <w:rPr>
          <w:vertAlign w:val="superscript"/>
        </w:rPr>
        <w:t>14</w:t>
      </w:r>
      <w:r w:rsidRPr="00FD7D29">
        <w:fldChar w:fldCharType="end"/>
      </w:r>
    </w:p>
    <w:p w14:paraId="33DF0BA8" w14:textId="786EA885" w:rsidR="00FD7D29" w:rsidRPr="00FD7D29" w:rsidRDefault="00FD7D29" w:rsidP="00B82C11">
      <w:pPr>
        <w:rPr>
          <w:rFonts w:asciiTheme="minorHAnsi" w:hAnsiTheme="minorHAnsi"/>
        </w:rPr>
      </w:pPr>
      <w:r w:rsidRPr="00FD7D29">
        <w:t>4. Strengthen integration between economic safety and housing safety responses (including rapid rehousing pathways and wraparound supports), recognising that housing insecurity and financial harm can amplify distress and constrain safe options.</w:t>
      </w:r>
      <w:r w:rsidRPr="00FD7D29">
        <w:fldChar w:fldCharType="begin"/>
      </w:r>
      <w:r w:rsidRPr="00FD7D29">
        <w:instrText xml:space="preserve"> NOTEREF _Ref220317734 \f \h </w:instrText>
      </w:r>
      <w:r w:rsidR="00B82C11">
        <w:instrText xml:space="preserve"> \* MERGEFORMAT </w:instrText>
      </w:r>
      <w:r w:rsidRPr="00FD7D29">
        <w:fldChar w:fldCharType="separate"/>
      </w:r>
      <w:r w:rsidRPr="00FD7D29">
        <w:rPr>
          <w:vertAlign w:val="superscript"/>
        </w:rPr>
        <w:t>17</w:t>
      </w:r>
      <w:r w:rsidRPr="00FD7D29">
        <w:fldChar w:fldCharType="end"/>
      </w:r>
      <w:r w:rsidRPr="00FD7D29">
        <w:t xml:space="preserve"> </w:t>
      </w:r>
      <w:r w:rsidRPr="00FD7D29">
        <w:fldChar w:fldCharType="begin"/>
      </w:r>
      <w:r w:rsidRPr="00FD7D29">
        <w:instrText xml:space="preserve"> NOTEREF _Ref220317992 \f \h </w:instrText>
      </w:r>
      <w:r w:rsidR="00B82C11">
        <w:instrText xml:space="preserve"> \* MERGEFORMAT </w:instrText>
      </w:r>
      <w:r w:rsidRPr="00FD7D29">
        <w:fldChar w:fldCharType="separate"/>
      </w:r>
      <w:r w:rsidRPr="00FD7D29">
        <w:rPr>
          <w:vertAlign w:val="superscript"/>
        </w:rPr>
        <w:t>18</w:t>
      </w:r>
      <w:r w:rsidRPr="00FD7D29">
        <w:fldChar w:fldCharType="end"/>
      </w:r>
    </w:p>
    <w:p w14:paraId="0ECEFEFB" w14:textId="710D83BB" w:rsidR="00FD7D29" w:rsidRDefault="00FD7D29" w:rsidP="00B82C11">
      <w:r w:rsidRPr="00FD7D29">
        <w:t>5. Support coordinated national approaches to reduce gambling harm and associated financial distress, including improved research and data, as part of broader upstream harm-reduction settings relevant to crisis escalation pathways.</w:t>
      </w:r>
      <w:r w:rsidRPr="00FD7D29">
        <w:fldChar w:fldCharType="begin"/>
      </w:r>
      <w:r w:rsidRPr="00FD7D29">
        <w:instrText xml:space="preserve"> NOTEREF _Ref220317493 \f \h </w:instrText>
      </w:r>
      <w:r w:rsidR="00B82C11">
        <w:instrText xml:space="preserve"> \* MERGEFORMAT </w:instrText>
      </w:r>
      <w:r w:rsidRPr="00FD7D29">
        <w:fldChar w:fldCharType="separate"/>
      </w:r>
      <w:r w:rsidRPr="00FD7D29">
        <w:rPr>
          <w:vertAlign w:val="superscript"/>
        </w:rPr>
        <w:t>10</w:t>
      </w:r>
      <w:r w:rsidRPr="00FD7D29">
        <w:fldChar w:fldCharType="end"/>
      </w:r>
      <w:r w:rsidRPr="00FD7D29">
        <w:t xml:space="preserve"> </w:t>
      </w:r>
      <w:r w:rsidRPr="00FD7D29">
        <w:fldChar w:fldCharType="begin"/>
      </w:r>
      <w:r w:rsidRPr="00FD7D29">
        <w:instrText xml:space="preserve"> NOTEREF _Ref220317496 \f \h </w:instrText>
      </w:r>
      <w:r w:rsidR="00B82C11">
        <w:instrText xml:space="preserve"> \* MERGEFORMAT </w:instrText>
      </w:r>
      <w:r w:rsidRPr="00FD7D29">
        <w:fldChar w:fldCharType="separate"/>
      </w:r>
      <w:r w:rsidRPr="00FD7D29">
        <w:rPr>
          <w:vertAlign w:val="superscript"/>
        </w:rPr>
        <w:t>12</w:t>
      </w:r>
      <w:r w:rsidRPr="00FD7D29">
        <w:fldChar w:fldCharType="end"/>
      </w:r>
    </w:p>
    <w:p w14:paraId="627D42DB" w14:textId="77777777" w:rsidR="006E7903" w:rsidRDefault="006E7903" w:rsidP="00B82C11"/>
    <w:p w14:paraId="4E44CA6F" w14:textId="77777777" w:rsidR="006E7903" w:rsidRDefault="006E7903" w:rsidP="00B82C11"/>
    <w:p w14:paraId="47D7489F" w14:textId="77777777" w:rsidR="006E7903" w:rsidRDefault="006E7903" w:rsidP="00B82C11"/>
    <w:p w14:paraId="7FE0D227" w14:textId="77777777" w:rsidR="006E7903" w:rsidRDefault="006E7903" w:rsidP="00B82C11"/>
    <w:p w14:paraId="77B0997F" w14:textId="77777777" w:rsidR="006E7903" w:rsidRDefault="006E7903" w:rsidP="00B82C11"/>
    <w:p w14:paraId="36A6FA14" w14:textId="77777777" w:rsidR="006E7903" w:rsidRDefault="006E7903" w:rsidP="00B82C11"/>
    <w:p w14:paraId="36189995" w14:textId="1771D770" w:rsidR="00FD7D29" w:rsidRPr="00FD7D29" w:rsidRDefault="00CA74F9" w:rsidP="00FD7D29">
      <w:pPr>
        <w:keepNext/>
        <w:keepLines/>
        <w:spacing w:before="200" w:after="0"/>
        <w:outlineLvl w:val="1"/>
        <w:rPr>
          <w:rFonts w:eastAsiaTheme="majorEastAsia" w:cstheme="majorBidi"/>
          <w:b/>
          <w:bCs/>
          <w:sz w:val="22"/>
        </w:rPr>
      </w:pPr>
      <w:r>
        <w:rPr>
          <w:rFonts w:eastAsiaTheme="majorEastAsia" w:cstheme="majorBidi"/>
          <w:b/>
          <w:bCs/>
          <w:sz w:val="22"/>
        </w:rPr>
        <w:lastRenderedPageBreak/>
        <w:t>T</w:t>
      </w:r>
      <w:r w:rsidR="00FD7D29" w:rsidRPr="00FD7D29">
        <w:rPr>
          <w:rFonts w:eastAsiaTheme="majorEastAsia" w:cstheme="majorBidi"/>
          <w:b/>
          <w:bCs/>
          <w:sz w:val="22"/>
        </w:rPr>
        <w:t>OR 6 — Other related matters</w:t>
      </w:r>
    </w:p>
    <w:p w14:paraId="68C8BE05" w14:textId="4BDAD589" w:rsidR="00FD7D29" w:rsidRPr="00FD7D29" w:rsidRDefault="00FD7D29" w:rsidP="00B82C11">
      <w:pPr>
        <w:rPr>
          <w:rFonts w:asciiTheme="minorHAnsi" w:hAnsiTheme="minorHAnsi"/>
        </w:rPr>
      </w:pPr>
      <w:r w:rsidRPr="00FD7D29">
        <w:t>FCAWA notes evidence presented to the Parliamentary Joint Committee on Corporations and Financial Services inquiry that identifies gaps in safeguards against coercion in financial arrangements, including concerns about coercion affecting superannuation nominations and the distribution of post-death benefits in contexts of abuse.</w:t>
      </w:r>
      <w:r w:rsidRPr="00FD7D29">
        <w:fldChar w:fldCharType="begin"/>
      </w:r>
      <w:r w:rsidRPr="00FD7D29">
        <w:instrText xml:space="preserve"> NOTEREF _Ref220317761 \f \h </w:instrText>
      </w:r>
      <w:r w:rsidR="00B82C11">
        <w:instrText xml:space="preserve"> \* MERGEFORMAT </w:instrText>
      </w:r>
      <w:r w:rsidRPr="00FD7D29">
        <w:fldChar w:fldCharType="separate"/>
      </w:r>
      <w:r w:rsidRPr="00FD7D29">
        <w:rPr>
          <w:vertAlign w:val="superscript"/>
        </w:rPr>
        <w:t>14</w:t>
      </w:r>
      <w:r w:rsidRPr="00FD7D29">
        <w:fldChar w:fldCharType="end"/>
      </w:r>
      <w:r w:rsidRPr="00FD7D29">
        <w:t xml:space="preserve"> </w:t>
      </w:r>
      <w:bookmarkStart w:id="21" w:name="_Ref220318271"/>
      <w:r w:rsidRPr="00FD7D29">
        <w:rPr>
          <w:vertAlign w:val="superscript"/>
        </w:rPr>
        <w:footnoteReference w:id="20"/>
      </w:r>
      <w:bookmarkEnd w:id="21"/>
    </w:p>
    <w:p w14:paraId="782EBE4C" w14:textId="7377AF72" w:rsidR="00FD7D29" w:rsidRPr="00FD7D29" w:rsidRDefault="00FD7D29" w:rsidP="00B82C11">
      <w:pPr>
        <w:rPr>
          <w:rFonts w:asciiTheme="minorHAnsi" w:hAnsiTheme="minorHAnsi"/>
        </w:rPr>
      </w:pPr>
      <w:r w:rsidRPr="00FD7D29">
        <w:t xml:space="preserve">FCAWA submits that post-death financial settings can be relevant to DFSV-related suicide risk and harm </w:t>
      </w:r>
      <w:proofErr w:type="spellStart"/>
      <w:r w:rsidRPr="00FD7D29">
        <w:t>minimisation</w:t>
      </w:r>
      <w:proofErr w:type="spellEnd"/>
      <w:r w:rsidRPr="00FD7D29">
        <w:t>, including where perpetrators may benefit financially following a death. Safeguards that reduce coercion risks and support integrity in benefit distribution align with broader objectives to prevent DFSV-related harm and strengthen system accountability.</w:t>
      </w:r>
      <w:r w:rsidRPr="00FD7D29">
        <w:fldChar w:fldCharType="begin"/>
      </w:r>
      <w:r w:rsidRPr="00FD7D29">
        <w:instrText xml:space="preserve"> NOTEREF _Ref220317761 \f \h </w:instrText>
      </w:r>
      <w:r w:rsidR="00B82C11">
        <w:instrText xml:space="preserve"> \* MERGEFORMAT </w:instrText>
      </w:r>
      <w:r w:rsidRPr="00FD7D29">
        <w:fldChar w:fldCharType="separate"/>
      </w:r>
      <w:r w:rsidRPr="00FD7D29">
        <w:rPr>
          <w:vertAlign w:val="superscript"/>
        </w:rPr>
        <w:t>14</w:t>
      </w:r>
      <w:r w:rsidRPr="00FD7D29">
        <w:fldChar w:fldCharType="end"/>
      </w:r>
      <w:r w:rsidRPr="00FD7D29">
        <w:t xml:space="preserve"> </w:t>
      </w:r>
      <w:r w:rsidRPr="00FD7D29">
        <w:fldChar w:fldCharType="begin"/>
      </w:r>
      <w:r w:rsidRPr="00FD7D29">
        <w:instrText xml:space="preserve"> NOTEREF _Ref220318271 \f \h </w:instrText>
      </w:r>
      <w:r w:rsidR="00B82C11">
        <w:instrText xml:space="preserve"> \* MERGEFORMAT </w:instrText>
      </w:r>
      <w:r w:rsidRPr="00FD7D29">
        <w:fldChar w:fldCharType="separate"/>
      </w:r>
      <w:r w:rsidRPr="00FD7D29">
        <w:rPr>
          <w:vertAlign w:val="superscript"/>
        </w:rPr>
        <w:t>21</w:t>
      </w:r>
      <w:r w:rsidRPr="00FD7D29">
        <w:fldChar w:fldCharType="end"/>
      </w:r>
    </w:p>
    <w:p w14:paraId="4AD9E497" w14:textId="2DCEBDF0" w:rsidR="00CA74F9" w:rsidRPr="006E7903" w:rsidRDefault="00FD7D29" w:rsidP="00B82C11">
      <w:r w:rsidRPr="00FD7D29">
        <w:t>FCAWA also notes that gambling industry expansion and regulation have been the subject of recent policy analysis and parliamentary consideration. While FCAWA does not attribute causation between gambling and DFSV-related suicide, and noting systematic review evidence of co-occurrence between problem gambling and domestic and family violence, FCAWA submits that gambling harms can contribute to severe financial distress, which may compound vulnerability and crisis escalation in some circumstances, and that national harm-reduction settings warrant attention as part of a comprehensive approach to financial distress and suicidality risk.</w:t>
      </w:r>
      <w:r w:rsidRPr="00FD7D29">
        <w:fldChar w:fldCharType="begin"/>
      </w:r>
      <w:r w:rsidRPr="00FD7D29">
        <w:instrText xml:space="preserve"> NOTEREF _Ref220591018 \f \h </w:instrText>
      </w:r>
      <w:r w:rsidRPr="00FD7D29">
        <w:fldChar w:fldCharType="separate"/>
      </w:r>
      <w:r w:rsidRPr="00FD7D29">
        <w:rPr>
          <w:vertAlign w:val="superscript"/>
        </w:rPr>
        <w:t>14</w:t>
      </w:r>
      <w:r w:rsidRPr="00FD7D29">
        <w:fldChar w:fldCharType="end"/>
      </w:r>
      <w:r w:rsidRPr="00FD7D29">
        <w:t xml:space="preserve"> </w:t>
      </w:r>
      <w:r w:rsidRPr="00FD7D29">
        <w:fldChar w:fldCharType="begin"/>
      </w:r>
      <w:r w:rsidRPr="00FD7D29">
        <w:instrText xml:space="preserve"> NOTEREF _Ref220317496 \f \h </w:instrText>
      </w:r>
      <w:r w:rsidRPr="00FD7D29">
        <w:fldChar w:fldCharType="separate"/>
      </w:r>
      <w:r w:rsidRPr="00FD7D29">
        <w:rPr>
          <w:vertAlign w:val="superscript"/>
        </w:rPr>
        <w:t>12</w:t>
      </w:r>
      <w:r w:rsidRPr="00FD7D29">
        <w:fldChar w:fldCharType="end"/>
      </w:r>
      <w:r w:rsidRPr="00FD7D29">
        <w:t xml:space="preserve"> </w:t>
      </w:r>
      <w:r w:rsidRPr="00FD7D29">
        <w:rPr>
          <w:vertAlign w:val="superscript"/>
        </w:rPr>
        <w:footnoteReference w:id="21"/>
      </w:r>
    </w:p>
    <w:p w14:paraId="33261D23" w14:textId="77777777" w:rsidR="00FD7D29" w:rsidRPr="00FD7D29" w:rsidRDefault="00FD7D29" w:rsidP="00FD7D29">
      <w:pPr>
        <w:spacing w:after="0"/>
        <w:rPr>
          <w:b/>
          <w:bCs/>
        </w:rPr>
      </w:pPr>
      <w:r w:rsidRPr="00FD7D29">
        <w:rPr>
          <w:b/>
          <w:bCs/>
        </w:rPr>
        <w:t>Recommendations (TOR 6)</w:t>
      </w:r>
    </w:p>
    <w:p w14:paraId="58389CAF" w14:textId="256D3755" w:rsidR="00FD7D29" w:rsidRPr="00FD7D29" w:rsidRDefault="00FD7D29" w:rsidP="00B82C11">
      <w:pPr>
        <w:rPr>
          <w:rFonts w:asciiTheme="minorHAnsi" w:hAnsiTheme="minorHAnsi"/>
        </w:rPr>
      </w:pPr>
      <w:r w:rsidRPr="00FD7D29">
        <w:t>1. Implement relevant recommendations of the 2024 financial abuse report, including those addressing coercion safeguards and integrity measures in superannuation and related financial processes.</w:t>
      </w:r>
      <w:r w:rsidRPr="00FD7D29">
        <w:fldChar w:fldCharType="begin"/>
      </w:r>
      <w:r w:rsidRPr="00FD7D29">
        <w:instrText xml:space="preserve"> NOTEREF _Ref220317761 \f \h </w:instrText>
      </w:r>
      <w:r w:rsidR="00B82C11">
        <w:instrText xml:space="preserve"> \* MERGEFORMAT </w:instrText>
      </w:r>
      <w:r w:rsidRPr="00FD7D29">
        <w:fldChar w:fldCharType="separate"/>
      </w:r>
      <w:r w:rsidRPr="00FD7D29">
        <w:rPr>
          <w:vertAlign w:val="superscript"/>
        </w:rPr>
        <w:t>14</w:t>
      </w:r>
      <w:r w:rsidRPr="00FD7D29">
        <w:fldChar w:fldCharType="end"/>
      </w:r>
    </w:p>
    <w:p w14:paraId="0EDFBEAB" w14:textId="49EB55DB" w:rsidR="00FD7D29" w:rsidRPr="00FD7D29" w:rsidRDefault="00FD7D29" w:rsidP="00B82C11">
      <w:pPr>
        <w:rPr>
          <w:rFonts w:asciiTheme="minorHAnsi" w:hAnsiTheme="minorHAnsi"/>
        </w:rPr>
      </w:pPr>
      <w:r w:rsidRPr="00FD7D29">
        <w:t>2. Establish post-death financial-harm prevention processes across relevant Commonwealth-regulated settings, including protocols to identify and manage coercion risk and prevent perpetrators benefiting from abuse-related outcomes where applicable.</w:t>
      </w:r>
      <w:r w:rsidRPr="00FD7D29">
        <w:fldChar w:fldCharType="begin"/>
      </w:r>
      <w:r w:rsidRPr="00FD7D29">
        <w:instrText xml:space="preserve"> NOTEREF _Ref220317761 \f \h </w:instrText>
      </w:r>
      <w:r w:rsidR="00B82C11">
        <w:instrText xml:space="preserve"> \* MERGEFORMAT </w:instrText>
      </w:r>
      <w:r w:rsidRPr="00FD7D29">
        <w:fldChar w:fldCharType="separate"/>
      </w:r>
      <w:r w:rsidRPr="00FD7D29">
        <w:rPr>
          <w:vertAlign w:val="superscript"/>
        </w:rPr>
        <w:t>14</w:t>
      </w:r>
      <w:r w:rsidRPr="00FD7D29">
        <w:fldChar w:fldCharType="end"/>
      </w:r>
      <w:r w:rsidRPr="00FD7D29">
        <w:t xml:space="preserve"> </w:t>
      </w:r>
      <w:r w:rsidRPr="00FD7D29">
        <w:fldChar w:fldCharType="begin"/>
      </w:r>
      <w:r w:rsidRPr="00FD7D29">
        <w:instrText xml:space="preserve"> NOTEREF _Ref220318271 \f \h </w:instrText>
      </w:r>
      <w:r w:rsidR="00B82C11">
        <w:instrText xml:space="preserve"> \* MERGEFORMAT </w:instrText>
      </w:r>
      <w:r w:rsidRPr="00FD7D29">
        <w:fldChar w:fldCharType="separate"/>
      </w:r>
      <w:r w:rsidRPr="00FD7D29">
        <w:rPr>
          <w:vertAlign w:val="superscript"/>
        </w:rPr>
        <w:t>21</w:t>
      </w:r>
      <w:r w:rsidRPr="00FD7D29">
        <w:fldChar w:fldCharType="end"/>
      </w:r>
    </w:p>
    <w:p w14:paraId="7E0BBD5A" w14:textId="7570A50A" w:rsidR="00125AE0" w:rsidRDefault="00FD7D29" w:rsidP="00B82C11">
      <w:r w:rsidRPr="00FD7D29">
        <w:t>3. Progress nationally consistent approaches to gambling harm reduction and data improvement, noting potential intersections with severe financial distress and crisis escalation pathways.</w:t>
      </w:r>
      <w:r w:rsidRPr="00FD7D29">
        <w:fldChar w:fldCharType="begin"/>
      </w:r>
      <w:r w:rsidRPr="00FD7D29">
        <w:instrText xml:space="preserve"> NOTEREF _Ref220317496 \f \h </w:instrText>
      </w:r>
      <w:r w:rsidR="00B82C11">
        <w:instrText xml:space="preserve"> \* MERGEFORMAT </w:instrText>
      </w:r>
      <w:r w:rsidRPr="00FD7D29">
        <w:fldChar w:fldCharType="separate"/>
      </w:r>
      <w:r w:rsidRPr="00FD7D29">
        <w:rPr>
          <w:vertAlign w:val="superscript"/>
        </w:rPr>
        <w:t>12</w:t>
      </w:r>
      <w:r w:rsidRPr="00FD7D29">
        <w:fldChar w:fldCharType="end"/>
      </w:r>
      <w:r w:rsidRPr="00FD7D29">
        <w:t xml:space="preserve"> </w:t>
      </w:r>
      <w:r w:rsidRPr="00FD7D29">
        <w:fldChar w:fldCharType="begin"/>
      </w:r>
      <w:r w:rsidRPr="00FD7D29">
        <w:instrText xml:space="preserve"> NOTEREF _Ref220591018 \f \h </w:instrText>
      </w:r>
      <w:r w:rsidR="00B82C11">
        <w:instrText xml:space="preserve"> \* MERGEFORMAT </w:instrText>
      </w:r>
      <w:r w:rsidRPr="00FD7D29">
        <w:fldChar w:fldCharType="separate"/>
      </w:r>
      <w:r w:rsidRPr="00FD7D29">
        <w:rPr>
          <w:vertAlign w:val="superscript"/>
        </w:rPr>
        <w:t>14</w:t>
      </w:r>
      <w:r w:rsidRPr="00FD7D29">
        <w:fldChar w:fldCharType="end"/>
      </w:r>
    </w:p>
    <w:p w14:paraId="1F6559E6" w14:textId="1B3887DF" w:rsidR="00125AE0" w:rsidRDefault="00B62EFC" w:rsidP="001C444D">
      <w:pPr>
        <w:pStyle w:val="Heading"/>
        <w:spacing w:before="240" w:after="240"/>
      </w:pPr>
      <w:r>
        <w:t xml:space="preserve">4. </w:t>
      </w:r>
      <w:r w:rsidR="00125AE0" w:rsidRPr="00125AE0">
        <w:t>Conclusion</w:t>
      </w:r>
    </w:p>
    <w:p w14:paraId="57244A02" w14:textId="77777777" w:rsidR="0093233B" w:rsidRPr="0093233B" w:rsidRDefault="0093233B" w:rsidP="0093233B">
      <w:r w:rsidRPr="0093233B">
        <w:t>This Inquiry presents a critical opportunity to strengthen national responses to the intersection of domestic, family and sexual violence (DFSV) and suicide. FCAWA’s submission highlights the need to recognise economic abuse and financial distress as key contextual factors in suicidality, and to embed economic safety into prevention, data, and service frameworks.</w:t>
      </w:r>
    </w:p>
    <w:p w14:paraId="263810A9" w14:textId="77777777" w:rsidR="0093233B" w:rsidRPr="0093233B" w:rsidRDefault="0093233B" w:rsidP="0093233B">
      <w:r w:rsidRPr="0093233B">
        <w:t xml:space="preserve">We urge the Committee to consider reforms that improve the visibility of DFSV in suicide data, integrate specialist financial counselling into high-risk settings, and ensure that systems respond in ways that are safe, coordinated, and </w:t>
      </w:r>
      <w:proofErr w:type="gramStart"/>
      <w:r w:rsidRPr="0093233B">
        <w:t>trauma-informed</w:t>
      </w:r>
      <w:proofErr w:type="gramEnd"/>
      <w:r w:rsidRPr="0093233B">
        <w:t>. Addressing these gaps will support earlier intervention, safer pathways out of violence, and more effective prevention of DFSV-related suicidality.</w:t>
      </w:r>
    </w:p>
    <w:p w14:paraId="4FE3E661" w14:textId="77777777" w:rsidR="0093233B" w:rsidRPr="0093233B" w:rsidRDefault="0093233B" w:rsidP="0093233B">
      <w:r w:rsidRPr="0093233B">
        <w:t>FCAWA thanks the Committee for the opportunity to contribute to this important matter and stands ready to support implementation of these reforms in collaboration with government and sector partners.</w:t>
      </w:r>
    </w:p>
    <w:p w14:paraId="6A100369" w14:textId="77777777" w:rsidR="0093233B" w:rsidRDefault="0093233B" w:rsidP="00533FC8"/>
    <w:p w14:paraId="73EB204A" w14:textId="77777777" w:rsidR="00533FC8" w:rsidRPr="00125AE0" w:rsidRDefault="00533FC8" w:rsidP="00533FC8"/>
    <w:p w14:paraId="4728F632" w14:textId="437792A1" w:rsidR="00FD7D29" w:rsidRPr="00FD7D29" w:rsidRDefault="00B62EFC" w:rsidP="00396D3C">
      <w:pPr>
        <w:pStyle w:val="Heading"/>
        <w:spacing w:after="240"/>
      </w:pPr>
      <w:r>
        <w:lastRenderedPageBreak/>
        <w:t xml:space="preserve">5. </w:t>
      </w:r>
      <w:r w:rsidR="00FD7D29" w:rsidRPr="00FD7D29">
        <w:t>Reference List</w:t>
      </w:r>
    </w:p>
    <w:p w14:paraId="4BEC821C" w14:textId="75A47B80" w:rsidR="00533FC8" w:rsidRPr="001C444D" w:rsidRDefault="00FD7D29" w:rsidP="00396D3C">
      <w:pPr>
        <w:pStyle w:val="ListParagraph"/>
        <w:numPr>
          <w:ilvl w:val="0"/>
          <w:numId w:val="10"/>
        </w:numPr>
        <w:rPr>
          <w:color w:val="auto"/>
          <w:sz w:val="18"/>
          <w:szCs w:val="20"/>
        </w:rPr>
      </w:pPr>
      <w:r w:rsidRPr="001C444D">
        <w:rPr>
          <w:sz w:val="18"/>
          <w:szCs w:val="20"/>
        </w:rPr>
        <w:t>Coroners Court of Victoria. (2021). The Experience of Family Violence Among People Who Have Died by Suicide (2009–2016). State of Victoria. URL</w:t>
      </w:r>
      <w:r w:rsidRPr="001C444D">
        <w:rPr>
          <w:color w:val="auto"/>
          <w:sz w:val="18"/>
          <w:szCs w:val="20"/>
        </w:rPr>
        <w:t xml:space="preserve">: </w:t>
      </w:r>
      <w:hyperlink r:id="rId19" w:history="1">
        <w:r w:rsidRPr="001C444D">
          <w:rPr>
            <w:color w:val="27928A" w:themeColor="hyperlink"/>
            <w:sz w:val="18"/>
            <w:szCs w:val="20"/>
            <w:u w:val="single"/>
          </w:rPr>
          <w:t>https://www.coronerscourt.vic.gov.au/sites/default/files/2021-10/CCV%20FV%20and%20Suicide%20Report%202021.pdf</w:t>
        </w:r>
      </w:hyperlink>
      <w:r w:rsidRPr="001C444D">
        <w:rPr>
          <w:color w:val="auto"/>
          <w:sz w:val="18"/>
          <w:szCs w:val="20"/>
        </w:rPr>
        <w:t xml:space="preserve"> </w:t>
      </w:r>
    </w:p>
    <w:p w14:paraId="7016B784" w14:textId="77777777" w:rsidR="00D31DDA" w:rsidRPr="001C444D" w:rsidRDefault="00D31DDA" w:rsidP="00396D3C">
      <w:pPr>
        <w:pStyle w:val="ListParagraph"/>
        <w:rPr>
          <w:sz w:val="18"/>
          <w:szCs w:val="20"/>
        </w:rPr>
      </w:pPr>
    </w:p>
    <w:p w14:paraId="77A83D1E" w14:textId="218CC626" w:rsidR="00D31DDA" w:rsidRPr="001C444D" w:rsidRDefault="00FD7D29" w:rsidP="00396D3C">
      <w:pPr>
        <w:pStyle w:val="ListParagraph"/>
        <w:numPr>
          <w:ilvl w:val="0"/>
          <w:numId w:val="10"/>
        </w:numPr>
        <w:rPr>
          <w:sz w:val="18"/>
          <w:szCs w:val="20"/>
        </w:rPr>
      </w:pPr>
      <w:r w:rsidRPr="001C444D">
        <w:rPr>
          <w:sz w:val="18"/>
          <w:szCs w:val="20"/>
        </w:rPr>
        <w:t xml:space="preserve">Ombudsman Western Australia. (2022). Investigation into Family and Domestic Violence and Suicide. Government of Western Australia. URL: </w:t>
      </w:r>
      <w:hyperlink r:id="rId20" w:history="1">
        <w:r w:rsidRPr="001C444D">
          <w:rPr>
            <w:sz w:val="18"/>
            <w:szCs w:val="20"/>
          </w:rPr>
          <w:t>https://www.ombudsman.wa.gov.au/Publications/Investigation_FDV_Suicide.htm</w:t>
        </w:r>
      </w:hyperlink>
    </w:p>
    <w:p w14:paraId="2368699C" w14:textId="77777777" w:rsidR="00D31DDA" w:rsidRPr="001C444D" w:rsidRDefault="00D31DDA" w:rsidP="00D31DDA">
      <w:pPr>
        <w:pStyle w:val="ListParagraph"/>
        <w:spacing w:before="240" w:after="0"/>
        <w:rPr>
          <w:color w:val="auto"/>
          <w:sz w:val="18"/>
          <w:szCs w:val="20"/>
        </w:rPr>
      </w:pPr>
    </w:p>
    <w:p w14:paraId="197BAF8C" w14:textId="77777777" w:rsidR="001C444D" w:rsidRPr="001C444D" w:rsidRDefault="00FD7D29" w:rsidP="00533FC8">
      <w:pPr>
        <w:pStyle w:val="ListParagraph"/>
        <w:numPr>
          <w:ilvl w:val="0"/>
          <w:numId w:val="10"/>
        </w:numPr>
        <w:rPr>
          <w:sz w:val="18"/>
          <w:szCs w:val="20"/>
        </w:rPr>
      </w:pPr>
      <w:r w:rsidRPr="001C444D">
        <w:rPr>
          <w:sz w:val="18"/>
          <w:szCs w:val="20"/>
        </w:rPr>
        <w:t xml:space="preserve">Australian Government Department of Social Services. (2022). National Plan to End Violence Against Women and Children 2022–2032. Australian Government. URL: </w:t>
      </w:r>
      <w:hyperlink r:id="rId21" w:history="1">
        <w:r w:rsidRPr="001C444D">
          <w:rPr>
            <w:sz w:val="18"/>
            <w:szCs w:val="20"/>
          </w:rPr>
          <w:t>https://www.dss.gov.au/system/files/resources/national-plan-end-violence-against-women-and-children-2022-2032.pdf</w:t>
        </w:r>
      </w:hyperlink>
    </w:p>
    <w:p w14:paraId="390A49A7" w14:textId="77777777" w:rsidR="001C444D" w:rsidRPr="001C444D" w:rsidRDefault="001C444D" w:rsidP="001C444D">
      <w:pPr>
        <w:pStyle w:val="ListParagraph"/>
        <w:rPr>
          <w:sz w:val="18"/>
          <w:szCs w:val="20"/>
        </w:rPr>
      </w:pPr>
    </w:p>
    <w:p w14:paraId="4E63EA73" w14:textId="77777777" w:rsidR="001C444D" w:rsidRPr="001C444D" w:rsidRDefault="00FD7D29" w:rsidP="00533FC8">
      <w:pPr>
        <w:pStyle w:val="ListParagraph"/>
        <w:numPr>
          <w:ilvl w:val="0"/>
          <w:numId w:val="10"/>
        </w:numPr>
        <w:rPr>
          <w:sz w:val="18"/>
          <w:szCs w:val="20"/>
        </w:rPr>
      </w:pPr>
      <w:r w:rsidRPr="001C444D">
        <w:rPr>
          <w:sz w:val="18"/>
          <w:szCs w:val="20"/>
        </w:rPr>
        <w:t xml:space="preserve">Australian Institute of Health and Welfare. (2024). Family, Domestic and Sexual Violence (FDSV). Australian Government (AIHW). URL: </w:t>
      </w:r>
      <w:hyperlink r:id="rId22" w:history="1">
        <w:r w:rsidRPr="001C444D">
          <w:rPr>
            <w:color w:val="27928A" w:themeColor="hyperlink"/>
            <w:sz w:val="18"/>
            <w:szCs w:val="20"/>
            <w:u w:val="single"/>
          </w:rPr>
          <w:t>https://www.aihw.gov.au/reports/family-domestic-and-sexual-violence/fdsv</w:t>
        </w:r>
      </w:hyperlink>
    </w:p>
    <w:p w14:paraId="6A261EA8" w14:textId="77777777" w:rsidR="001C444D" w:rsidRPr="001C444D" w:rsidRDefault="001C444D" w:rsidP="001C444D">
      <w:pPr>
        <w:pStyle w:val="ListParagraph"/>
        <w:rPr>
          <w:sz w:val="18"/>
          <w:szCs w:val="20"/>
        </w:rPr>
      </w:pPr>
    </w:p>
    <w:p w14:paraId="56DE568D" w14:textId="77777777" w:rsidR="001C444D" w:rsidRPr="001C444D" w:rsidRDefault="00FD7D29" w:rsidP="00533FC8">
      <w:pPr>
        <w:pStyle w:val="ListParagraph"/>
        <w:numPr>
          <w:ilvl w:val="0"/>
          <w:numId w:val="10"/>
        </w:numPr>
        <w:rPr>
          <w:sz w:val="18"/>
          <w:szCs w:val="20"/>
        </w:rPr>
      </w:pPr>
      <w:r w:rsidRPr="001C444D">
        <w:rPr>
          <w:sz w:val="18"/>
          <w:szCs w:val="20"/>
        </w:rPr>
        <w:t xml:space="preserve">House of Representatives Standing Committee on Social Policy and Legal Affairs. (2025). Inquiry into the Relationship Between Domestic, Family and Sexual Violence (DFSV) and Suicide - Terms of Reference. Parliament of Australia. URL: </w:t>
      </w:r>
      <w:hyperlink r:id="rId23" w:history="1">
        <w:r w:rsidRPr="001C444D">
          <w:rPr>
            <w:color w:val="27928A" w:themeColor="hyperlink"/>
            <w:sz w:val="18"/>
            <w:szCs w:val="20"/>
            <w:u w:val="single"/>
          </w:rPr>
          <w:t>https://www.aph.gov.au/Parliamentary_Business/Committees/House/Social_Policy_and_Legal_Affairs/DFSVSuicidedata</w:t>
        </w:r>
      </w:hyperlink>
    </w:p>
    <w:p w14:paraId="2AAB31DF" w14:textId="77777777" w:rsidR="001C444D" w:rsidRPr="001C444D" w:rsidRDefault="001C444D" w:rsidP="001C444D">
      <w:pPr>
        <w:pStyle w:val="ListParagraph"/>
        <w:rPr>
          <w:sz w:val="18"/>
          <w:szCs w:val="20"/>
        </w:rPr>
      </w:pPr>
    </w:p>
    <w:p w14:paraId="50486673" w14:textId="77777777" w:rsidR="001C444D" w:rsidRPr="001C444D" w:rsidRDefault="00FD7D29" w:rsidP="00533FC8">
      <w:pPr>
        <w:pStyle w:val="ListParagraph"/>
        <w:numPr>
          <w:ilvl w:val="0"/>
          <w:numId w:val="10"/>
        </w:numPr>
        <w:spacing w:before="240"/>
        <w:rPr>
          <w:sz w:val="18"/>
          <w:szCs w:val="20"/>
        </w:rPr>
      </w:pPr>
      <w:r w:rsidRPr="001C444D">
        <w:rPr>
          <w:sz w:val="18"/>
          <w:szCs w:val="20"/>
        </w:rPr>
        <w:t xml:space="preserve">Name withheld. (2025). Submission 1 to the House of Representatives Standing Committee on Social Policy and Legal Affairs Inquiry into the Relationship Between DFSV and Suicide (lived experience). URL: </w:t>
      </w:r>
      <w:hyperlink r:id="rId24" w:history="1">
        <w:r w:rsidRPr="001C444D">
          <w:rPr>
            <w:color w:val="27928A" w:themeColor="hyperlink"/>
            <w:sz w:val="18"/>
            <w:szCs w:val="20"/>
            <w:u w:val="single"/>
          </w:rPr>
          <w:t>https://www.aph.gov.au/Parliamentary_Business/Committees/House/Social_Policy_and_Legal_Affairs/DFSVSuicidedata/Submissions</w:t>
        </w:r>
      </w:hyperlink>
      <w:r w:rsidRPr="001C444D">
        <w:rPr>
          <w:sz w:val="18"/>
          <w:szCs w:val="20"/>
        </w:rPr>
        <w:t xml:space="preserve"> </w:t>
      </w:r>
    </w:p>
    <w:p w14:paraId="048F1D40" w14:textId="77777777" w:rsidR="001C444D" w:rsidRPr="001C444D" w:rsidRDefault="001C444D" w:rsidP="001C444D">
      <w:pPr>
        <w:pStyle w:val="ListParagraph"/>
        <w:rPr>
          <w:sz w:val="18"/>
          <w:szCs w:val="20"/>
        </w:rPr>
      </w:pPr>
    </w:p>
    <w:p w14:paraId="2A65FE52" w14:textId="77777777" w:rsidR="001C444D" w:rsidRPr="001C444D" w:rsidRDefault="00FD7D29" w:rsidP="00533FC8">
      <w:pPr>
        <w:pStyle w:val="ListParagraph"/>
        <w:numPr>
          <w:ilvl w:val="0"/>
          <w:numId w:val="10"/>
        </w:numPr>
        <w:spacing w:before="240"/>
        <w:rPr>
          <w:color w:val="auto"/>
          <w:sz w:val="18"/>
          <w:szCs w:val="20"/>
        </w:rPr>
      </w:pPr>
      <w:r w:rsidRPr="001C444D">
        <w:rPr>
          <w:sz w:val="18"/>
          <w:szCs w:val="20"/>
        </w:rPr>
        <w:t xml:space="preserve">Financial Counselling Australia. (2019). </w:t>
      </w:r>
      <w:r w:rsidRPr="001C444D">
        <w:rPr>
          <w:i/>
          <w:iCs/>
          <w:sz w:val="18"/>
          <w:szCs w:val="20"/>
        </w:rPr>
        <w:t>Family Violence and Economic Abuse Survey: Summary of Findings</w:t>
      </w:r>
      <w:r w:rsidRPr="001C444D">
        <w:rPr>
          <w:sz w:val="18"/>
          <w:szCs w:val="20"/>
        </w:rPr>
        <w:t xml:space="preserve">. Financial Counselling Australia. URL: </w:t>
      </w:r>
      <w:hyperlink r:id="rId25" w:history="1">
        <w:r w:rsidRPr="001C444D">
          <w:rPr>
            <w:color w:val="27928A" w:themeColor="hyperlink"/>
            <w:sz w:val="18"/>
            <w:szCs w:val="20"/>
            <w:u w:val="single"/>
          </w:rPr>
          <w:t>https://financialcounsellingaustralia.org.au/wp-content/uploads/2019/11/Family-Violence-Survey-Results-v2.pdf</w:t>
        </w:r>
      </w:hyperlink>
      <w:r w:rsidRPr="001C444D">
        <w:rPr>
          <w:sz w:val="18"/>
          <w:szCs w:val="20"/>
        </w:rPr>
        <w:t xml:space="preserve"> </w:t>
      </w:r>
    </w:p>
    <w:p w14:paraId="25DA5540" w14:textId="77777777" w:rsidR="001C444D" w:rsidRPr="001C444D" w:rsidRDefault="001C444D" w:rsidP="001C444D">
      <w:pPr>
        <w:pStyle w:val="ListParagraph"/>
        <w:rPr>
          <w:sz w:val="18"/>
          <w:szCs w:val="20"/>
        </w:rPr>
      </w:pPr>
    </w:p>
    <w:p w14:paraId="3A479BE0" w14:textId="77777777" w:rsidR="001C444D" w:rsidRPr="001C444D" w:rsidRDefault="00FD7D29" w:rsidP="00533FC8">
      <w:pPr>
        <w:pStyle w:val="ListParagraph"/>
        <w:numPr>
          <w:ilvl w:val="0"/>
          <w:numId w:val="10"/>
        </w:numPr>
        <w:spacing w:before="240"/>
        <w:rPr>
          <w:sz w:val="18"/>
          <w:szCs w:val="20"/>
        </w:rPr>
      </w:pPr>
      <w:proofErr w:type="spellStart"/>
      <w:r w:rsidRPr="001C444D">
        <w:rPr>
          <w:sz w:val="18"/>
          <w:szCs w:val="20"/>
        </w:rPr>
        <w:t>inTouch</w:t>
      </w:r>
      <w:proofErr w:type="spellEnd"/>
      <w:r w:rsidRPr="001C444D">
        <w:rPr>
          <w:sz w:val="18"/>
          <w:szCs w:val="20"/>
        </w:rPr>
        <w:t xml:space="preserve"> Multicultural Centre Against Family Violence. (2024). Submission to the Inquiry into the Financial Services Regulatory Framework in relation to Financial Abuse. Parliament of Australia URL: </w:t>
      </w:r>
      <w:hyperlink r:id="rId26" w:history="1">
        <w:r w:rsidRPr="001C444D">
          <w:rPr>
            <w:color w:val="27928A" w:themeColor="hyperlink"/>
            <w:sz w:val="18"/>
            <w:szCs w:val="20"/>
            <w:u w:val="single"/>
          </w:rPr>
          <w:t>https://www.aph.gov.au/DocumentStore.ashx?id=9d1d7f2b-9e41-4d4e-9d66-4c1e5f0c7b8e</w:t>
        </w:r>
      </w:hyperlink>
      <w:r w:rsidRPr="001C444D">
        <w:rPr>
          <w:color w:val="auto"/>
          <w:sz w:val="18"/>
          <w:szCs w:val="20"/>
        </w:rPr>
        <w:t xml:space="preserve"> </w:t>
      </w:r>
    </w:p>
    <w:p w14:paraId="6833BC89" w14:textId="77777777" w:rsidR="001C444D" w:rsidRPr="001C444D" w:rsidRDefault="001C444D" w:rsidP="001C444D">
      <w:pPr>
        <w:pStyle w:val="ListParagraph"/>
        <w:rPr>
          <w:sz w:val="18"/>
          <w:szCs w:val="20"/>
        </w:rPr>
      </w:pPr>
    </w:p>
    <w:p w14:paraId="180DCA3E" w14:textId="77777777" w:rsidR="001C444D" w:rsidRPr="001C444D" w:rsidRDefault="00FD7D29" w:rsidP="00533FC8">
      <w:pPr>
        <w:pStyle w:val="ListParagraph"/>
        <w:numPr>
          <w:ilvl w:val="0"/>
          <w:numId w:val="10"/>
        </w:numPr>
        <w:spacing w:before="240"/>
        <w:rPr>
          <w:sz w:val="18"/>
          <w:szCs w:val="20"/>
        </w:rPr>
      </w:pPr>
      <w:r w:rsidRPr="001C444D">
        <w:rPr>
          <w:sz w:val="18"/>
          <w:szCs w:val="20"/>
        </w:rPr>
        <w:t xml:space="preserve">Cortis, N., &amp; Smyth, C. (2024). </w:t>
      </w:r>
      <w:r w:rsidRPr="001C444D">
        <w:rPr>
          <w:i/>
          <w:iCs/>
          <w:sz w:val="18"/>
          <w:szCs w:val="20"/>
        </w:rPr>
        <w:t>Specialist Financial Counselling for Women Affected by Domestic and Family Violence</w:t>
      </w:r>
      <w:r w:rsidRPr="001C444D">
        <w:rPr>
          <w:sz w:val="18"/>
          <w:szCs w:val="20"/>
        </w:rPr>
        <w:t xml:space="preserve">. Australia’s National Research Organisation for Women’s Safety (ANROWS). URL: </w:t>
      </w:r>
      <w:hyperlink r:id="rId27" w:history="1">
        <w:r w:rsidRPr="001C444D">
          <w:rPr>
            <w:color w:val="27928A" w:themeColor="hyperlink"/>
            <w:sz w:val="18"/>
            <w:szCs w:val="20"/>
            <w:u w:val="single"/>
          </w:rPr>
          <w:t>https://anrows.intersearch.com.au/anrowsjspui/handle/1/22752</w:t>
        </w:r>
      </w:hyperlink>
    </w:p>
    <w:p w14:paraId="64145C7A" w14:textId="77777777" w:rsidR="001C444D" w:rsidRPr="001C444D" w:rsidRDefault="001C444D" w:rsidP="001C444D">
      <w:pPr>
        <w:pStyle w:val="ListParagraph"/>
        <w:rPr>
          <w:sz w:val="18"/>
          <w:szCs w:val="20"/>
        </w:rPr>
      </w:pPr>
    </w:p>
    <w:p w14:paraId="235BE766" w14:textId="5DB38E51" w:rsidR="00863181" w:rsidRPr="001C444D" w:rsidRDefault="00FD7D29" w:rsidP="00533FC8">
      <w:pPr>
        <w:pStyle w:val="ListParagraph"/>
        <w:numPr>
          <w:ilvl w:val="0"/>
          <w:numId w:val="10"/>
        </w:numPr>
        <w:spacing w:before="240"/>
        <w:rPr>
          <w:sz w:val="18"/>
          <w:szCs w:val="20"/>
        </w:rPr>
      </w:pPr>
      <w:r w:rsidRPr="001C444D">
        <w:rPr>
          <w:sz w:val="18"/>
          <w:szCs w:val="20"/>
        </w:rPr>
        <w:t xml:space="preserve">Financial Rights Legal Centre, &amp; Economic Abuse Reference Group. (2025). Credit Reporting and Economic Abuse. Financial Rights Legal Centre. URL: </w:t>
      </w:r>
      <w:hyperlink r:id="rId28" w:history="1">
        <w:r w:rsidRPr="001C444D">
          <w:rPr>
            <w:color w:val="27928A" w:themeColor="hyperlink"/>
            <w:sz w:val="18"/>
            <w:szCs w:val="20"/>
            <w:u w:val="single"/>
          </w:rPr>
          <w:t>https://financialrights.org.au/wp-content/uploads/2025/05/fr_earg_credit-reporting-economic-abuse-report.pdf</w:t>
        </w:r>
      </w:hyperlink>
      <w:r w:rsidRPr="001C444D">
        <w:rPr>
          <w:sz w:val="18"/>
          <w:szCs w:val="20"/>
        </w:rPr>
        <w:t xml:space="preserve"> </w:t>
      </w:r>
    </w:p>
    <w:p w14:paraId="13882DF8" w14:textId="77777777" w:rsidR="001C444D" w:rsidRPr="001C444D" w:rsidRDefault="001C444D" w:rsidP="001C444D">
      <w:pPr>
        <w:pStyle w:val="ListParagraph"/>
        <w:rPr>
          <w:sz w:val="18"/>
          <w:szCs w:val="20"/>
        </w:rPr>
      </w:pPr>
    </w:p>
    <w:p w14:paraId="08A1959E" w14:textId="77777777" w:rsidR="001C444D" w:rsidRPr="001C444D" w:rsidRDefault="00FD7D29" w:rsidP="00533FC8">
      <w:pPr>
        <w:pStyle w:val="ListParagraph"/>
        <w:numPr>
          <w:ilvl w:val="0"/>
          <w:numId w:val="10"/>
        </w:numPr>
        <w:rPr>
          <w:sz w:val="18"/>
          <w:szCs w:val="20"/>
        </w:rPr>
      </w:pPr>
      <w:r w:rsidRPr="001C444D">
        <w:rPr>
          <w:sz w:val="18"/>
          <w:szCs w:val="20"/>
        </w:rPr>
        <w:t xml:space="preserve">Wardle, H., et al. (2024). The Lancet Public Health Commission on gambling. The Lancet Public Health. URL: </w:t>
      </w:r>
      <w:hyperlink r:id="rId29" w:history="1">
        <w:r w:rsidRPr="001C444D">
          <w:rPr>
            <w:color w:val="27928A" w:themeColor="hyperlink"/>
            <w:sz w:val="18"/>
            <w:szCs w:val="20"/>
            <w:u w:val="single"/>
          </w:rPr>
          <w:t>https://www.thelancet.com/journals/lanpub/article/PIIS2468-2667(24)00167-1/fulltext</w:t>
        </w:r>
      </w:hyperlink>
      <w:r w:rsidRPr="001C444D">
        <w:rPr>
          <w:color w:val="auto"/>
          <w:sz w:val="18"/>
          <w:szCs w:val="20"/>
        </w:rPr>
        <w:t xml:space="preserve"> </w:t>
      </w:r>
    </w:p>
    <w:p w14:paraId="39F57CDB" w14:textId="77777777" w:rsidR="001C444D" w:rsidRPr="001C444D" w:rsidRDefault="001C444D" w:rsidP="001C444D">
      <w:pPr>
        <w:pStyle w:val="ListParagraph"/>
        <w:rPr>
          <w:sz w:val="18"/>
          <w:szCs w:val="20"/>
        </w:rPr>
      </w:pPr>
    </w:p>
    <w:p w14:paraId="3816F474" w14:textId="77777777" w:rsidR="001C444D" w:rsidRPr="001C444D" w:rsidRDefault="00FD7D29" w:rsidP="00533FC8">
      <w:pPr>
        <w:pStyle w:val="ListParagraph"/>
        <w:numPr>
          <w:ilvl w:val="0"/>
          <w:numId w:val="10"/>
        </w:numPr>
        <w:rPr>
          <w:color w:val="auto"/>
          <w:sz w:val="18"/>
          <w:szCs w:val="20"/>
        </w:rPr>
      </w:pPr>
      <w:r w:rsidRPr="001C444D">
        <w:rPr>
          <w:sz w:val="18"/>
          <w:szCs w:val="20"/>
        </w:rPr>
        <w:t xml:space="preserve">Dowling N, Suomi A, Jackson A, Lavis T, </w:t>
      </w:r>
      <w:proofErr w:type="spellStart"/>
      <w:r w:rsidRPr="001C444D">
        <w:rPr>
          <w:sz w:val="18"/>
          <w:szCs w:val="20"/>
        </w:rPr>
        <w:t>Patford</w:t>
      </w:r>
      <w:proofErr w:type="spellEnd"/>
      <w:r w:rsidRPr="001C444D">
        <w:rPr>
          <w:sz w:val="18"/>
          <w:szCs w:val="20"/>
        </w:rPr>
        <w:t xml:space="preserve"> J, Cockman S, Thomas S, Bellringer M, Koziol-</w:t>
      </w:r>
      <w:proofErr w:type="spellStart"/>
      <w:r w:rsidRPr="001C444D">
        <w:rPr>
          <w:sz w:val="18"/>
          <w:szCs w:val="20"/>
        </w:rPr>
        <w:t>Mclain</w:t>
      </w:r>
      <w:proofErr w:type="spellEnd"/>
      <w:r w:rsidRPr="001C444D">
        <w:rPr>
          <w:sz w:val="18"/>
          <w:szCs w:val="20"/>
        </w:rPr>
        <w:t xml:space="preserve"> J, Battersby M, Harvey P, Abbott M. Problem Gambling and Intimate Partner Violence: A Systematic Review and Meta-Analysis. Trauma Violence Abuse. 2016 Jan;17(1):43-61. </w:t>
      </w:r>
      <w:proofErr w:type="spellStart"/>
      <w:r w:rsidRPr="001C444D">
        <w:rPr>
          <w:sz w:val="18"/>
          <w:szCs w:val="20"/>
        </w:rPr>
        <w:t>doi</w:t>
      </w:r>
      <w:proofErr w:type="spellEnd"/>
      <w:r w:rsidRPr="001C444D">
        <w:rPr>
          <w:sz w:val="18"/>
          <w:szCs w:val="20"/>
        </w:rPr>
        <w:t xml:space="preserve">: 10.1177/1524838014561269. </w:t>
      </w:r>
      <w:proofErr w:type="spellStart"/>
      <w:r w:rsidRPr="001C444D">
        <w:rPr>
          <w:sz w:val="18"/>
          <w:szCs w:val="20"/>
        </w:rPr>
        <w:t>Epub</w:t>
      </w:r>
      <w:proofErr w:type="spellEnd"/>
      <w:r w:rsidRPr="001C444D">
        <w:rPr>
          <w:sz w:val="18"/>
          <w:szCs w:val="20"/>
        </w:rPr>
        <w:t xml:space="preserve"> 2014 Dec 3. PMID: 25477014. URL: </w:t>
      </w:r>
      <w:hyperlink r:id="rId30" w:history="1">
        <w:r w:rsidRPr="001C444D">
          <w:rPr>
            <w:color w:val="27928A" w:themeColor="hyperlink"/>
            <w:sz w:val="18"/>
            <w:szCs w:val="20"/>
            <w:u w:val="single"/>
          </w:rPr>
          <w:t>https://pubmed.ncbi.nlm.nih.gov/25477014/</w:t>
        </w:r>
      </w:hyperlink>
      <w:r w:rsidRPr="001C444D">
        <w:rPr>
          <w:sz w:val="18"/>
          <w:szCs w:val="20"/>
        </w:rPr>
        <w:t xml:space="preserve"> </w:t>
      </w:r>
    </w:p>
    <w:p w14:paraId="63ACDD81" w14:textId="77777777" w:rsidR="001C444D" w:rsidRPr="001C444D" w:rsidRDefault="001C444D" w:rsidP="001C444D">
      <w:pPr>
        <w:pStyle w:val="ListParagraph"/>
        <w:rPr>
          <w:sz w:val="18"/>
          <w:szCs w:val="20"/>
        </w:rPr>
      </w:pPr>
    </w:p>
    <w:p w14:paraId="549AADE9" w14:textId="77777777" w:rsidR="001C444D" w:rsidRPr="001C444D" w:rsidRDefault="00FD7D29" w:rsidP="00533FC8">
      <w:pPr>
        <w:pStyle w:val="ListParagraph"/>
        <w:numPr>
          <w:ilvl w:val="0"/>
          <w:numId w:val="10"/>
        </w:numPr>
        <w:rPr>
          <w:sz w:val="18"/>
          <w:szCs w:val="20"/>
        </w:rPr>
      </w:pPr>
      <w:r w:rsidRPr="001C444D">
        <w:rPr>
          <w:sz w:val="18"/>
          <w:szCs w:val="20"/>
        </w:rPr>
        <w:lastRenderedPageBreak/>
        <w:t xml:space="preserve">Mosconi, G., et al. (2025). Gaming and gambling </w:t>
      </w:r>
      <w:proofErr w:type="spellStart"/>
      <w:r w:rsidRPr="001C444D">
        <w:rPr>
          <w:sz w:val="18"/>
          <w:szCs w:val="20"/>
        </w:rPr>
        <w:t>behaviours</w:t>
      </w:r>
      <w:proofErr w:type="spellEnd"/>
      <w:r w:rsidRPr="001C444D">
        <w:rPr>
          <w:sz w:val="18"/>
          <w:szCs w:val="20"/>
        </w:rPr>
        <w:t xml:space="preserve"> among Italian adolescents: a cross-sectional study. The Lancet Public Health. URL: </w:t>
      </w:r>
      <w:hyperlink r:id="rId31" w:history="1">
        <w:r w:rsidRPr="001C444D">
          <w:rPr>
            <w:color w:val="27928A" w:themeColor="hyperlink"/>
            <w:sz w:val="18"/>
            <w:szCs w:val="20"/>
            <w:u w:val="single"/>
          </w:rPr>
          <w:t>https://www.thelancet.com/journals/lanpub/article/PIIS2468-2667(25)00274-9/fulltext</w:t>
        </w:r>
      </w:hyperlink>
      <w:r w:rsidRPr="001C444D">
        <w:rPr>
          <w:color w:val="auto"/>
          <w:sz w:val="18"/>
          <w:szCs w:val="20"/>
        </w:rPr>
        <w:t xml:space="preserve"> </w:t>
      </w:r>
    </w:p>
    <w:p w14:paraId="4D0EACD8" w14:textId="77777777" w:rsidR="001C444D" w:rsidRPr="001C444D" w:rsidRDefault="001C444D" w:rsidP="001C444D">
      <w:pPr>
        <w:pStyle w:val="ListParagraph"/>
        <w:rPr>
          <w:sz w:val="18"/>
          <w:szCs w:val="20"/>
        </w:rPr>
      </w:pPr>
    </w:p>
    <w:p w14:paraId="43FA388E" w14:textId="77777777" w:rsidR="001C444D" w:rsidRPr="001C444D" w:rsidRDefault="00FD7D29" w:rsidP="00533FC8">
      <w:pPr>
        <w:pStyle w:val="ListParagraph"/>
        <w:numPr>
          <w:ilvl w:val="0"/>
          <w:numId w:val="10"/>
        </w:numPr>
        <w:rPr>
          <w:color w:val="auto"/>
          <w:sz w:val="18"/>
          <w:szCs w:val="20"/>
        </w:rPr>
      </w:pPr>
      <w:r w:rsidRPr="001C444D">
        <w:rPr>
          <w:sz w:val="18"/>
          <w:szCs w:val="20"/>
        </w:rPr>
        <w:t xml:space="preserve">House of Representatives Standing Committee on Social Policy and Legal Affairs. (2023). You win some, you lose more: Online gambling and its </w:t>
      </w:r>
      <w:proofErr w:type="gramStart"/>
      <w:r w:rsidRPr="001C444D">
        <w:rPr>
          <w:sz w:val="18"/>
          <w:szCs w:val="20"/>
        </w:rPr>
        <w:t>impacts</w:t>
      </w:r>
      <w:proofErr w:type="gramEnd"/>
      <w:r w:rsidRPr="001C444D">
        <w:rPr>
          <w:sz w:val="18"/>
          <w:szCs w:val="20"/>
        </w:rPr>
        <w:t xml:space="preserve"> on those experiencing gambling harm (Final Report). Parliament of Australia. URL: </w:t>
      </w:r>
      <w:hyperlink r:id="rId32" w:history="1">
        <w:r w:rsidRPr="001C444D">
          <w:rPr>
            <w:color w:val="27928A" w:themeColor="hyperlink"/>
            <w:sz w:val="18"/>
            <w:szCs w:val="20"/>
            <w:u w:val="single"/>
          </w:rPr>
          <w:t>https://www.aph.gov.au/Parliamentary_Business/Committees/House/Social_Policy_and_Legal_Affairs/Onlinegamblingimpacts/Report</w:t>
        </w:r>
      </w:hyperlink>
    </w:p>
    <w:p w14:paraId="715884A9" w14:textId="77777777" w:rsidR="001C444D" w:rsidRPr="001C444D" w:rsidRDefault="001C444D" w:rsidP="001C444D">
      <w:pPr>
        <w:pStyle w:val="ListParagraph"/>
        <w:rPr>
          <w:sz w:val="18"/>
          <w:szCs w:val="20"/>
        </w:rPr>
      </w:pPr>
    </w:p>
    <w:p w14:paraId="2F9AB1F0" w14:textId="77777777" w:rsidR="001C444D" w:rsidRPr="001C444D" w:rsidRDefault="00FD7D29" w:rsidP="00533FC8">
      <w:pPr>
        <w:pStyle w:val="ListParagraph"/>
        <w:numPr>
          <w:ilvl w:val="0"/>
          <w:numId w:val="10"/>
        </w:numPr>
        <w:rPr>
          <w:sz w:val="18"/>
          <w:szCs w:val="20"/>
        </w:rPr>
      </w:pPr>
      <w:r w:rsidRPr="001C444D">
        <w:rPr>
          <w:sz w:val="18"/>
          <w:szCs w:val="20"/>
        </w:rPr>
        <w:t xml:space="preserve">ANROWS. (2022). Understanding Economic Abuse in the Context of Coercive Control. ANROWS. URL: </w:t>
      </w:r>
      <w:hyperlink r:id="rId33" w:history="1">
        <w:r w:rsidRPr="001C444D">
          <w:rPr>
            <w:color w:val="27928A" w:themeColor="hyperlink"/>
            <w:sz w:val="18"/>
            <w:szCs w:val="20"/>
            <w:u w:val="single"/>
          </w:rPr>
          <w:t>https://www.anrows.org.au/publication/understanding-economic-abuse-in-the-context-of-coercive-control/</w:t>
        </w:r>
      </w:hyperlink>
      <w:r w:rsidRPr="001C444D">
        <w:rPr>
          <w:color w:val="auto"/>
          <w:sz w:val="18"/>
          <w:szCs w:val="20"/>
        </w:rPr>
        <w:t xml:space="preserve"> </w:t>
      </w:r>
    </w:p>
    <w:p w14:paraId="5CA91256" w14:textId="77777777" w:rsidR="001C444D" w:rsidRPr="001C444D" w:rsidRDefault="001C444D" w:rsidP="001C444D">
      <w:pPr>
        <w:pStyle w:val="ListParagraph"/>
        <w:rPr>
          <w:sz w:val="18"/>
          <w:szCs w:val="20"/>
        </w:rPr>
      </w:pPr>
    </w:p>
    <w:p w14:paraId="3DE99332" w14:textId="77777777" w:rsidR="001C444D" w:rsidRPr="001C444D" w:rsidRDefault="00FD7D29" w:rsidP="00533FC8">
      <w:pPr>
        <w:pStyle w:val="ListParagraph"/>
        <w:numPr>
          <w:ilvl w:val="0"/>
          <w:numId w:val="10"/>
        </w:numPr>
        <w:rPr>
          <w:color w:val="auto"/>
          <w:sz w:val="18"/>
          <w:szCs w:val="20"/>
        </w:rPr>
      </w:pPr>
      <w:r w:rsidRPr="001C444D">
        <w:rPr>
          <w:sz w:val="18"/>
          <w:szCs w:val="20"/>
        </w:rPr>
        <w:t xml:space="preserve">Parliamentary Joint Committee on Corporations and Financial Services. (2024). Financial abuse: an insidious form of domestic violence. Parliament of Australia. URL: </w:t>
      </w:r>
      <w:hyperlink r:id="rId34" w:history="1">
        <w:r w:rsidRPr="001C444D">
          <w:rPr>
            <w:color w:val="27928A" w:themeColor="hyperlink"/>
            <w:sz w:val="18"/>
            <w:szCs w:val="20"/>
            <w:u w:val="single"/>
          </w:rPr>
          <w:t>https://www.aph.gov.au/Parliamentary_Business/Committees/Joint/Corporations_and_Financial_Services/FinancialAbuse/Report</w:t>
        </w:r>
      </w:hyperlink>
    </w:p>
    <w:p w14:paraId="44C0C73F" w14:textId="77777777" w:rsidR="001C444D" w:rsidRPr="001C444D" w:rsidRDefault="001C444D" w:rsidP="001C444D">
      <w:pPr>
        <w:pStyle w:val="ListParagraph"/>
        <w:rPr>
          <w:sz w:val="18"/>
          <w:szCs w:val="20"/>
        </w:rPr>
      </w:pPr>
    </w:p>
    <w:p w14:paraId="3B310C80" w14:textId="77777777" w:rsidR="001C444D" w:rsidRPr="001C444D" w:rsidRDefault="00FD7D29" w:rsidP="00533FC8">
      <w:pPr>
        <w:pStyle w:val="ListParagraph"/>
        <w:numPr>
          <w:ilvl w:val="0"/>
          <w:numId w:val="10"/>
        </w:numPr>
        <w:rPr>
          <w:color w:val="auto"/>
          <w:sz w:val="18"/>
          <w:szCs w:val="20"/>
        </w:rPr>
      </w:pPr>
      <w:r w:rsidRPr="001C444D">
        <w:rPr>
          <w:sz w:val="18"/>
          <w:szCs w:val="20"/>
        </w:rPr>
        <w:t xml:space="preserve">Devries, K. M., Mak, J. Y. T., Bacchus, L. J., Child, J. C., Falder, G., Petzold, M., Astbury, J., &amp; Watts, C. H. (2013). Intimate Partner Violence and Incident Depressive Symptoms and Suicide Attempts: A Systematic Review of Longitudinal Studies. PLOS Medicine, 10(5), e1001439. URL: </w:t>
      </w:r>
      <w:hyperlink r:id="rId35" w:history="1">
        <w:r w:rsidRPr="001C444D">
          <w:rPr>
            <w:color w:val="27928A" w:themeColor="hyperlink"/>
            <w:sz w:val="18"/>
            <w:szCs w:val="20"/>
            <w:u w:val="single"/>
          </w:rPr>
          <w:t>https://journals.plos.org/plosmedicine/article?id=10.1371/journal.pmed.1001439</w:t>
        </w:r>
      </w:hyperlink>
      <w:r w:rsidRPr="001C444D">
        <w:rPr>
          <w:color w:val="auto"/>
          <w:sz w:val="18"/>
          <w:szCs w:val="20"/>
        </w:rPr>
        <w:t xml:space="preserve"> </w:t>
      </w:r>
    </w:p>
    <w:p w14:paraId="63B94CE2" w14:textId="77777777" w:rsidR="001C444D" w:rsidRPr="001C444D" w:rsidRDefault="001C444D" w:rsidP="001C444D">
      <w:pPr>
        <w:pStyle w:val="ListParagraph"/>
        <w:rPr>
          <w:sz w:val="18"/>
          <w:szCs w:val="20"/>
        </w:rPr>
      </w:pPr>
    </w:p>
    <w:p w14:paraId="52D61088" w14:textId="77777777" w:rsidR="001C444D" w:rsidRPr="001C444D" w:rsidRDefault="00FD7D29" w:rsidP="00533FC8">
      <w:pPr>
        <w:pStyle w:val="ListParagraph"/>
        <w:numPr>
          <w:ilvl w:val="0"/>
          <w:numId w:val="10"/>
        </w:numPr>
        <w:rPr>
          <w:color w:val="auto"/>
          <w:sz w:val="18"/>
          <w:szCs w:val="20"/>
        </w:rPr>
      </w:pPr>
      <w:r w:rsidRPr="001C444D">
        <w:rPr>
          <w:sz w:val="18"/>
          <w:szCs w:val="20"/>
        </w:rPr>
        <w:t xml:space="preserve">Change for Sam. (2025). Submission to the House of Representatives Standing Committee on Social Policy and Legal Affairs Inquiry into the Relationship Between DFSV and Suicide. URL: </w:t>
      </w:r>
      <w:hyperlink r:id="rId36" w:history="1">
        <w:r w:rsidRPr="001C444D">
          <w:rPr>
            <w:color w:val="27928A" w:themeColor="hyperlink"/>
            <w:sz w:val="18"/>
            <w:szCs w:val="20"/>
            <w:u w:val="single"/>
          </w:rPr>
          <w:t>https://www.aph.gov.au/Parliamentary_Business/Committees/House/Social_Policy_and_Legal_Affairs/DFSVSuicidedata/Submissions</w:t>
        </w:r>
      </w:hyperlink>
      <w:r w:rsidRPr="001C444D">
        <w:rPr>
          <w:color w:val="auto"/>
          <w:sz w:val="18"/>
          <w:szCs w:val="20"/>
        </w:rPr>
        <w:t xml:space="preserve"> </w:t>
      </w:r>
    </w:p>
    <w:p w14:paraId="79451342" w14:textId="77777777" w:rsidR="001C444D" w:rsidRPr="001C444D" w:rsidRDefault="001C444D" w:rsidP="001C444D">
      <w:pPr>
        <w:pStyle w:val="ListParagraph"/>
        <w:rPr>
          <w:sz w:val="18"/>
          <w:szCs w:val="20"/>
        </w:rPr>
      </w:pPr>
    </w:p>
    <w:p w14:paraId="158A5316" w14:textId="77777777" w:rsidR="001C444D" w:rsidRPr="001C444D" w:rsidRDefault="00FD7D29" w:rsidP="00533FC8">
      <w:pPr>
        <w:pStyle w:val="ListParagraph"/>
        <w:numPr>
          <w:ilvl w:val="0"/>
          <w:numId w:val="10"/>
        </w:numPr>
        <w:rPr>
          <w:sz w:val="18"/>
          <w:szCs w:val="20"/>
        </w:rPr>
      </w:pPr>
      <w:r w:rsidRPr="001C444D">
        <w:rPr>
          <w:sz w:val="18"/>
          <w:szCs w:val="20"/>
        </w:rPr>
        <w:t xml:space="preserve">Women’s Community Shelters. (2025). Submission to the House of Representatives Standing Committee on Social Policy and Legal Affairs Inquiry into the Relationship Between DFSV and Suicide. URL: </w:t>
      </w:r>
      <w:hyperlink r:id="rId37" w:history="1">
        <w:r w:rsidRPr="001C444D">
          <w:rPr>
            <w:color w:val="27928A" w:themeColor="hyperlink"/>
            <w:sz w:val="18"/>
            <w:szCs w:val="20"/>
            <w:u w:val="single"/>
          </w:rPr>
          <w:t>https://www.aph.gov.au/Parliamentary_Business/Committees/House/Social_Policy_and_Legal_Affairs/DFSVSuicidedata/Submissions</w:t>
        </w:r>
      </w:hyperlink>
      <w:r w:rsidRPr="001C444D">
        <w:rPr>
          <w:color w:val="auto"/>
          <w:sz w:val="18"/>
          <w:szCs w:val="20"/>
        </w:rPr>
        <w:t xml:space="preserve"> </w:t>
      </w:r>
    </w:p>
    <w:p w14:paraId="76A23DFE" w14:textId="77777777" w:rsidR="001C444D" w:rsidRPr="001C444D" w:rsidRDefault="001C444D" w:rsidP="001C444D">
      <w:pPr>
        <w:pStyle w:val="ListParagraph"/>
        <w:rPr>
          <w:sz w:val="18"/>
          <w:szCs w:val="20"/>
        </w:rPr>
      </w:pPr>
    </w:p>
    <w:p w14:paraId="572A1C8F" w14:textId="77777777" w:rsidR="001C444D" w:rsidRPr="001C444D" w:rsidRDefault="00FD7D29" w:rsidP="00533FC8">
      <w:pPr>
        <w:pStyle w:val="ListParagraph"/>
        <w:numPr>
          <w:ilvl w:val="0"/>
          <w:numId w:val="10"/>
        </w:numPr>
        <w:rPr>
          <w:sz w:val="18"/>
          <w:szCs w:val="20"/>
        </w:rPr>
      </w:pPr>
      <w:r w:rsidRPr="001C444D">
        <w:rPr>
          <w:sz w:val="18"/>
          <w:szCs w:val="20"/>
        </w:rPr>
        <w:t xml:space="preserve">Stark, E. (2007). Coercive Control: How Men Entrap Women in Personal Life. Oxford University Press. URL: </w:t>
      </w:r>
      <w:hyperlink r:id="rId38" w:history="1">
        <w:r w:rsidRPr="001C444D">
          <w:rPr>
            <w:color w:val="27928A" w:themeColor="hyperlink"/>
            <w:sz w:val="18"/>
            <w:szCs w:val="20"/>
            <w:u w:val="single"/>
          </w:rPr>
          <w:t>https://anrows.intersearch.com.au/anrowsjspui/handle/1/11397</w:t>
        </w:r>
      </w:hyperlink>
    </w:p>
    <w:p w14:paraId="05968F84" w14:textId="77777777" w:rsidR="001C444D" w:rsidRPr="001C444D" w:rsidRDefault="001C444D" w:rsidP="001C444D">
      <w:pPr>
        <w:pStyle w:val="ListParagraph"/>
        <w:rPr>
          <w:sz w:val="18"/>
          <w:szCs w:val="20"/>
        </w:rPr>
      </w:pPr>
    </w:p>
    <w:p w14:paraId="6121909C" w14:textId="77777777" w:rsidR="001C444D" w:rsidRPr="001C444D" w:rsidRDefault="00FD7D29" w:rsidP="00533FC8">
      <w:pPr>
        <w:pStyle w:val="ListParagraph"/>
        <w:numPr>
          <w:ilvl w:val="0"/>
          <w:numId w:val="10"/>
        </w:numPr>
        <w:rPr>
          <w:sz w:val="18"/>
          <w:szCs w:val="20"/>
        </w:rPr>
      </w:pPr>
      <w:r w:rsidRPr="001C444D">
        <w:rPr>
          <w:sz w:val="18"/>
          <w:szCs w:val="20"/>
        </w:rPr>
        <w:t xml:space="preserve">Australian Multicultural Action Network. (2025). Submission 6 to the House of Representatives Standing Committee on Social Policy and Legal Affairs Inquiry into the Relationship Between DFSV and Suicide. URL: </w:t>
      </w:r>
      <w:hyperlink r:id="rId39" w:history="1">
        <w:r w:rsidRPr="001C444D">
          <w:rPr>
            <w:color w:val="27928A" w:themeColor="hyperlink"/>
            <w:sz w:val="18"/>
            <w:szCs w:val="20"/>
            <w:u w:val="single"/>
          </w:rPr>
          <w:t>https://www.aph.gov.au/Parliamentary_Business/Committees/House/Social_Policy_and_Legal_Affairs/DFSVSuicidedata/Submissions</w:t>
        </w:r>
      </w:hyperlink>
    </w:p>
    <w:p w14:paraId="5FB59C91" w14:textId="77777777" w:rsidR="001C444D" w:rsidRPr="001C444D" w:rsidRDefault="001C444D" w:rsidP="001C444D">
      <w:pPr>
        <w:pStyle w:val="ListParagraph"/>
        <w:rPr>
          <w:sz w:val="18"/>
          <w:szCs w:val="20"/>
        </w:rPr>
      </w:pPr>
    </w:p>
    <w:p w14:paraId="5A680B1F" w14:textId="77777777" w:rsidR="001C444D" w:rsidRPr="001C444D" w:rsidRDefault="00FD7D29" w:rsidP="00533FC8">
      <w:pPr>
        <w:pStyle w:val="ListParagraph"/>
        <w:numPr>
          <w:ilvl w:val="0"/>
          <w:numId w:val="10"/>
        </w:numPr>
        <w:rPr>
          <w:sz w:val="18"/>
          <w:szCs w:val="20"/>
        </w:rPr>
      </w:pPr>
      <w:r w:rsidRPr="001C444D">
        <w:rPr>
          <w:sz w:val="18"/>
          <w:szCs w:val="20"/>
        </w:rPr>
        <w:t xml:space="preserve">Adams, J. (2024). Submission 104 to the Parliamentary Joint Committee on Corporations and Financial Services Inquiry: Financial Abuse. Parliament of Australia. URL: </w:t>
      </w:r>
      <w:hyperlink r:id="rId40" w:history="1">
        <w:r w:rsidRPr="001C444D">
          <w:rPr>
            <w:color w:val="27928A" w:themeColor="hyperlink"/>
            <w:sz w:val="18"/>
            <w:szCs w:val="20"/>
            <w:u w:val="single"/>
          </w:rPr>
          <w:t>https://www.aph.gov.au/Parliamentary_Business/Committees/Joint/Corporations_and_Financial_Services/FinancialAbuse/Submissions</w:t>
        </w:r>
      </w:hyperlink>
    </w:p>
    <w:p w14:paraId="647F921B" w14:textId="77777777" w:rsidR="001C444D" w:rsidRPr="001C444D" w:rsidRDefault="001C444D" w:rsidP="001C444D">
      <w:pPr>
        <w:pStyle w:val="ListParagraph"/>
        <w:rPr>
          <w:sz w:val="18"/>
          <w:szCs w:val="20"/>
        </w:rPr>
      </w:pPr>
    </w:p>
    <w:p w14:paraId="31CD6E90" w14:textId="29B330E8" w:rsidR="00FD7D29" w:rsidRPr="001C444D" w:rsidRDefault="00FD7D29" w:rsidP="00533FC8">
      <w:pPr>
        <w:pStyle w:val="ListParagraph"/>
        <w:numPr>
          <w:ilvl w:val="0"/>
          <w:numId w:val="10"/>
        </w:numPr>
        <w:rPr>
          <w:sz w:val="18"/>
          <w:szCs w:val="20"/>
        </w:rPr>
      </w:pPr>
      <w:r w:rsidRPr="001C444D">
        <w:rPr>
          <w:sz w:val="18"/>
          <w:szCs w:val="20"/>
        </w:rPr>
        <w:t xml:space="preserve">Beresford, Q. (2025). Hooked: Inside the Murky World of Australia’s Gambling Industry. UNSW Press. URL: </w:t>
      </w:r>
      <w:hyperlink r:id="rId41" w:history="1">
        <w:r w:rsidRPr="001C444D">
          <w:rPr>
            <w:color w:val="27928A" w:themeColor="hyperlink"/>
            <w:sz w:val="18"/>
            <w:szCs w:val="20"/>
            <w:u w:val="single"/>
          </w:rPr>
          <w:t>https://unsw.press/books/hooked/</w:t>
        </w:r>
      </w:hyperlink>
    </w:p>
    <w:p w14:paraId="5692C0CF" w14:textId="77777777" w:rsidR="002C21F2" w:rsidRPr="00B82C11" w:rsidRDefault="002C21F2" w:rsidP="00533FC8">
      <w:pPr>
        <w:pStyle w:val="ListParagraph"/>
        <w:numPr>
          <w:ilvl w:val="0"/>
          <w:numId w:val="10"/>
        </w:numPr>
      </w:pPr>
      <w:r w:rsidRPr="00B82C11">
        <w:br w:type="page"/>
      </w:r>
    </w:p>
    <w:p w14:paraId="668C8700" w14:textId="49A572FB" w:rsidR="00A6785E" w:rsidRDefault="00491596" w:rsidP="005F7D5A">
      <w:r>
        <w:rPr>
          <w:noProof/>
        </w:rPr>
        <w:lastRenderedPageBreak/>
        <mc:AlternateContent>
          <mc:Choice Requires="wps">
            <w:drawing>
              <wp:anchor distT="0" distB="0" distL="114300" distR="114300" simplePos="0" relativeHeight="251646994" behindDoc="0" locked="0" layoutInCell="1" allowOverlap="1" wp14:anchorId="319800AC" wp14:editId="382909DA">
                <wp:simplePos x="0" y="0"/>
                <wp:positionH relativeFrom="column">
                  <wp:posOffset>-1000125</wp:posOffset>
                </wp:positionH>
                <wp:positionV relativeFrom="paragraph">
                  <wp:posOffset>-915035</wp:posOffset>
                </wp:positionV>
                <wp:extent cx="7851140" cy="657225"/>
                <wp:effectExtent l="0" t="0" r="16510" b="28575"/>
                <wp:wrapNone/>
                <wp:docPr id="677996808" name="Rectangle 12"/>
                <wp:cNvGraphicFramePr/>
                <a:graphic xmlns:a="http://schemas.openxmlformats.org/drawingml/2006/main">
                  <a:graphicData uri="http://schemas.microsoft.com/office/word/2010/wordprocessingShape">
                    <wps:wsp>
                      <wps:cNvSpPr/>
                      <wps:spPr>
                        <a:xfrm>
                          <a:off x="0" y="0"/>
                          <a:ext cx="7851140" cy="65722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342B6EF0" w14:textId="48D9220D" w:rsidR="009C4E9E" w:rsidRPr="009C4E9E" w:rsidRDefault="009C4E9E" w:rsidP="009C4E9E">
                            <w:pPr>
                              <w:jc w:val="center"/>
                              <w:rPr>
                                <w:b/>
                                <w:bCs/>
                                <w:color w:val="FFFFFF" w:themeColor="background1"/>
                                <w:sz w:val="72"/>
                                <w:szCs w:val="96"/>
                              </w:rPr>
                            </w:pPr>
                            <w:r w:rsidRPr="009C4E9E">
                              <w:rPr>
                                <w:b/>
                                <w:bCs/>
                                <w:color w:val="FFFFFF" w:themeColor="background1"/>
                                <w:sz w:val="72"/>
                                <w:szCs w:val="96"/>
                              </w:rPr>
                              <w:t>Further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800AC" id="Rectangle 12" o:spid="_x0000_s1036" style="position:absolute;margin-left:-78.75pt;margin-top:-72.05pt;width:618.2pt;height:51.75pt;z-index:251646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" fillcolor="#144b84 [3200]" strokecolor="#030b13 [480]" strokeweight="1pt">
                <v:textbox>
                  <w:txbxContent>
                    <w:p w14:paraId="342B6EF0" w14:textId="48D9220D" w:rsidR="009C4E9E" w:rsidRPr="009C4E9E" w:rsidRDefault="009C4E9E" w:rsidP="009C4E9E">
                      <w:pPr>
                        <w:jc w:val="center"/>
                        <w:rPr>
                          <w:b/>
                          <w:bCs/>
                          <w:color w:val="FFFFFF" w:themeColor="background1"/>
                          <w:sz w:val="72"/>
                          <w:szCs w:val="96"/>
                        </w:rPr>
                      </w:pPr>
                      <w:r w:rsidRPr="009C4E9E">
                        <w:rPr>
                          <w:b/>
                          <w:bCs/>
                          <w:color w:val="FFFFFF" w:themeColor="background1"/>
                          <w:sz w:val="72"/>
                          <w:szCs w:val="96"/>
                        </w:rPr>
                        <w:t>Further Information</w:t>
                      </w:r>
                    </w:p>
                  </w:txbxContent>
                </v:textbox>
              </v:rect>
            </w:pict>
          </mc:Fallback>
        </mc:AlternateContent>
      </w:r>
    </w:p>
    <w:p w14:paraId="470A1D18" w14:textId="273A533C" w:rsidR="00675532" w:rsidRPr="00675532" w:rsidRDefault="00675532" w:rsidP="00675532">
      <w:r>
        <w:t>For</w:t>
      </w:r>
      <w:r w:rsidRPr="00675532">
        <w:t xml:space="preserve"> more information or discussion on the content of this submission please contact:</w:t>
      </w:r>
    </w:p>
    <w:p w14:paraId="6A0AF496" w14:textId="77777777" w:rsidR="00675532" w:rsidRPr="00675532" w:rsidRDefault="00675532" w:rsidP="00D42DD7">
      <w:pPr>
        <w:spacing w:after="0"/>
        <w:rPr>
          <w:b/>
          <w:bCs/>
        </w:rPr>
      </w:pPr>
      <w:r w:rsidRPr="00675532">
        <w:rPr>
          <w:b/>
          <w:bCs/>
        </w:rPr>
        <w:t>Melanie Hopkinson</w:t>
      </w:r>
    </w:p>
    <w:p w14:paraId="6AAE1F8D" w14:textId="77777777" w:rsidR="00675532" w:rsidRDefault="00675532" w:rsidP="00D42DD7">
      <w:pPr>
        <w:spacing w:after="0"/>
      </w:pPr>
      <w:r w:rsidRPr="00675532">
        <w:t xml:space="preserve">Chief Executive Officer </w:t>
      </w:r>
    </w:p>
    <w:p w14:paraId="3422AB48" w14:textId="77777777" w:rsidR="00675532" w:rsidRDefault="00675532" w:rsidP="00D42DD7">
      <w:pPr>
        <w:spacing w:after="0"/>
      </w:pPr>
      <w:hyperlink r:id="rId42" w:history="1">
        <w:r w:rsidRPr="00675532">
          <w:rPr>
            <w:rStyle w:val="Hyperlink"/>
          </w:rPr>
          <w:t>melanie.hopkinson@fcawa.org</w:t>
        </w:r>
      </w:hyperlink>
      <w:r w:rsidRPr="00675532">
        <w:t xml:space="preserve"> </w:t>
      </w:r>
    </w:p>
    <w:p w14:paraId="41561AA6" w14:textId="0C6259FB" w:rsidR="00675532" w:rsidRPr="00675532" w:rsidRDefault="00675532" w:rsidP="00D42DD7">
      <w:pPr>
        <w:spacing w:after="0"/>
      </w:pPr>
      <w:r w:rsidRPr="00675532">
        <w:t>Mobile: 0406 740 197</w:t>
      </w:r>
    </w:p>
    <w:p w14:paraId="1F492B52" w14:textId="77777777" w:rsidR="00675532" w:rsidRPr="00675532" w:rsidRDefault="00675532" w:rsidP="00D42DD7">
      <w:pPr>
        <w:spacing w:after="0"/>
      </w:pPr>
    </w:p>
    <w:p w14:paraId="550FBA89" w14:textId="77777777" w:rsidR="00675532" w:rsidRPr="00675532" w:rsidRDefault="00675532" w:rsidP="00D42DD7">
      <w:pPr>
        <w:spacing w:after="0"/>
        <w:rPr>
          <w:b/>
          <w:bCs/>
        </w:rPr>
      </w:pPr>
      <w:r w:rsidRPr="00675532">
        <w:rPr>
          <w:b/>
          <w:bCs/>
        </w:rPr>
        <w:t>Sarah Holman</w:t>
      </w:r>
    </w:p>
    <w:p w14:paraId="0E0E695E" w14:textId="7A81669A" w:rsidR="00675532" w:rsidRDefault="00675532" w:rsidP="00D42DD7">
      <w:pPr>
        <w:spacing w:after="0"/>
      </w:pPr>
      <w:r w:rsidRPr="00675532">
        <w:t xml:space="preserve">Policy and Advocacy Lead </w:t>
      </w:r>
    </w:p>
    <w:p w14:paraId="5773FA20" w14:textId="20FF0924" w:rsidR="00675532" w:rsidRDefault="00675532" w:rsidP="00675532">
      <w:hyperlink r:id="rId43" w:history="1">
        <w:r w:rsidRPr="00675532">
          <w:rPr>
            <w:rStyle w:val="Hyperlink"/>
          </w:rPr>
          <w:t>sarah.holman@fcawa.org</w:t>
        </w:r>
      </w:hyperlink>
    </w:p>
    <w:p w14:paraId="0D3DC9E8" w14:textId="33C53DBD" w:rsidR="00D83483" w:rsidRDefault="00485E5C" w:rsidP="00675532">
      <w:r>
        <w:rPr>
          <w:noProof/>
        </w:rPr>
        <mc:AlternateContent>
          <mc:Choice Requires="wpg">
            <w:drawing>
              <wp:anchor distT="0" distB="0" distL="114300" distR="114300" simplePos="0" relativeHeight="251657242" behindDoc="0" locked="0" layoutInCell="1" allowOverlap="1" wp14:anchorId="3A65597A" wp14:editId="745ED653">
                <wp:simplePos x="942975" y="3095625"/>
                <wp:positionH relativeFrom="margin">
                  <wp:align>center</wp:align>
                </wp:positionH>
                <wp:positionV relativeFrom="margin">
                  <wp:align>center</wp:align>
                </wp:positionV>
                <wp:extent cx="5346065" cy="3537585"/>
                <wp:effectExtent l="0" t="0" r="6985" b="5715"/>
                <wp:wrapSquare wrapText="bothSides"/>
                <wp:docPr id="1001335549" name="Group 7"/>
                <wp:cNvGraphicFramePr/>
                <a:graphic xmlns:a="http://schemas.openxmlformats.org/drawingml/2006/main">
                  <a:graphicData uri="http://schemas.microsoft.com/office/word/2010/wordprocessingGroup">
                    <wpg:wgp>
                      <wpg:cNvGrpSpPr/>
                      <wpg:grpSpPr>
                        <a:xfrm>
                          <a:off x="0" y="0"/>
                          <a:ext cx="5346065" cy="3537585"/>
                          <a:chOff x="0" y="0"/>
                          <a:chExt cx="5346065" cy="3537585"/>
                        </a:xfrm>
                      </wpg:grpSpPr>
                      <wps:wsp>
                        <wps:cNvPr id="891759161" name="Graphic 27"/>
                        <wps:cNvSpPr/>
                        <wps:spPr>
                          <a:xfrm>
                            <a:off x="1295400" y="2590800"/>
                            <a:ext cx="4050665" cy="814070"/>
                          </a:xfrm>
                          <a:custGeom>
                            <a:avLst/>
                            <a:gdLst/>
                            <a:ahLst/>
                            <a:cxnLst/>
                            <a:rect l="l" t="t" r="r" b="b"/>
                            <a:pathLst>
                              <a:path w="4137660" h="814705">
                                <a:moveTo>
                                  <a:pt x="3730256" y="814398"/>
                                </a:moveTo>
                                <a:lnTo>
                                  <a:pt x="407199" y="814398"/>
                                </a:lnTo>
                                <a:lnTo>
                                  <a:pt x="359711" y="811659"/>
                                </a:lnTo>
                                <a:lnTo>
                                  <a:pt x="313832" y="803644"/>
                                </a:lnTo>
                                <a:lnTo>
                                  <a:pt x="269867" y="790659"/>
                                </a:lnTo>
                                <a:lnTo>
                                  <a:pt x="228123" y="773010"/>
                                </a:lnTo>
                                <a:lnTo>
                                  <a:pt x="188904" y="751002"/>
                                </a:lnTo>
                                <a:lnTo>
                                  <a:pt x="152516" y="724941"/>
                                </a:lnTo>
                                <a:lnTo>
                                  <a:pt x="119265" y="695132"/>
                                </a:lnTo>
                                <a:lnTo>
                                  <a:pt x="89457" y="661881"/>
                                </a:lnTo>
                                <a:lnTo>
                                  <a:pt x="63396" y="625494"/>
                                </a:lnTo>
                                <a:lnTo>
                                  <a:pt x="41388" y="586275"/>
                                </a:lnTo>
                                <a:lnTo>
                                  <a:pt x="23739" y="544530"/>
                                </a:lnTo>
                                <a:lnTo>
                                  <a:pt x="10754" y="500566"/>
                                </a:lnTo>
                                <a:lnTo>
                                  <a:pt x="2739" y="454687"/>
                                </a:lnTo>
                                <a:lnTo>
                                  <a:pt x="0" y="407199"/>
                                </a:lnTo>
                                <a:lnTo>
                                  <a:pt x="2739" y="359711"/>
                                </a:lnTo>
                                <a:lnTo>
                                  <a:pt x="10754" y="313832"/>
                                </a:lnTo>
                                <a:lnTo>
                                  <a:pt x="23739" y="269867"/>
                                </a:lnTo>
                                <a:lnTo>
                                  <a:pt x="41388" y="228123"/>
                                </a:lnTo>
                                <a:lnTo>
                                  <a:pt x="63396" y="188904"/>
                                </a:lnTo>
                                <a:lnTo>
                                  <a:pt x="89457" y="152516"/>
                                </a:lnTo>
                                <a:lnTo>
                                  <a:pt x="119265" y="119265"/>
                                </a:lnTo>
                                <a:lnTo>
                                  <a:pt x="152516" y="89457"/>
                                </a:lnTo>
                                <a:lnTo>
                                  <a:pt x="188904" y="63396"/>
                                </a:lnTo>
                                <a:lnTo>
                                  <a:pt x="228123" y="41388"/>
                                </a:lnTo>
                                <a:lnTo>
                                  <a:pt x="269867" y="23739"/>
                                </a:lnTo>
                                <a:lnTo>
                                  <a:pt x="313832" y="10754"/>
                                </a:lnTo>
                                <a:lnTo>
                                  <a:pt x="359711" y="2739"/>
                                </a:lnTo>
                                <a:lnTo>
                                  <a:pt x="407199" y="0"/>
                                </a:lnTo>
                                <a:lnTo>
                                  <a:pt x="3730256" y="0"/>
                                </a:lnTo>
                                <a:lnTo>
                                  <a:pt x="3777744" y="2739"/>
                                </a:lnTo>
                                <a:lnTo>
                                  <a:pt x="3823623" y="10754"/>
                                </a:lnTo>
                                <a:lnTo>
                                  <a:pt x="3867588" y="23739"/>
                                </a:lnTo>
                                <a:lnTo>
                                  <a:pt x="3909332" y="41388"/>
                                </a:lnTo>
                                <a:lnTo>
                                  <a:pt x="3948551" y="63396"/>
                                </a:lnTo>
                                <a:lnTo>
                                  <a:pt x="3984938" y="89457"/>
                                </a:lnTo>
                                <a:lnTo>
                                  <a:pt x="4018189" y="119265"/>
                                </a:lnTo>
                                <a:lnTo>
                                  <a:pt x="4047998" y="152516"/>
                                </a:lnTo>
                                <a:lnTo>
                                  <a:pt x="4074059" y="188904"/>
                                </a:lnTo>
                                <a:lnTo>
                                  <a:pt x="4096067" y="228123"/>
                                </a:lnTo>
                                <a:lnTo>
                                  <a:pt x="4113716" y="269867"/>
                                </a:lnTo>
                                <a:lnTo>
                                  <a:pt x="4126701" y="313832"/>
                                </a:lnTo>
                                <a:lnTo>
                                  <a:pt x="4134716" y="359711"/>
                                </a:lnTo>
                                <a:lnTo>
                                  <a:pt x="4137455" y="407199"/>
                                </a:lnTo>
                                <a:lnTo>
                                  <a:pt x="4134716" y="454687"/>
                                </a:lnTo>
                                <a:lnTo>
                                  <a:pt x="4126701" y="500566"/>
                                </a:lnTo>
                                <a:lnTo>
                                  <a:pt x="4113716" y="544530"/>
                                </a:lnTo>
                                <a:lnTo>
                                  <a:pt x="4096067" y="586275"/>
                                </a:lnTo>
                                <a:lnTo>
                                  <a:pt x="4074059" y="625494"/>
                                </a:lnTo>
                                <a:lnTo>
                                  <a:pt x="4047998" y="661881"/>
                                </a:lnTo>
                                <a:lnTo>
                                  <a:pt x="4018189" y="695132"/>
                                </a:lnTo>
                                <a:lnTo>
                                  <a:pt x="3984938" y="724941"/>
                                </a:lnTo>
                                <a:lnTo>
                                  <a:pt x="3948551" y="751002"/>
                                </a:lnTo>
                                <a:lnTo>
                                  <a:pt x="3909332" y="773010"/>
                                </a:lnTo>
                                <a:lnTo>
                                  <a:pt x="3867588" y="790659"/>
                                </a:lnTo>
                                <a:lnTo>
                                  <a:pt x="3823623" y="803644"/>
                                </a:lnTo>
                                <a:lnTo>
                                  <a:pt x="3777744" y="811659"/>
                                </a:lnTo>
                                <a:lnTo>
                                  <a:pt x="3730256" y="814398"/>
                                </a:lnTo>
                                <a:close/>
                              </a:path>
                            </a:pathLst>
                          </a:custGeom>
                          <a:solidFill>
                            <a:srgbClr val="1BB160">
                              <a:alpha val="30999"/>
                            </a:srgbClr>
                          </a:solidFill>
                        </wps:spPr>
                        <wps:txbx>
                          <w:txbxContent>
                            <w:p w14:paraId="0935F247" w14:textId="77777777" w:rsidR="00A87C41" w:rsidRDefault="00A87C41" w:rsidP="00D42DD7">
                              <w:pPr>
                                <w:ind w:left="517"/>
                                <w:jc w:val="center"/>
                                <w:rPr>
                                  <w:rFonts w:ascii="Century Gothic"/>
                                  <w:spacing w:val="10"/>
                                  <w:sz w:val="21"/>
                                </w:rPr>
                              </w:pPr>
                            </w:p>
                            <w:p w14:paraId="437850D9" w14:textId="13218D49" w:rsidR="00D42DD7" w:rsidRDefault="00D42DD7" w:rsidP="00D42DD7">
                              <w:pPr>
                                <w:ind w:left="517"/>
                                <w:jc w:val="center"/>
                              </w:pPr>
                              <w:r>
                                <w:rPr>
                                  <w:rFonts w:ascii="Century Gothic"/>
                                  <w:spacing w:val="10"/>
                                  <w:sz w:val="21"/>
                                </w:rPr>
                                <w:t>Integrity</w:t>
                              </w:r>
                              <w:r>
                                <w:rPr>
                                  <w:rFonts w:ascii="Century Gothic"/>
                                  <w:spacing w:val="42"/>
                                  <w:sz w:val="21"/>
                                </w:rPr>
                                <w:t xml:space="preserve"> </w:t>
                              </w:r>
                              <w:r>
                                <w:rPr>
                                  <w:rFonts w:ascii="Century Gothic"/>
                                  <w:color w:val="FFFFFF"/>
                                  <w:w w:val="85"/>
                                  <w:sz w:val="21"/>
                                </w:rPr>
                                <w:t>|</w:t>
                              </w:r>
                              <w:r>
                                <w:rPr>
                                  <w:rFonts w:ascii="Century Gothic"/>
                                  <w:color w:val="FFFFFF"/>
                                  <w:spacing w:val="42"/>
                                  <w:sz w:val="21"/>
                                </w:rPr>
                                <w:t xml:space="preserve"> </w:t>
                              </w:r>
                              <w:r>
                                <w:rPr>
                                  <w:rFonts w:ascii="Century Gothic"/>
                                  <w:spacing w:val="10"/>
                                  <w:sz w:val="21"/>
                                </w:rPr>
                                <w:t>Leadership</w:t>
                              </w:r>
                              <w:r>
                                <w:rPr>
                                  <w:rFonts w:ascii="Century Gothic"/>
                                  <w:spacing w:val="42"/>
                                  <w:sz w:val="21"/>
                                </w:rPr>
                                <w:t xml:space="preserve"> </w:t>
                              </w:r>
                              <w:r>
                                <w:rPr>
                                  <w:rFonts w:ascii="Century Gothic"/>
                                  <w:color w:val="FFFFFF"/>
                                  <w:w w:val="85"/>
                                  <w:sz w:val="21"/>
                                </w:rPr>
                                <w:t>|</w:t>
                              </w:r>
                              <w:r>
                                <w:rPr>
                                  <w:rFonts w:ascii="Century Gothic"/>
                                  <w:color w:val="FFFFFF"/>
                                  <w:spacing w:val="42"/>
                                  <w:sz w:val="21"/>
                                </w:rPr>
                                <w:t xml:space="preserve"> </w:t>
                              </w:r>
                              <w:r>
                                <w:rPr>
                                  <w:rFonts w:ascii="Century Gothic"/>
                                  <w:spacing w:val="10"/>
                                  <w:sz w:val="21"/>
                                </w:rPr>
                                <w:t>Support</w:t>
                              </w:r>
                              <w:r>
                                <w:rPr>
                                  <w:rFonts w:ascii="Century Gothic"/>
                                  <w:spacing w:val="42"/>
                                  <w:sz w:val="21"/>
                                </w:rPr>
                                <w:t xml:space="preserve"> </w:t>
                              </w:r>
                              <w:r>
                                <w:rPr>
                                  <w:rFonts w:ascii="Century Gothic"/>
                                  <w:color w:val="FFFFFF"/>
                                  <w:w w:val="85"/>
                                  <w:sz w:val="21"/>
                                </w:rPr>
                                <w:t>|</w:t>
                              </w:r>
                              <w:r>
                                <w:rPr>
                                  <w:rFonts w:ascii="Century Gothic"/>
                                  <w:color w:val="FFFFFF"/>
                                  <w:spacing w:val="43"/>
                                  <w:sz w:val="21"/>
                                </w:rPr>
                                <w:t xml:space="preserve"> </w:t>
                              </w:r>
                              <w:r>
                                <w:rPr>
                                  <w:rFonts w:ascii="Century Gothic"/>
                                  <w:spacing w:val="8"/>
                                  <w:sz w:val="21"/>
                                </w:rPr>
                                <w:t>Innovation</w:t>
                              </w:r>
                            </w:p>
                          </w:txbxContent>
                        </wps:txbx>
                        <wps:bodyPr wrap="square" lIns="0" tIns="0" rIns="0" bIns="0" rtlCol="0">
                          <a:prstTxWarp prst="textNoShape">
                            <a:avLst/>
                          </a:prstTxWarp>
                          <a:noAutofit/>
                        </wps:bodyPr>
                      </wps:wsp>
                      <wpg:grpSp>
                        <wpg:cNvPr id="1665611518" name="Group 6"/>
                        <wpg:cNvGrpSpPr/>
                        <wpg:grpSpPr>
                          <a:xfrm>
                            <a:off x="0" y="0"/>
                            <a:ext cx="5346065" cy="3537585"/>
                            <a:chOff x="0" y="0"/>
                            <a:chExt cx="5346065" cy="3537640"/>
                          </a:xfrm>
                        </wpg:grpSpPr>
                        <wps:wsp>
                          <wps:cNvPr id="167293014" name="Graphic 33"/>
                          <wps:cNvSpPr/>
                          <wps:spPr>
                            <a:xfrm>
                              <a:off x="9525" y="0"/>
                              <a:ext cx="1036319" cy="995044"/>
                            </a:xfrm>
                            <a:custGeom>
                              <a:avLst/>
                              <a:gdLst/>
                              <a:ahLst/>
                              <a:cxnLst/>
                              <a:rect l="l" t="t" r="r" b="b"/>
                              <a:pathLst>
                                <a:path w="1036319" h="995044">
                                  <a:moveTo>
                                    <a:pt x="517966" y="994579"/>
                                  </a:moveTo>
                                  <a:lnTo>
                                    <a:pt x="468083" y="992303"/>
                                  </a:lnTo>
                                  <a:lnTo>
                                    <a:pt x="419540" y="985612"/>
                                  </a:lnTo>
                                  <a:lnTo>
                                    <a:pt x="372557" y="974716"/>
                                  </a:lnTo>
                                  <a:lnTo>
                                    <a:pt x="327349" y="959823"/>
                                  </a:lnTo>
                                  <a:lnTo>
                                    <a:pt x="284134" y="941141"/>
                                  </a:lnTo>
                                  <a:lnTo>
                                    <a:pt x="243129" y="918879"/>
                                  </a:lnTo>
                                  <a:lnTo>
                                    <a:pt x="204551" y="893244"/>
                                  </a:lnTo>
                                  <a:lnTo>
                                    <a:pt x="168616" y="864446"/>
                                  </a:lnTo>
                                  <a:lnTo>
                                    <a:pt x="135543" y="832693"/>
                                  </a:lnTo>
                                  <a:lnTo>
                                    <a:pt x="105548" y="798193"/>
                                  </a:lnTo>
                                  <a:lnTo>
                                    <a:pt x="78847" y="761155"/>
                                  </a:lnTo>
                                  <a:lnTo>
                                    <a:pt x="55659" y="721787"/>
                                  </a:lnTo>
                                  <a:lnTo>
                                    <a:pt x="36201" y="680297"/>
                                  </a:lnTo>
                                  <a:lnTo>
                                    <a:pt x="20688" y="636894"/>
                                  </a:lnTo>
                                  <a:lnTo>
                                    <a:pt x="9339" y="591786"/>
                                  </a:lnTo>
                                  <a:lnTo>
                                    <a:pt x="2371" y="545182"/>
                                  </a:lnTo>
                                  <a:lnTo>
                                    <a:pt x="0" y="497289"/>
                                  </a:lnTo>
                                  <a:lnTo>
                                    <a:pt x="2371" y="449397"/>
                                  </a:lnTo>
                                  <a:lnTo>
                                    <a:pt x="9339" y="402793"/>
                                  </a:lnTo>
                                  <a:lnTo>
                                    <a:pt x="20688" y="357685"/>
                                  </a:lnTo>
                                  <a:lnTo>
                                    <a:pt x="36201" y="314282"/>
                                  </a:lnTo>
                                  <a:lnTo>
                                    <a:pt x="55659" y="272792"/>
                                  </a:lnTo>
                                  <a:lnTo>
                                    <a:pt x="78847" y="233423"/>
                                  </a:lnTo>
                                  <a:lnTo>
                                    <a:pt x="105548" y="196385"/>
                                  </a:lnTo>
                                  <a:lnTo>
                                    <a:pt x="135543" y="161885"/>
                                  </a:lnTo>
                                  <a:lnTo>
                                    <a:pt x="168616" y="130132"/>
                                  </a:lnTo>
                                  <a:lnTo>
                                    <a:pt x="204551" y="101334"/>
                                  </a:lnTo>
                                  <a:lnTo>
                                    <a:pt x="243129" y="75700"/>
                                  </a:lnTo>
                                  <a:lnTo>
                                    <a:pt x="284134" y="53438"/>
                                  </a:lnTo>
                                  <a:lnTo>
                                    <a:pt x="327349" y="34756"/>
                                  </a:lnTo>
                                  <a:lnTo>
                                    <a:pt x="372557" y="19862"/>
                                  </a:lnTo>
                                  <a:lnTo>
                                    <a:pt x="419540" y="8966"/>
                                  </a:lnTo>
                                  <a:lnTo>
                                    <a:pt x="468083" y="2276"/>
                                  </a:lnTo>
                                  <a:lnTo>
                                    <a:pt x="517966" y="0"/>
                                  </a:lnTo>
                                  <a:lnTo>
                                    <a:pt x="567850" y="2276"/>
                                  </a:lnTo>
                                  <a:lnTo>
                                    <a:pt x="616392" y="8966"/>
                                  </a:lnTo>
                                  <a:lnTo>
                                    <a:pt x="663375" y="19862"/>
                                  </a:lnTo>
                                  <a:lnTo>
                                    <a:pt x="708583" y="34756"/>
                                  </a:lnTo>
                                  <a:lnTo>
                                    <a:pt x="751798" y="53438"/>
                                  </a:lnTo>
                                  <a:lnTo>
                                    <a:pt x="792803" y="75700"/>
                                  </a:lnTo>
                                  <a:lnTo>
                                    <a:pt x="831382" y="101334"/>
                                  </a:lnTo>
                                  <a:lnTo>
                                    <a:pt x="867316" y="130132"/>
                                  </a:lnTo>
                                  <a:lnTo>
                                    <a:pt x="900389" y="161885"/>
                                  </a:lnTo>
                                  <a:lnTo>
                                    <a:pt x="930385" y="196385"/>
                                  </a:lnTo>
                                  <a:lnTo>
                                    <a:pt x="957085" y="233423"/>
                                  </a:lnTo>
                                  <a:lnTo>
                                    <a:pt x="980273" y="272792"/>
                                  </a:lnTo>
                                  <a:lnTo>
                                    <a:pt x="999732" y="314282"/>
                                  </a:lnTo>
                                  <a:lnTo>
                                    <a:pt x="1015244" y="357685"/>
                                  </a:lnTo>
                                  <a:lnTo>
                                    <a:pt x="1026593" y="402793"/>
                                  </a:lnTo>
                                  <a:lnTo>
                                    <a:pt x="1033562" y="449397"/>
                                  </a:lnTo>
                                  <a:lnTo>
                                    <a:pt x="1035933" y="497289"/>
                                  </a:lnTo>
                                  <a:lnTo>
                                    <a:pt x="1033562" y="545182"/>
                                  </a:lnTo>
                                  <a:lnTo>
                                    <a:pt x="1026593" y="591786"/>
                                  </a:lnTo>
                                  <a:lnTo>
                                    <a:pt x="1015244" y="636894"/>
                                  </a:lnTo>
                                  <a:lnTo>
                                    <a:pt x="999732" y="680297"/>
                                  </a:lnTo>
                                  <a:lnTo>
                                    <a:pt x="980273" y="721787"/>
                                  </a:lnTo>
                                  <a:lnTo>
                                    <a:pt x="957085" y="761155"/>
                                  </a:lnTo>
                                  <a:lnTo>
                                    <a:pt x="930385" y="798193"/>
                                  </a:lnTo>
                                  <a:lnTo>
                                    <a:pt x="900389" y="832693"/>
                                  </a:lnTo>
                                  <a:lnTo>
                                    <a:pt x="867316" y="864446"/>
                                  </a:lnTo>
                                  <a:lnTo>
                                    <a:pt x="831382" y="893244"/>
                                  </a:lnTo>
                                  <a:lnTo>
                                    <a:pt x="792803" y="918879"/>
                                  </a:lnTo>
                                  <a:lnTo>
                                    <a:pt x="751798" y="941141"/>
                                  </a:lnTo>
                                  <a:lnTo>
                                    <a:pt x="708583" y="959823"/>
                                  </a:lnTo>
                                  <a:lnTo>
                                    <a:pt x="663375" y="974716"/>
                                  </a:lnTo>
                                  <a:lnTo>
                                    <a:pt x="616392" y="985612"/>
                                  </a:lnTo>
                                  <a:lnTo>
                                    <a:pt x="567850" y="992303"/>
                                  </a:lnTo>
                                  <a:lnTo>
                                    <a:pt x="517966" y="994579"/>
                                  </a:lnTo>
                                  <a:close/>
                                </a:path>
                              </a:pathLst>
                            </a:custGeom>
                            <a:solidFill>
                              <a:srgbClr val="1F5C9D"/>
                            </a:solidFill>
                          </wps:spPr>
                          <wps:txbx>
                            <w:txbxContent>
                              <w:p w14:paraId="63FC0967" w14:textId="77777777" w:rsidR="008D50DA" w:rsidRPr="008D50DA" w:rsidRDefault="008D50DA" w:rsidP="008D50DA">
                                <w:pPr>
                                  <w:jc w:val="center"/>
                                  <w:rPr>
                                    <w:rFonts w:ascii="Calibri"/>
                                    <w:b/>
                                    <w:color w:val="FFFFFF"/>
                                    <w:spacing w:val="-5"/>
                                    <w:w w:val="125"/>
                                    <w:sz w:val="21"/>
                                  </w:rPr>
                                </w:pPr>
                              </w:p>
                              <w:p w14:paraId="0ACFBF3E" w14:textId="57019958" w:rsidR="006A7CD5" w:rsidRPr="008D50DA" w:rsidRDefault="00B07762" w:rsidP="008D50DA">
                                <w:pPr>
                                  <w:spacing w:after="0"/>
                                  <w:jc w:val="center"/>
                                  <w:rPr>
                                    <w:rFonts w:ascii="Calibri"/>
                                    <w:b/>
                                    <w:color w:val="FFFFFF"/>
                                    <w:spacing w:val="-5"/>
                                    <w:w w:val="125"/>
                                    <w:sz w:val="21"/>
                                  </w:rPr>
                                </w:pPr>
                                <w:r w:rsidRPr="008D50DA">
                                  <w:rPr>
                                    <w:rFonts w:ascii="Calibri"/>
                                    <w:b/>
                                    <w:color w:val="FFFFFF"/>
                                    <w:spacing w:val="-5"/>
                                    <w:w w:val="125"/>
                                    <w:sz w:val="21"/>
                                  </w:rPr>
                                  <w:t>Our</w:t>
                                </w:r>
                              </w:p>
                              <w:p w14:paraId="0F13C9FD" w14:textId="29A3C52B" w:rsidR="00B07762" w:rsidRPr="008D50DA" w:rsidRDefault="006A7CD5" w:rsidP="008D50DA">
                                <w:pPr>
                                  <w:spacing w:after="0"/>
                                  <w:jc w:val="center"/>
                                  <w:rPr>
                                    <w:rFonts w:ascii="Calibri"/>
                                    <w:b/>
                                    <w:color w:val="FFFFFF"/>
                                    <w:spacing w:val="-5"/>
                                    <w:w w:val="125"/>
                                    <w:sz w:val="21"/>
                                  </w:rPr>
                                </w:pPr>
                                <w:r w:rsidRPr="008D50DA">
                                  <w:rPr>
                                    <w:rFonts w:ascii="Calibri"/>
                                    <w:b/>
                                    <w:color w:val="FFFFFF"/>
                                    <w:spacing w:val="-5"/>
                                    <w:w w:val="125"/>
                                    <w:sz w:val="21"/>
                                  </w:rPr>
                                  <w:t>v</w:t>
                                </w:r>
                                <w:r w:rsidR="00B07762" w:rsidRPr="008D50DA">
                                  <w:rPr>
                                    <w:rFonts w:ascii="Calibri"/>
                                    <w:b/>
                                    <w:color w:val="FFFFFF"/>
                                    <w:spacing w:val="-5"/>
                                    <w:w w:val="125"/>
                                    <w:sz w:val="21"/>
                                  </w:rPr>
                                  <w:t>ision</w:t>
                                </w:r>
                              </w:p>
                            </w:txbxContent>
                          </wps:txbx>
                          <wps:bodyPr wrap="square" lIns="0" tIns="0" rIns="0" bIns="0" rtlCol="0">
                            <a:prstTxWarp prst="textNoShape">
                              <a:avLst/>
                            </a:prstTxWarp>
                            <a:noAutofit/>
                          </wps:bodyPr>
                        </wps:wsp>
                        <wps:wsp>
                          <wps:cNvPr id="306218850" name="Graphic 36"/>
                          <wps:cNvSpPr/>
                          <wps:spPr>
                            <a:xfrm>
                              <a:off x="1152525" y="66675"/>
                              <a:ext cx="4137660" cy="814705"/>
                            </a:xfrm>
                            <a:custGeom>
                              <a:avLst/>
                              <a:gdLst/>
                              <a:ahLst/>
                              <a:cxnLst/>
                              <a:rect l="l" t="t" r="r" b="b"/>
                              <a:pathLst>
                                <a:path w="4137660" h="814705">
                                  <a:moveTo>
                                    <a:pt x="3730256" y="814398"/>
                                  </a:moveTo>
                                  <a:lnTo>
                                    <a:pt x="407199" y="814398"/>
                                  </a:lnTo>
                                  <a:lnTo>
                                    <a:pt x="359711" y="811659"/>
                                  </a:lnTo>
                                  <a:lnTo>
                                    <a:pt x="313832" y="803644"/>
                                  </a:lnTo>
                                  <a:lnTo>
                                    <a:pt x="269867" y="790659"/>
                                  </a:lnTo>
                                  <a:lnTo>
                                    <a:pt x="228123" y="773010"/>
                                  </a:lnTo>
                                  <a:lnTo>
                                    <a:pt x="188904" y="751002"/>
                                  </a:lnTo>
                                  <a:lnTo>
                                    <a:pt x="152516" y="724941"/>
                                  </a:lnTo>
                                  <a:lnTo>
                                    <a:pt x="119265" y="695132"/>
                                  </a:lnTo>
                                  <a:lnTo>
                                    <a:pt x="89457" y="661881"/>
                                  </a:lnTo>
                                  <a:lnTo>
                                    <a:pt x="63396" y="625494"/>
                                  </a:lnTo>
                                  <a:lnTo>
                                    <a:pt x="41388" y="586275"/>
                                  </a:lnTo>
                                  <a:lnTo>
                                    <a:pt x="23739" y="544530"/>
                                  </a:lnTo>
                                  <a:lnTo>
                                    <a:pt x="10754" y="500566"/>
                                  </a:lnTo>
                                  <a:lnTo>
                                    <a:pt x="2739" y="454687"/>
                                  </a:lnTo>
                                  <a:lnTo>
                                    <a:pt x="0" y="407199"/>
                                  </a:lnTo>
                                  <a:lnTo>
                                    <a:pt x="2739" y="359711"/>
                                  </a:lnTo>
                                  <a:lnTo>
                                    <a:pt x="10754" y="313832"/>
                                  </a:lnTo>
                                  <a:lnTo>
                                    <a:pt x="23739" y="269867"/>
                                  </a:lnTo>
                                  <a:lnTo>
                                    <a:pt x="41388" y="228123"/>
                                  </a:lnTo>
                                  <a:lnTo>
                                    <a:pt x="63396" y="188904"/>
                                  </a:lnTo>
                                  <a:lnTo>
                                    <a:pt x="89457" y="152516"/>
                                  </a:lnTo>
                                  <a:lnTo>
                                    <a:pt x="119265" y="119265"/>
                                  </a:lnTo>
                                  <a:lnTo>
                                    <a:pt x="152516" y="89457"/>
                                  </a:lnTo>
                                  <a:lnTo>
                                    <a:pt x="188904" y="63396"/>
                                  </a:lnTo>
                                  <a:lnTo>
                                    <a:pt x="228123" y="41388"/>
                                  </a:lnTo>
                                  <a:lnTo>
                                    <a:pt x="269867" y="23739"/>
                                  </a:lnTo>
                                  <a:lnTo>
                                    <a:pt x="313832" y="10754"/>
                                  </a:lnTo>
                                  <a:lnTo>
                                    <a:pt x="359711" y="2739"/>
                                  </a:lnTo>
                                  <a:lnTo>
                                    <a:pt x="407199" y="0"/>
                                  </a:lnTo>
                                  <a:lnTo>
                                    <a:pt x="3730256" y="0"/>
                                  </a:lnTo>
                                  <a:lnTo>
                                    <a:pt x="3777744" y="2739"/>
                                  </a:lnTo>
                                  <a:lnTo>
                                    <a:pt x="3823623" y="10754"/>
                                  </a:lnTo>
                                  <a:lnTo>
                                    <a:pt x="3867588" y="23739"/>
                                  </a:lnTo>
                                  <a:lnTo>
                                    <a:pt x="3909332" y="41388"/>
                                  </a:lnTo>
                                  <a:lnTo>
                                    <a:pt x="3948551" y="63396"/>
                                  </a:lnTo>
                                  <a:lnTo>
                                    <a:pt x="3984938" y="89457"/>
                                  </a:lnTo>
                                  <a:lnTo>
                                    <a:pt x="4018189" y="119265"/>
                                  </a:lnTo>
                                  <a:lnTo>
                                    <a:pt x="4047998" y="152516"/>
                                  </a:lnTo>
                                  <a:lnTo>
                                    <a:pt x="4074059" y="188904"/>
                                  </a:lnTo>
                                  <a:lnTo>
                                    <a:pt x="4096067" y="228123"/>
                                  </a:lnTo>
                                  <a:lnTo>
                                    <a:pt x="4113716" y="269867"/>
                                  </a:lnTo>
                                  <a:lnTo>
                                    <a:pt x="4126701" y="313832"/>
                                  </a:lnTo>
                                  <a:lnTo>
                                    <a:pt x="4134716" y="359711"/>
                                  </a:lnTo>
                                  <a:lnTo>
                                    <a:pt x="4137455" y="407199"/>
                                  </a:lnTo>
                                  <a:lnTo>
                                    <a:pt x="4134716" y="454687"/>
                                  </a:lnTo>
                                  <a:lnTo>
                                    <a:pt x="4126701" y="500566"/>
                                  </a:lnTo>
                                  <a:lnTo>
                                    <a:pt x="4113716" y="544530"/>
                                  </a:lnTo>
                                  <a:lnTo>
                                    <a:pt x="4096067" y="586275"/>
                                  </a:lnTo>
                                  <a:lnTo>
                                    <a:pt x="4074059" y="625494"/>
                                  </a:lnTo>
                                  <a:lnTo>
                                    <a:pt x="4047998" y="661881"/>
                                  </a:lnTo>
                                  <a:lnTo>
                                    <a:pt x="4018189" y="695132"/>
                                  </a:lnTo>
                                  <a:lnTo>
                                    <a:pt x="3984938" y="724941"/>
                                  </a:lnTo>
                                  <a:lnTo>
                                    <a:pt x="3948551" y="751002"/>
                                  </a:lnTo>
                                  <a:lnTo>
                                    <a:pt x="3909332" y="773010"/>
                                  </a:lnTo>
                                  <a:lnTo>
                                    <a:pt x="3867588" y="790659"/>
                                  </a:lnTo>
                                  <a:lnTo>
                                    <a:pt x="3823623" y="803644"/>
                                  </a:lnTo>
                                  <a:lnTo>
                                    <a:pt x="3777744" y="811659"/>
                                  </a:lnTo>
                                  <a:lnTo>
                                    <a:pt x="3730256" y="814398"/>
                                  </a:lnTo>
                                  <a:close/>
                                </a:path>
                              </a:pathLst>
                            </a:custGeom>
                            <a:solidFill>
                              <a:srgbClr val="2D8BB9">
                                <a:alpha val="30999"/>
                              </a:srgbClr>
                            </a:solidFill>
                          </wps:spPr>
                          <wps:txbx>
                            <w:txbxContent>
                              <w:p w14:paraId="38BC15F1" w14:textId="77777777" w:rsidR="004D305E" w:rsidRPr="004D305E" w:rsidRDefault="004D305E" w:rsidP="004D305E">
                                <w:pPr>
                                  <w:spacing w:before="105" w:after="0" w:line="278" w:lineRule="auto"/>
                                  <w:ind w:left="439" w:right="662"/>
                                  <w:rPr>
                                    <w:rFonts w:ascii="Century Gothic"/>
                                    <w:color w:val="134A83"/>
                                    <w:spacing w:val="10"/>
                                    <w:w w:val="115"/>
                                    <w:sz w:val="16"/>
                                    <w:szCs w:val="16"/>
                                  </w:rPr>
                                </w:pPr>
                              </w:p>
                              <w:p w14:paraId="51DA1104" w14:textId="081F6D98" w:rsidR="000C67CF" w:rsidRDefault="000C67CF" w:rsidP="004D305E">
                                <w:pPr>
                                  <w:spacing w:after="0" w:line="278" w:lineRule="auto"/>
                                  <w:ind w:left="439" w:right="662"/>
                                  <w:rPr>
                                    <w:rFonts w:ascii="Century Gothic"/>
                                    <w:sz w:val="21"/>
                                  </w:rPr>
                                </w:pPr>
                                <w:r>
                                  <w:rPr>
                                    <w:rFonts w:ascii="Century Gothic"/>
                                    <w:color w:val="134A83"/>
                                    <w:spacing w:val="10"/>
                                    <w:w w:val="115"/>
                                    <w:sz w:val="21"/>
                                  </w:rPr>
                                  <w:t>Financially</w:t>
                                </w:r>
                                <w:r>
                                  <w:rPr>
                                    <w:rFonts w:ascii="Century Gothic"/>
                                    <w:color w:val="134A83"/>
                                    <w:spacing w:val="-3"/>
                                    <w:w w:val="115"/>
                                    <w:sz w:val="21"/>
                                  </w:rPr>
                                  <w:t xml:space="preserve"> </w:t>
                                </w:r>
                                <w:r>
                                  <w:rPr>
                                    <w:rFonts w:ascii="Century Gothic"/>
                                    <w:color w:val="134A83"/>
                                    <w:spacing w:val="10"/>
                                    <w:w w:val="115"/>
                                    <w:sz w:val="21"/>
                                  </w:rPr>
                                  <w:t>resilient</w:t>
                                </w:r>
                                <w:r>
                                  <w:rPr>
                                    <w:rFonts w:ascii="Century Gothic"/>
                                    <w:color w:val="134A83"/>
                                    <w:spacing w:val="-3"/>
                                    <w:w w:val="115"/>
                                    <w:sz w:val="21"/>
                                  </w:rPr>
                                  <w:t xml:space="preserve"> </w:t>
                                </w:r>
                                <w:r>
                                  <w:rPr>
                                    <w:rFonts w:ascii="Century Gothic"/>
                                    <w:color w:val="134A83"/>
                                    <w:spacing w:val="10"/>
                                    <w:w w:val="115"/>
                                    <w:sz w:val="21"/>
                                  </w:rPr>
                                  <w:t>Western</w:t>
                                </w:r>
                                <w:r>
                                  <w:rPr>
                                    <w:rFonts w:ascii="Century Gothic"/>
                                    <w:color w:val="134A83"/>
                                    <w:spacing w:val="-3"/>
                                    <w:w w:val="115"/>
                                    <w:sz w:val="21"/>
                                  </w:rPr>
                                  <w:t xml:space="preserve"> </w:t>
                                </w:r>
                                <w:r>
                                  <w:rPr>
                                    <w:rFonts w:ascii="Century Gothic"/>
                                    <w:color w:val="134A83"/>
                                    <w:spacing w:val="10"/>
                                    <w:w w:val="115"/>
                                    <w:sz w:val="21"/>
                                  </w:rPr>
                                  <w:t>Australians</w:t>
                                </w:r>
                                <w:r>
                                  <w:rPr>
                                    <w:rFonts w:ascii="Century Gothic"/>
                                    <w:color w:val="134A83"/>
                                    <w:spacing w:val="-3"/>
                                    <w:w w:val="115"/>
                                    <w:sz w:val="21"/>
                                  </w:rPr>
                                  <w:t xml:space="preserve"> </w:t>
                                </w:r>
                                <w:r>
                                  <w:rPr>
                                    <w:rFonts w:ascii="Century Gothic"/>
                                    <w:color w:val="134A83"/>
                                    <w:w w:val="115"/>
                                    <w:sz w:val="21"/>
                                  </w:rPr>
                                  <w:t xml:space="preserve">with </w:t>
                                </w:r>
                                <w:r>
                                  <w:rPr>
                                    <w:rFonts w:ascii="Century Gothic"/>
                                    <w:color w:val="134A83"/>
                                    <w:spacing w:val="10"/>
                                    <w:w w:val="110"/>
                                    <w:sz w:val="21"/>
                                  </w:rPr>
                                  <w:t>reduced financial hardship.</w:t>
                                </w:r>
                              </w:p>
                              <w:p w14:paraId="29DB2963" w14:textId="77777777" w:rsidR="000C67CF" w:rsidRDefault="000C67CF" w:rsidP="000C67CF">
                                <w:pPr>
                                  <w:jc w:val="center"/>
                                </w:pPr>
                              </w:p>
                            </w:txbxContent>
                          </wps:txbx>
                          <wps:bodyPr wrap="square" lIns="0" tIns="0" rIns="0" bIns="0" rtlCol="0">
                            <a:prstTxWarp prst="textNoShape">
                              <a:avLst/>
                            </a:prstTxWarp>
                            <a:noAutofit/>
                          </wps:bodyPr>
                        </wps:wsp>
                        <wps:wsp>
                          <wps:cNvPr id="1974949824" name="Graphic 39"/>
                          <wps:cNvSpPr/>
                          <wps:spPr>
                            <a:xfrm>
                              <a:off x="0" y="1209675"/>
                              <a:ext cx="1036319" cy="995044"/>
                            </a:xfrm>
                            <a:custGeom>
                              <a:avLst/>
                              <a:gdLst/>
                              <a:ahLst/>
                              <a:cxnLst/>
                              <a:rect l="l" t="t" r="r" b="b"/>
                              <a:pathLst>
                                <a:path w="1036319" h="995044">
                                  <a:moveTo>
                                    <a:pt x="517966" y="994579"/>
                                  </a:moveTo>
                                  <a:lnTo>
                                    <a:pt x="468083" y="992303"/>
                                  </a:lnTo>
                                  <a:lnTo>
                                    <a:pt x="419540" y="985612"/>
                                  </a:lnTo>
                                  <a:lnTo>
                                    <a:pt x="372557" y="974716"/>
                                  </a:lnTo>
                                  <a:lnTo>
                                    <a:pt x="327349" y="959823"/>
                                  </a:lnTo>
                                  <a:lnTo>
                                    <a:pt x="284134" y="941141"/>
                                  </a:lnTo>
                                  <a:lnTo>
                                    <a:pt x="243129" y="918879"/>
                                  </a:lnTo>
                                  <a:lnTo>
                                    <a:pt x="204551" y="893245"/>
                                  </a:lnTo>
                                  <a:lnTo>
                                    <a:pt x="168616" y="864447"/>
                                  </a:lnTo>
                                  <a:lnTo>
                                    <a:pt x="135543" y="832694"/>
                                  </a:lnTo>
                                  <a:lnTo>
                                    <a:pt x="105548" y="798194"/>
                                  </a:lnTo>
                                  <a:lnTo>
                                    <a:pt x="78847" y="761155"/>
                                  </a:lnTo>
                                  <a:lnTo>
                                    <a:pt x="55659" y="721787"/>
                                  </a:lnTo>
                                  <a:lnTo>
                                    <a:pt x="36201" y="680297"/>
                                  </a:lnTo>
                                  <a:lnTo>
                                    <a:pt x="20688" y="636894"/>
                                  </a:lnTo>
                                  <a:lnTo>
                                    <a:pt x="9339" y="591786"/>
                                  </a:lnTo>
                                  <a:lnTo>
                                    <a:pt x="2371" y="545182"/>
                                  </a:lnTo>
                                  <a:lnTo>
                                    <a:pt x="0" y="497290"/>
                                  </a:lnTo>
                                  <a:lnTo>
                                    <a:pt x="2371" y="449397"/>
                                  </a:lnTo>
                                  <a:lnTo>
                                    <a:pt x="9339" y="402793"/>
                                  </a:lnTo>
                                  <a:lnTo>
                                    <a:pt x="20688" y="357685"/>
                                  </a:lnTo>
                                  <a:lnTo>
                                    <a:pt x="36201" y="314282"/>
                                  </a:lnTo>
                                  <a:lnTo>
                                    <a:pt x="55659" y="272792"/>
                                  </a:lnTo>
                                  <a:lnTo>
                                    <a:pt x="78847" y="233423"/>
                                  </a:lnTo>
                                  <a:lnTo>
                                    <a:pt x="105548" y="196385"/>
                                  </a:lnTo>
                                  <a:lnTo>
                                    <a:pt x="135543" y="161885"/>
                                  </a:lnTo>
                                  <a:lnTo>
                                    <a:pt x="168616" y="130132"/>
                                  </a:lnTo>
                                  <a:lnTo>
                                    <a:pt x="204551" y="101334"/>
                                  </a:lnTo>
                                  <a:lnTo>
                                    <a:pt x="243129" y="75700"/>
                                  </a:lnTo>
                                  <a:lnTo>
                                    <a:pt x="284134" y="53438"/>
                                  </a:lnTo>
                                  <a:lnTo>
                                    <a:pt x="327349" y="34756"/>
                                  </a:lnTo>
                                  <a:lnTo>
                                    <a:pt x="372557" y="19862"/>
                                  </a:lnTo>
                                  <a:lnTo>
                                    <a:pt x="419540" y="8966"/>
                                  </a:lnTo>
                                  <a:lnTo>
                                    <a:pt x="468083" y="2276"/>
                                  </a:lnTo>
                                  <a:lnTo>
                                    <a:pt x="517966" y="0"/>
                                  </a:lnTo>
                                  <a:lnTo>
                                    <a:pt x="567850" y="2276"/>
                                  </a:lnTo>
                                  <a:lnTo>
                                    <a:pt x="616392" y="8966"/>
                                  </a:lnTo>
                                  <a:lnTo>
                                    <a:pt x="663375" y="19862"/>
                                  </a:lnTo>
                                  <a:lnTo>
                                    <a:pt x="708583" y="34756"/>
                                  </a:lnTo>
                                  <a:lnTo>
                                    <a:pt x="751798" y="53438"/>
                                  </a:lnTo>
                                  <a:lnTo>
                                    <a:pt x="792803" y="75700"/>
                                  </a:lnTo>
                                  <a:lnTo>
                                    <a:pt x="831382" y="101334"/>
                                  </a:lnTo>
                                  <a:lnTo>
                                    <a:pt x="867316" y="130132"/>
                                  </a:lnTo>
                                  <a:lnTo>
                                    <a:pt x="900389" y="161885"/>
                                  </a:lnTo>
                                  <a:lnTo>
                                    <a:pt x="930385" y="196385"/>
                                  </a:lnTo>
                                  <a:lnTo>
                                    <a:pt x="957085" y="233423"/>
                                  </a:lnTo>
                                  <a:lnTo>
                                    <a:pt x="980273" y="272792"/>
                                  </a:lnTo>
                                  <a:lnTo>
                                    <a:pt x="999732" y="314282"/>
                                  </a:lnTo>
                                  <a:lnTo>
                                    <a:pt x="1015244" y="357685"/>
                                  </a:lnTo>
                                  <a:lnTo>
                                    <a:pt x="1026593" y="402793"/>
                                  </a:lnTo>
                                  <a:lnTo>
                                    <a:pt x="1033562" y="449397"/>
                                  </a:lnTo>
                                  <a:lnTo>
                                    <a:pt x="1035933" y="497290"/>
                                  </a:lnTo>
                                  <a:lnTo>
                                    <a:pt x="1033562" y="545182"/>
                                  </a:lnTo>
                                  <a:lnTo>
                                    <a:pt x="1026593" y="591786"/>
                                  </a:lnTo>
                                  <a:lnTo>
                                    <a:pt x="1015244" y="636894"/>
                                  </a:lnTo>
                                  <a:lnTo>
                                    <a:pt x="999732" y="680297"/>
                                  </a:lnTo>
                                  <a:lnTo>
                                    <a:pt x="980273" y="721787"/>
                                  </a:lnTo>
                                  <a:lnTo>
                                    <a:pt x="957085" y="761155"/>
                                  </a:lnTo>
                                  <a:lnTo>
                                    <a:pt x="930385" y="798194"/>
                                  </a:lnTo>
                                  <a:lnTo>
                                    <a:pt x="900389" y="832694"/>
                                  </a:lnTo>
                                  <a:lnTo>
                                    <a:pt x="867316" y="864447"/>
                                  </a:lnTo>
                                  <a:lnTo>
                                    <a:pt x="831382" y="893245"/>
                                  </a:lnTo>
                                  <a:lnTo>
                                    <a:pt x="792803" y="918879"/>
                                  </a:lnTo>
                                  <a:lnTo>
                                    <a:pt x="751798" y="941141"/>
                                  </a:lnTo>
                                  <a:lnTo>
                                    <a:pt x="708583" y="959823"/>
                                  </a:lnTo>
                                  <a:lnTo>
                                    <a:pt x="663375" y="974716"/>
                                  </a:lnTo>
                                  <a:lnTo>
                                    <a:pt x="616392" y="985612"/>
                                  </a:lnTo>
                                  <a:lnTo>
                                    <a:pt x="567850" y="992303"/>
                                  </a:lnTo>
                                  <a:lnTo>
                                    <a:pt x="517966" y="994579"/>
                                  </a:lnTo>
                                  <a:close/>
                                </a:path>
                              </a:pathLst>
                            </a:custGeom>
                            <a:solidFill>
                              <a:srgbClr val="26918A"/>
                            </a:solidFill>
                          </wps:spPr>
                          <wps:txbx>
                            <w:txbxContent>
                              <w:p w14:paraId="214CD8BF" w14:textId="77777777" w:rsidR="00B07762" w:rsidRDefault="00B07762" w:rsidP="00B07762">
                                <w:pPr>
                                  <w:spacing w:before="6"/>
                                  <w:rPr>
                                    <w:rFonts w:ascii="Century Gothic"/>
                                    <w:sz w:val="21"/>
                                  </w:rPr>
                                </w:pPr>
                              </w:p>
                              <w:p w14:paraId="330CD6FF" w14:textId="77777777" w:rsidR="00B07762" w:rsidRDefault="00B07762" w:rsidP="00B07762">
                                <w:pPr>
                                  <w:spacing w:after="0"/>
                                  <w:jc w:val="center"/>
                                  <w:rPr>
                                    <w:rFonts w:ascii="Calibri"/>
                                    <w:b/>
                                    <w:color w:val="FFFFFF"/>
                                    <w:spacing w:val="-5"/>
                                    <w:w w:val="125"/>
                                    <w:sz w:val="21"/>
                                  </w:rPr>
                                </w:pPr>
                                <w:r>
                                  <w:rPr>
                                    <w:rFonts w:ascii="Calibri"/>
                                    <w:b/>
                                    <w:color w:val="FFFFFF"/>
                                    <w:spacing w:val="-5"/>
                                    <w:w w:val="125"/>
                                    <w:sz w:val="21"/>
                                  </w:rPr>
                                  <w:t xml:space="preserve">Our </w:t>
                                </w:r>
                              </w:p>
                              <w:p w14:paraId="25AE6080" w14:textId="7D6BFE6F" w:rsidR="00B07762" w:rsidRDefault="00B07762" w:rsidP="00B07762">
                                <w:pPr>
                                  <w:spacing w:after="0"/>
                                  <w:jc w:val="center"/>
                                  <w:rPr>
                                    <w:rFonts w:ascii="Calibri"/>
                                    <w:b/>
                                    <w:sz w:val="21"/>
                                  </w:rPr>
                                </w:pPr>
                                <w:r>
                                  <w:rPr>
                                    <w:rFonts w:ascii="Calibri"/>
                                    <w:b/>
                                    <w:color w:val="FFFFFF"/>
                                    <w:spacing w:val="8"/>
                                    <w:w w:val="130"/>
                                    <w:sz w:val="21"/>
                                  </w:rPr>
                                  <w:t>Purpose</w:t>
                                </w:r>
                              </w:p>
                              <w:p w14:paraId="791EC3DE" w14:textId="77777777" w:rsidR="00B07762" w:rsidRDefault="00B07762" w:rsidP="00B07762"/>
                            </w:txbxContent>
                          </wps:txbx>
                          <wps:bodyPr wrap="square" lIns="0" tIns="0" rIns="0" bIns="0" rtlCol="0">
                            <a:prstTxWarp prst="textNoShape">
                              <a:avLst/>
                            </a:prstTxWarp>
                            <a:noAutofit/>
                          </wps:bodyPr>
                        </wps:wsp>
                        <wps:wsp>
                          <wps:cNvPr id="1914762240" name="Graphic 42"/>
                          <wps:cNvSpPr/>
                          <wps:spPr>
                            <a:xfrm>
                              <a:off x="1209675" y="1105733"/>
                              <a:ext cx="4136390" cy="1257300"/>
                            </a:xfrm>
                            <a:custGeom>
                              <a:avLst/>
                              <a:gdLst/>
                              <a:ahLst/>
                              <a:cxnLst/>
                              <a:rect l="l" t="t" r="r" b="b"/>
                              <a:pathLst>
                                <a:path w="4136390" h="1139825">
                                  <a:moveTo>
                                    <a:pt x="3730255" y="1139805"/>
                                  </a:moveTo>
                                  <a:lnTo>
                                    <a:pt x="407199" y="1139805"/>
                                  </a:lnTo>
                                  <a:lnTo>
                                    <a:pt x="367983" y="1137196"/>
                                  </a:lnTo>
                                  <a:lnTo>
                                    <a:pt x="329821" y="1129528"/>
                                  </a:lnTo>
                                  <a:lnTo>
                                    <a:pt x="292885" y="1117041"/>
                                  </a:lnTo>
                                  <a:lnTo>
                                    <a:pt x="257345" y="1099974"/>
                                  </a:lnTo>
                                  <a:lnTo>
                                    <a:pt x="223372" y="1078564"/>
                                  </a:lnTo>
                                  <a:lnTo>
                                    <a:pt x="191136" y="1053051"/>
                                  </a:lnTo>
                                  <a:lnTo>
                                    <a:pt x="160807" y="1023673"/>
                                  </a:lnTo>
                                  <a:lnTo>
                                    <a:pt x="132558" y="990670"/>
                                  </a:lnTo>
                                  <a:lnTo>
                                    <a:pt x="106557" y="954281"/>
                                  </a:lnTo>
                                  <a:lnTo>
                                    <a:pt x="82976" y="914743"/>
                                  </a:lnTo>
                                  <a:lnTo>
                                    <a:pt x="61986" y="872297"/>
                                  </a:lnTo>
                                  <a:lnTo>
                                    <a:pt x="43757" y="827180"/>
                                  </a:lnTo>
                                  <a:lnTo>
                                    <a:pt x="28459" y="779632"/>
                                  </a:lnTo>
                                  <a:lnTo>
                                    <a:pt x="16264" y="729891"/>
                                  </a:lnTo>
                                  <a:lnTo>
                                    <a:pt x="7342" y="678197"/>
                                  </a:lnTo>
                                  <a:lnTo>
                                    <a:pt x="1864" y="624787"/>
                                  </a:lnTo>
                                  <a:lnTo>
                                    <a:pt x="0" y="569902"/>
                                  </a:lnTo>
                                  <a:lnTo>
                                    <a:pt x="1864" y="515017"/>
                                  </a:lnTo>
                                  <a:lnTo>
                                    <a:pt x="7342" y="461607"/>
                                  </a:lnTo>
                                  <a:lnTo>
                                    <a:pt x="16264" y="409913"/>
                                  </a:lnTo>
                                  <a:lnTo>
                                    <a:pt x="28459" y="360172"/>
                                  </a:lnTo>
                                  <a:lnTo>
                                    <a:pt x="43757" y="312624"/>
                                  </a:lnTo>
                                  <a:lnTo>
                                    <a:pt x="61986" y="267507"/>
                                  </a:lnTo>
                                  <a:lnTo>
                                    <a:pt x="82976" y="225061"/>
                                  </a:lnTo>
                                  <a:lnTo>
                                    <a:pt x="106557" y="185523"/>
                                  </a:lnTo>
                                  <a:lnTo>
                                    <a:pt x="132558" y="149134"/>
                                  </a:lnTo>
                                  <a:lnTo>
                                    <a:pt x="160807" y="116131"/>
                                  </a:lnTo>
                                  <a:lnTo>
                                    <a:pt x="191136" y="86753"/>
                                  </a:lnTo>
                                  <a:lnTo>
                                    <a:pt x="223372" y="61240"/>
                                  </a:lnTo>
                                  <a:lnTo>
                                    <a:pt x="257345" y="39831"/>
                                  </a:lnTo>
                                  <a:lnTo>
                                    <a:pt x="292885" y="22763"/>
                                  </a:lnTo>
                                  <a:lnTo>
                                    <a:pt x="329821" y="10276"/>
                                  </a:lnTo>
                                  <a:lnTo>
                                    <a:pt x="367983" y="2608"/>
                                  </a:lnTo>
                                  <a:lnTo>
                                    <a:pt x="407199" y="0"/>
                                  </a:lnTo>
                                  <a:lnTo>
                                    <a:pt x="3730255" y="0"/>
                                  </a:lnTo>
                                  <a:lnTo>
                                    <a:pt x="3769472" y="2608"/>
                                  </a:lnTo>
                                  <a:lnTo>
                                    <a:pt x="3807633" y="10276"/>
                                  </a:lnTo>
                                  <a:lnTo>
                                    <a:pt x="3844569" y="22763"/>
                                  </a:lnTo>
                                  <a:lnTo>
                                    <a:pt x="3880109" y="39831"/>
                                  </a:lnTo>
                                  <a:lnTo>
                                    <a:pt x="3914083" y="61240"/>
                                  </a:lnTo>
                                  <a:lnTo>
                                    <a:pt x="3946319" y="86753"/>
                                  </a:lnTo>
                                  <a:lnTo>
                                    <a:pt x="3976647" y="116131"/>
                                  </a:lnTo>
                                  <a:lnTo>
                                    <a:pt x="4004897" y="149134"/>
                                  </a:lnTo>
                                  <a:lnTo>
                                    <a:pt x="4030898" y="185523"/>
                                  </a:lnTo>
                                  <a:lnTo>
                                    <a:pt x="4054479" y="225061"/>
                                  </a:lnTo>
                                  <a:lnTo>
                                    <a:pt x="4075469" y="267507"/>
                                  </a:lnTo>
                                  <a:lnTo>
                                    <a:pt x="4093698" y="312624"/>
                                  </a:lnTo>
                                  <a:lnTo>
                                    <a:pt x="4108996" y="360172"/>
                                  </a:lnTo>
                                  <a:lnTo>
                                    <a:pt x="4121191" y="409913"/>
                                  </a:lnTo>
                                  <a:lnTo>
                                    <a:pt x="4130113" y="461607"/>
                                  </a:lnTo>
                                  <a:lnTo>
                                    <a:pt x="4135591" y="515017"/>
                                  </a:lnTo>
                                  <a:lnTo>
                                    <a:pt x="4136245" y="534280"/>
                                  </a:lnTo>
                                  <a:lnTo>
                                    <a:pt x="4136245" y="605524"/>
                                  </a:lnTo>
                                  <a:lnTo>
                                    <a:pt x="4130113" y="678197"/>
                                  </a:lnTo>
                                  <a:lnTo>
                                    <a:pt x="4121191" y="729891"/>
                                  </a:lnTo>
                                  <a:lnTo>
                                    <a:pt x="4108996" y="779632"/>
                                  </a:lnTo>
                                  <a:lnTo>
                                    <a:pt x="4093698" y="827180"/>
                                  </a:lnTo>
                                  <a:lnTo>
                                    <a:pt x="4075469" y="872297"/>
                                  </a:lnTo>
                                  <a:lnTo>
                                    <a:pt x="4054479" y="914743"/>
                                  </a:lnTo>
                                  <a:lnTo>
                                    <a:pt x="4030898" y="954281"/>
                                  </a:lnTo>
                                  <a:lnTo>
                                    <a:pt x="4004897" y="990670"/>
                                  </a:lnTo>
                                  <a:lnTo>
                                    <a:pt x="3976647" y="1023673"/>
                                  </a:lnTo>
                                  <a:lnTo>
                                    <a:pt x="3946319" y="1053051"/>
                                  </a:lnTo>
                                  <a:lnTo>
                                    <a:pt x="3914083" y="1078564"/>
                                  </a:lnTo>
                                  <a:lnTo>
                                    <a:pt x="3880109" y="1099974"/>
                                  </a:lnTo>
                                  <a:lnTo>
                                    <a:pt x="3844569" y="1117041"/>
                                  </a:lnTo>
                                  <a:lnTo>
                                    <a:pt x="3807633" y="1129528"/>
                                  </a:lnTo>
                                  <a:lnTo>
                                    <a:pt x="3769472" y="1137196"/>
                                  </a:lnTo>
                                  <a:lnTo>
                                    <a:pt x="3730255" y="1139805"/>
                                  </a:lnTo>
                                  <a:close/>
                                </a:path>
                              </a:pathLst>
                            </a:custGeom>
                            <a:solidFill>
                              <a:srgbClr val="26918A">
                                <a:alpha val="30999"/>
                              </a:srgbClr>
                            </a:solidFill>
                          </wps:spPr>
                          <wps:txbx>
                            <w:txbxContent>
                              <w:p w14:paraId="017C7986" w14:textId="77777777" w:rsidR="00A87C41" w:rsidRPr="000C67CF" w:rsidRDefault="00A87C41" w:rsidP="000C67CF">
                                <w:pPr>
                                  <w:pStyle w:val="Bulletlist"/>
                                  <w:spacing w:before="240"/>
                                  <w:rPr>
                                    <w:sz w:val="24"/>
                                    <w:szCs w:val="28"/>
                                  </w:rPr>
                                </w:pPr>
                                <w:r w:rsidRPr="000C67CF">
                                  <w:rPr>
                                    <w:sz w:val="24"/>
                                    <w:szCs w:val="28"/>
                                  </w:rPr>
                                  <w:t>Advocating</w:t>
                                </w:r>
                                <w:r w:rsidRPr="000C67CF">
                                  <w:rPr>
                                    <w:spacing w:val="63"/>
                                    <w:sz w:val="24"/>
                                    <w:szCs w:val="28"/>
                                  </w:rPr>
                                  <w:t xml:space="preserve"> </w:t>
                                </w:r>
                                <w:r w:rsidRPr="000C67CF">
                                  <w:rPr>
                                    <w:sz w:val="24"/>
                                    <w:szCs w:val="28"/>
                                  </w:rPr>
                                  <w:t>for</w:t>
                                </w:r>
                                <w:r w:rsidRPr="000C67CF">
                                  <w:rPr>
                                    <w:spacing w:val="63"/>
                                    <w:sz w:val="24"/>
                                    <w:szCs w:val="28"/>
                                  </w:rPr>
                                  <w:t xml:space="preserve"> </w:t>
                                </w:r>
                                <w:r w:rsidRPr="000C67CF">
                                  <w:rPr>
                                    <w:sz w:val="24"/>
                                    <w:szCs w:val="28"/>
                                  </w:rPr>
                                  <w:t>financial</w:t>
                                </w:r>
                                <w:r w:rsidRPr="000C67CF">
                                  <w:rPr>
                                    <w:spacing w:val="63"/>
                                    <w:sz w:val="24"/>
                                    <w:szCs w:val="28"/>
                                  </w:rPr>
                                  <w:t xml:space="preserve"> </w:t>
                                </w:r>
                                <w:r w:rsidRPr="000C67CF">
                                  <w:rPr>
                                    <w:spacing w:val="-2"/>
                                    <w:sz w:val="24"/>
                                    <w:szCs w:val="28"/>
                                  </w:rPr>
                                  <w:t>wellbeing.</w:t>
                                </w:r>
                              </w:p>
                              <w:p w14:paraId="1F4EC7DF" w14:textId="77777777" w:rsidR="00A87C41" w:rsidRPr="000C67CF" w:rsidRDefault="00A87C41" w:rsidP="000C67CF">
                                <w:pPr>
                                  <w:pStyle w:val="Bulletlist"/>
                                  <w:rPr>
                                    <w:sz w:val="24"/>
                                    <w:szCs w:val="28"/>
                                  </w:rPr>
                                </w:pPr>
                                <w:r w:rsidRPr="000C67CF">
                                  <w:rPr>
                                    <w:sz w:val="24"/>
                                    <w:szCs w:val="28"/>
                                  </w:rPr>
                                  <w:t>Promoting</w:t>
                                </w:r>
                                <w:r w:rsidRPr="000C67CF">
                                  <w:rPr>
                                    <w:spacing w:val="40"/>
                                    <w:sz w:val="24"/>
                                    <w:szCs w:val="28"/>
                                  </w:rPr>
                                  <w:t xml:space="preserve"> </w:t>
                                </w:r>
                                <w:r w:rsidRPr="000C67CF">
                                  <w:rPr>
                                    <w:sz w:val="24"/>
                                    <w:szCs w:val="28"/>
                                  </w:rPr>
                                  <w:t>excellence</w:t>
                                </w:r>
                                <w:r w:rsidRPr="000C67CF">
                                  <w:rPr>
                                    <w:spacing w:val="40"/>
                                    <w:sz w:val="24"/>
                                    <w:szCs w:val="28"/>
                                  </w:rPr>
                                  <w:t xml:space="preserve"> </w:t>
                                </w:r>
                                <w:r w:rsidRPr="000C67CF">
                                  <w:rPr>
                                    <w:sz w:val="24"/>
                                    <w:szCs w:val="28"/>
                                  </w:rPr>
                                  <w:t>and</w:t>
                                </w:r>
                                <w:r w:rsidRPr="000C67CF">
                                  <w:rPr>
                                    <w:spacing w:val="40"/>
                                    <w:sz w:val="24"/>
                                    <w:szCs w:val="28"/>
                                  </w:rPr>
                                  <w:t xml:space="preserve"> </w:t>
                                </w:r>
                                <w:r w:rsidRPr="000C67CF">
                                  <w:rPr>
                                    <w:sz w:val="24"/>
                                    <w:szCs w:val="28"/>
                                  </w:rPr>
                                  <w:t>compliance</w:t>
                                </w:r>
                                <w:r w:rsidRPr="000C67CF">
                                  <w:rPr>
                                    <w:spacing w:val="40"/>
                                    <w:sz w:val="24"/>
                                    <w:szCs w:val="28"/>
                                  </w:rPr>
                                  <w:t xml:space="preserve"> </w:t>
                                </w:r>
                                <w:r w:rsidRPr="000C67CF">
                                  <w:rPr>
                                    <w:sz w:val="24"/>
                                    <w:szCs w:val="28"/>
                                  </w:rPr>
                                  <w:t xml:space="preserve">in </w:t>
                                </w:r>
                                <w:r w:rsidRPr="000C67CF">
                                  <w:rPr>
                                    <w:w w:val="115"/>
                                    <w:sz w:val="24"/>
                                    <w:szCs w:val="28"/>
                                  </w:rPr>
                                  <w:t>the</w:t>
                                </w:r>
                                <w:r w:rsidRPr="000C67CF">
                                  <w:rPr>
                                    <w:spacing w:val="-4"/>
                                    <w:w w:val="115"/>
                                    <w:sz w:val="24"/>
                                    <w:szCs w:val="28"/>
                                  </w:rPr>
                                  <w:t xml:space="preserve"> </w:t>
                                </w:r>
                                <w:r w:rsidRPr="000C67CF">
                                  <w:rPr>
                                    <w:w w:val="115"/>
                                    <w:sz w:val="24"/>
                                    <w:szCs w:val="28"/>
                                  </w:rPr>
                                  <w:t>financial</w:t>
                                </w:r>
                                <w:r w:rsidRPr="000C67CF">
                                  <w:rPr>
                                    <w:spacing w:val="-4"/>
                                    <w:w w:val="115"/>
                                    <w:sz w:val="24"/>
                                    <w:szCs w:val="28"/>
                                  </w:rPr>
                                  <w:t xml:space="preserve"> </w:t>
                                </w:r>
                                <w:r w:rsidRPr="000C67CF">
                                  <w:rPr>
                                    <w:w w:val="115"/>
                                    <w:sz w:val="24"/>
                                    <w:szCs w:val="28"/>
                                  </w:rPr>
                                  <w:t>counselling</w:t>
                                </w:r>
                                <w:r w:rsidRPr="000C67CF">
                                  <w:rPr>
                                    <w:spacing w:val="-4"/>
                                    <w:w w:val="115"/>
                                    <w:sz w:val="24"/>
                                    <w:szCs w:val="28"/>
                                  </w:rPr>
                                  <w:t xml:space="preserve"> </w:t>
                                </w:r>
                                <w:r w:rsidRPr="000C67CF">
                                  <w:rPr>
                                    <w:w w:val="115"/>
                                    <w:sz w:val="24"/>
                                    <w:szCs w:val="28"/>
                                  </w:rPr>
                                  <w:t>sector.</w:t>
                                </w:r>
                              </w:p>
                              <w:p w14:paraId="2C5686B6" w14:textId="77777777" w:rsidR="00A87C41" w:rsidRPr="000C67CF" w:rsidRDefault="00A87C41" w:rsidP="000C67CF">
                                <w:pPr>
                                  <w:pStyle w:val="Bulletlist"/>
                                  <w:rPr>
                                    <w:sz w:val="24"/>
                                    <w:szCs w:val="28"/>
                                  </w:rPr>
                                </w:pPr>
                                <w:r w:rsidRPr="000C67CF">
                                  <w:rPr>
                                    <w:w w:val="110"/>
                                    <w:sz w:val="24"/>
                                    <w:szCs w:val="28"/>
                                  </w:rPr>
                                  <w:t>Providing</w:t>
                                </w:r>
                                <w:r w:rsidRPr="000C67CF">
                                  <w:rPr>
                                    <w:spacing w:val="3"/>
                                    <w:w w:val="110"/>
                                    <w:sz w:val="24"/>
                                    <w:szCs w:val="28"/>
                                  </w:rPr>
                                  <w:t xml:space="preserve"> </w:t>
                                </w:r>
                                <w:r w:rsidRPr="000C67CF">
                                  <w:rPr>
                                    <w:w w:val="110"/>
                                    <w:sz w:val="24"/>
                                    <w:szCs w:val="28"/>
                                  </w:rPr>
                                  <w:t xml:space="preserve">the </w:t>
                                </w:r>
                                <w:r w:rsidRPr="000C67CF">
                                  <w:rPr>
                                    <w:spacing w:val="9"/>
                                    <w:w w:val="110"/>
                                    <w:sz w:val="24"/>
                                    <w:szCs w:val="28"/>
                                  </w:rPr>
                                  <w:t>voice</w:t>
                                </w:r>
                                <w:r w:rsidRPr="000C67CF">
                                  <w:rPr>
                                    <w:spacing w:val="3"/>
                                    <w:w w:val="110"/>
                                    <w:sz w:val="24"/>
                                    <w:szCs w:val="28"/>
                                  </w:rPr>
                                  <w:t xml:space="preserve"> </w:t>
                                </w:r>
                                <w:r w:rsidRPr="000C67CF">
                                  <w:rPr>
                                    <w:w w:val="110"/>
                                    <w:sz w:val="24"/>
                                    <w:szCs w:val="28"/>
                                  </w:rPr>
                                  <w:t>of financial</w:t>
                                </w:r>
                                <w:r w:rsidRPr="000C67CF">
                                  <w:rPr>
                                    <w:spacing w:val="3"/>
                                    <w:w w:val="110"/>
                                    <w:sz w:val="24"/>
                                    <w:szCs w:val="28"/>
                                  </w:rPr>
                                  <w:t xml:space="preserve"> </w:t>
                                </w:r>
                                <w:r w:rsidRPr="000C67CF">
                                  <w:rPr>
                                    <w:w w:val="110"/>
                                    <w:sz w:val="24"/>
                                    <w:szCs w:val="28"/>
                                  </w:rPr>
                                  <w:t xml:space="preserve">counselling </w:t>
                                </w:r>
                                <w:r w:rsidRPr="000C67CF">
                                  <w:rPr>
                                    <w:w w:val="115"/>
                                    <w:sz w:val="24"/>
                                    <w:szCs w:val="28"/>
                                  </w:rPr>
                                  <w:t>in Western Australia.</w:t>
                                </w:r>
                              </w:p>
                              <w:p w14:paraId="202BA1A0" w14:textId="77777777" w:rsidR="00A87C41" w:rsidRDefault="00A87C41" w:rsidP="00A87C41">
                                <w:pPr>
                                  <w:jc w:val="center"/>
                                </w:pPr>
                              </w:p>
                            </w:txbxContent>
                          </wps:txbx>
                          <wps:bodyPr wrap="square" lIns="0" tIns="0" rIns="0" bIns="0" rtlCol="0">
                            <a:prstTxWarp prst="textNoShape">
                              <a:avLst/>
                            </a:prstTxWarp>
                            <a:noAutofit/>
                          </wps:bodyPr>
                        </wps:wsp>
                        <wps:wsp>
                          <wps:cNvPr id="2112312779" name="Graphic 46"/>
                          <wps:cNvSpPr/>
                          <wps:spPr>
                            <a:xfrm>
                              <a:off x="0" y="2543175"/>
                              <a:ext cx="1035685" cy="994465"/>
                            </a:xfrm>
                            <a:custGeom>
                              <a:avLst/>
                              <a:gdLst/>
                              <a:ahLst/>
                              <a:cxnLst/>
                              <a:rect l="l" t="t" r="r" b="b"/>
                              <a:pathLst>
                                <a:path w="1036319" h="995044">
                                  <a:moveTo>
                                    <a:pt x="517966" y="994579"/>
                                  </a:moveTo>
                                  <a:lnTo>
                                    <a:pt x="468083" y="992303"/>
                                  </a:lnTo>
                                  <a:lnTo>
                                    <a:pt x="419540" y="985612"/>
                                  </a:lnTo>
                                  <a:lnTo>
                                    <a:pt x="372557" y="974716"/>
                                  </a:lnTo>
                                  <a:lnTo>
                                    <a:pt x="327349" y="959823"/>
                                  </a:lnTo>
                                  <a:lnTo>
                                    <a:pt x="284134" y="941141"/>
                                  </a:lnTo>
                                  <a:lnTo>
                                    <a:pt x="243129" y="918879"/>
                                  </a:lnTo>
                                  <a:lnTo>
                                    <a:pt x="204551" y="893244"/>
                                  </a:lnTo>
                                  <a:lnTo>
                                    <a:pt x="168616" y="864447"/>
                                  </a:lnTo>
                                  <a:lnTo>
                                    <a:pt x="135543" y="832693"/>
                                  </a:lnTo>
                                  <a:lnTo>
                                    <a:pt x="105548" y="798193"/>
                                  </a:lnTo>
                                  <a:lnTo>
                                    <a:pt x="78847" y="761155"/>
                                  </a:lnTo>
                                  <a:lnTo>
                                    <a:pt x="55659" y="721787"/>
                                  </a:lnTo>
                                  <a:lnTo>
                                    <a:pt x="36201" y="680297"/>
                                  </a:lnTo>
                                  <a:lnTo>
                                    <a:pt x="20688" y="636894"/>
                                  </a:lnTo>
                                  <a:lnTo>
                                    <a:pt x="9339" y="591786"/>
                                  </a:lnTo>
                                  <a:lnTo>
                                    <a:pt x="2371" y="545182"/>
                                  </a:lnTo>
                                  <a:lnTo>
                                    <a:pt x="0" y="497290"/>
                                  </a:lnTo>
                                  <a:lnTo>
                                    <a:pt x="2371" y="449397"/>
                                  </a:lnTo>
                                  <a:lnTo>
                                    <a:pt x="9339" y="402793"/>
                                  </a:lnTo>
                                  <a:lnTo>
                                    <a:pt x="20688" y="357685"/>
                                  </a:lnTo>
                                  <a:lnTo>
                                    <a:pt x="36201" y="314282"/>
                                  </a:lnTo>
                                  <a:lnTo>
                                    <a:pt x="55659" y="272792"/>
                                  </a:lnTo>
                                  <a:lnTo>
                                    <a:pt x="78847" y="233423"/>
                                  </a:lnTo>
                                  <a:lnTo>
                                    <a:pt x="105548" y="196385"/>
                                  </a:lnTo>
                                  <a:lnTo>
                                    <a:pt x="135543" y="161885"/>
                                  </a:lnTo>
                                  <a:lnTo>
                                    <a:pt x="168616" y="130132"/>
                                  </a:lnTo>
                                  <a:lnTo>
                                    <a:pt x="204551" y="101334"/>
                                  </a:lnTo>
                                  <a:lnTo>
                                    <a:pt x="243129" y="75700"/>
                                  </a:lnTo>
                                  <a:lnTo>
                                    <a:pt x="284134" y="53437"/>
                                  </a:lnTo>
                                  <a:lnTo>
                                    <a:pt x="327349" y="34756"/>
                                  </a:lnTo>
                                  <a:lnTo>
                                    <a:pt x="372557" y="19862"/>
                                  </a:lnTo>
                                  <a:lnTo>
                                    <a:pt x="419540" y="8966"/>
                                  </a:lnTo>
                                  <a:lnTo>
                                    <a:pt x="468083" y="2276"/>
                                  </a:lnTo>
                                  <a:lnTo>
                                    <a:pt x="517966" y="0"/>
                                  </a:lnTo>
                                  <a:lnTo>
                                    <a:pt x="567850" y="2276"/>
                                  </a:lnTo>
                                  <a:lnTo>
                                    <a:pt x="616392" y="8966"/>
                                  </a:lnTo>
                                  <a:lnTo>
                                    <a:pt x="663375" y="19862"/>
                                  </a:lnTo>
                                  <a:lnTo>
                                    <a:pt x="708583" y="34756"/>
                                  </a:lnTo>
                                  <a:lnTo>
                                    <a:pt x="751798" y="53437"/>
                                  </a:lnTo>
                                  <a:lnTo>
                                    <a:pt x="792803" y="75700"/>
                                  </a:lnTo>
                                  <a:lnTo>
                                    <a:pt x="831382" y="101334"/>
                                  </a:lnTo>
                                  <a:lnTo>
                                    <a:pt x="867316" y="130132"/>
                                  </a:lnTo>
                                  <a:lnTo>
                                    <a:pt x="900389" y="161885"/>
                                  </a:lnTo>
                                  <a:lnTo>
                                    <a:pt x="930385" y="196385"/>
                                  </a:lnTo>
                                  <a:lnTo>
                                    <a:pt x="957085" y="233423"/>
                                  </a:lnTo>
                                  <a:lnTo>
                                    <a:pt x="980273" y="272792"/>
                                  </a:lnTo>
                                  <a:lnTo>
                                    <a:pt x="999732" y="314282"/>
                                  </a:lnTo>
                                  <a:lnTo>
                                    <a:pt x="1015244" y="357685"/>
                                  </a:lnTo>
                                  <a:lnTo>
                                    <a:pt x="1026593" y="402793"/>
                                  </a:lnTo>
                                  <a:lnTo>
                                    <a:pt x="1033562" y="449397"/>
                                  </a:lnTo>
                                  <a:lnTo>
                                    <a:pt x="1035933" y="497290"/>
                                  </a:lnTo>
                                  <a:lnTo>
                                    <a:pt x="1033562" y="545182"/>
                                  </a:lnTo>
                                  <a:lnTo>
                                    <a:pt x="1026593" y="591786"/>
                                  </a:lnTo>
                                  <a:lnTo>
                                    <a:pt x="1015244" y="636894"/>
                                  </a:lnTo>
                                  <a:lnTo>
                                    <a:pt x="999732" y="680297"/>
                                  </a:lnTo>
                                  <a:lnTo>
                                    <a:pt x="980273" y="721787"/>
                                  </a:lnTo>
                                  <a:lnTo>
                                    <a:pt x="957085" y="761155"/>
                                  </a:lnTo>
                                  <a:lnTo>
                                    <a:pt x="930385" y="798193"/>
                                  </a:lnTo>
                                  <a:lnTo>
                                    <a:pt x="900389" y="832693"/>
                                  </a:lnTo>
                                  <a:lnTo>
                                    <a:pt x="867316" y="864447"/>
                                  </a:lnTo>
                                  <a:lnTo>
                                    <a:pt x="831382" y="893244"/>
                                  </a:lnTo>
                                  <a:lnTo>
                                    <a:pt x="792803" y="918879"/>
                                  </a:lnTo>
                                  <a:lnTo>
                                    <a:pt x="751798" y="941141"/>
                                  </a:lnTo>
                                  <a:lnTo>
                                    <a:pt x="708583" y="959823"/>
                                  </a:lnTo>
                                  <a:lnTo>
                                    <a:pt x="663375" y="974716"/>
                                  </a:lnTo>
                                  <a:lnTo>
                                    <a:pt x="616392" y="985612"/>
                                  </a:lnTo>
                                  <a:lnTo>
                                    <a:pt x="567850" y="992303"/>
                                  </a:lnTo>
                                  <a:lnTo>
                                    <a:pt x="517966" y="994579"/>
                                  </a:lnTo>
                                  <a:close/>
                                </a:path>
                              </a:pathLst>
                            </a:custGeom>
                            <a:solidFill>
                              <a:srgbClr val="1BB160"/>
                            </a:solidFill>
                          </wps:spPr>
                          <wps:txbx>
                            <w:txbxContent>
                              <w:p w14:paraId="17EFF075" w14:textId="77777777" w:rsidR="008D50DA" w:rsidRDefault="008D50DA" w:rsidP="008D50DA">
                                <w:pPr>
                                  <w:jc w:val="center"/>
                                  <w:rPr>
                                    <w:rFonts w:ascii="Calibri"/>
                                    <w:b/>
                                    <w:color w:val="FFFFFF"/>
                                    <w:spacing w:val="-5"/>
                                    <w:w w:val="125"/>
                                    <w:sz w:val="21"/>
                                  </w:rPr>
                                </w:pPr>
                              </w:p>
                              <w:p w14:paraId="1C9AD867" w14:textId="18A5490B" w:rsidR="008D50DA" w:rsidRDefault="008D50DA" w:rsidP="008D50DA">
                                <w:pPr>
                                  <w:spacing w:after="0"/>
                                  <w:jc w:val="center"/>
                                  <w:rPr>
                                    <w:rFonts w:ascii="Calibri"/>
                                    <w:b/>
                                    <w:color w:val="FFFFFF"/>
                                    <w:spacing w:val="-5"/>
                                    <w:w w:val="125"/>
                                    <w:sz w:val="21"/>
                                  </w:rPr>
                                </w:pPr>
                                <w:r>
                                  <w:rPr>
                                    <w:rFonts w:ascii="Calibri"/>
                                    <w:b/>
                                    <w:color w:val="FFFFFF"/>
                                    <w:spacing w:val="-5"/>
                                    <w:w w:val="125"/>
                                    <w:sz w:val="21"/>
                                  </w:rPr>
                                  <w:t xml:space="preserve">Our </w:t>
                                </w:r>
                              </w:p>
                              <w:p w14:paraId="68AD2FE5" w14:textId="7FE1E89A" w:rsidR="008D50DA" w:rsidRDefault="008D50DA" w:rsidP="008D50DA">
                                <w:pPr>
                                  <w:spacing w:after="0"/>
                                  <w:jc w:val="center"/>
                                </w:pPr>
                                <w:r>
                                  <w:rPr>
                                    <w:rFonts w:ascii="Calibri"/>
                                    <w:b/>
                                    <w:color w:val="FFFFFF"/>
                                    <w:spacing w:val="8"/>
                                    <w:w w:val="130"/>
                                    <w:sz w:val="21"/>
                                  </w:rPr>
                                  <w:t>Purpose</w:t>
                                </w:r>
                              </w:p>
                            </w:txbxContent>
                          </wps:txbx>
                          <wps:bodyPr wrap="square" lIns="0" tIns="0" rIns="0" bIns="0" rtlCol="0">
                            <a:prstTxWarp prst="textNoShape">
                              <a:avLst/>
                            </a:prstTxWarp>
                            <a:noAutofit/>
                          </wps:bodyPr>
                        </wps:wsp>
                      </wpg:grpSp>
                    </wpg:wgp>
                  </a:graphicData>
                </a:graphic>
              </wp:anchor>
            </w:drawing>
          </mc:Choice>
          <mc:Fallback>
            <w:pict>
              <v:group w14:anchorId="3A65597A" id="Group 7" o:spid="_x0000_s1037" style="position:absolute;margin-left:0;margin-top:0;width:420.95pt;height:278.55pt;z-index:251657242;mso-position-horizontal:center;mso-position-horizontal-relative:margin;mso-position-vertical:center;mso-position-vertical-relative:margin" coordsize="53460,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">
                <v:shape id="Graphic 27" o:spid="_x0000_s1038" style="position:absolute;left:12954;top:25908;width:40506;height:8140;visibility:visible;mso-wrap-style:square;v-text-anchor:top" coordsize="413766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" adj="-11796480,,5400" path="m3730256,814398r-3323057,l359711,811659r-45879,-8015l269867,790659,228123,773010,188904,751002,152516,724941,119265,695132,89457,661881,63396,625494,41388,586275,23739,544530,10754,500566,2739,454687,,407199,2739,359711r8015,-45879l23739,269867,41388,228123,63396,188904,89457,152516r29808,-33251l152516,89457,188904,63396,228123,41388,269867,23739,313832,10754,359711,2739,407199,,3730256,r47488,2739l3823623,10754r43965,12985l3909332,41388r39219,22008l3984938,89457r33251,29808l4047998,152516r26061,36388l4096067,228123r17649,41744l4126701,313832r8015,45879l4137455,407199r-2739,47488l4126701,500566r-12985,43964l4096067,586275r-22008,39219l4047998,661881r-29809,33251l3984938,724941r-36387,26061l3909332,773010r-41744,17649l3823623,803644r-45879,8015l3730256,814398xe" fillcolor="#1bb160" stroked="f">
                  <v:fill opacity="20303f"/>
                  <v:stroke joinstyle="miter"/>
                  <v:formulas/>
                  <v:path arrowok="t" o:connecttype="custom" textboxrect="0,0,4137660,814705"/>
                  <v:textbox inset="0,0,0,0">
                    <w:txbxContent>
                      <w:p w14:paraId="0935F247" w14:textId="77777777" w:rsidR="00A87C41" w:rsidRDefault="00A87C41" w:rsidP="00D42DD7">
                        <w:pPr>
                          <w:ind w:left="517"/>
                          <w:jc w:val="center"/>
                          <w:rPr>
                            <w:rFonts w:ascii="Century Gothic"/>
                            <w:spacing w:val="10"/>
                            <w:sz w:val="21"/>
                          </w:rPr>
                        </w:pPr>
                      </w:p>
                      <w:p w14:paraId="437850D9" w14:textId="13218D49" w:rsidR="00D42DD7" w:rsidRDefault="00D42DD7" w:rsidP="00D42DD7">
                        <w:pPr>
                          <w:ind w:left="517"/>
                          <w:jc w:val="center"/>
                        </w:pPr>
                        <w:r>
                          <w:rPr>
                            <w:rFonts w:ascii="Century Gothic"/>
                            <w:spacing w:val="10"/>
                            <w:sz w:val="21"/>
                          </w:rPr>
                          <w:t>Integrity</w:t>
                        </w:r>
                        <w:r>
                          <w:rPr>
                            <w:rFonts w:ascii="Century Gothic"/>
                            <w:spacing w:val="42"/>
                            <w:sz w:val="21"/>
                          </w:rPr>
                          <w:t xml:space="preserve"> </w:t>
                        </w:r>
                        <w:r>
                          <w:rPr>
                            <w:rFonts w:ascii="Century Gothic"/>
                            <w:color w:val="FFFFFF"/>
                            <w:w w:val="85"/>
                            <w:sz w:val="21"/>
                          </w:rPr>
                          <w:t>|</w:t>
                        </w:r>
                        <w:r>
                          <w:rPr>
                            <w:rFonts w:ascii="Century Gothic"/>
                            <w:color w:val="FFFFFF"/>
                            <w:spacing w:val="42"/>
                            <w:sz w:val="21"/>
                          </w:rPr>
                          <w:t xml:space="preserve"> </w:t>
                        </w:r>
                        <w:r>
                          <w:rPr>
                            <w:rFonts w:ascii="Century Gothic"/>
                            <w:spacing w:val="10"/>
                            <w:sz w:val="21"/>
                          </w:rPr>
                          <w:t>Leadership</w:t>
                        </w:r>
                        <w:r>
                          <w:rPr>
                            <w:rFonts w:ascii="Century Gothic"/>
                            <w:spacing w:val="42"/>
                            <w:sz w:val="21"/>
                          </w:rPr>
                          <w:t xml:space="preserve"> </w:t>
                        </w:r>
                        <w:r>
                          <w:rPr>
                            <w:rFonts w:ascii="Century Gothic"/>
                            <w:color w:val="FFFFFF"/>
                            <w:w w:val="85"/>
                            <w:sz w:val="21"/>
                          </w:rPr>
                          <w:t>|</w:t>
                        </w:r>
                        <w:r>
                          <w:rPr>
                            <w:rFonts w:ascii="Century Gothic"/>
                            <w:color w:val="FFFFFF"/>
                            <w:spacing w:val="42"/>
                            <w:sz w:val="21"/>
                          </w:rPr>
                          <w:t xml:space="preserve"> </w:t>
                        </w:r>
                        <w:r>
                          <w:rPr>
                            <w:rFonts w:ascii="Century Gothic"/>
                            <w:spacing w:val="10"/>
                            <w:sz w:val="21"/>
                          </w:rPr>
                          <w:t>Support</w:t>
                        </w:r>
                        <w:r>
                          <w:rPr>
                            <w:rFonts w:ascii="Century Gothic"/>
                            <w:spacing w:val="42"/>
                            <w:sz w:val="21"/>
                          </w:rPr>
                          <w:t xml:space="preserve"> </w:t>
                        </w:r>
                        <w:r>
                          <w:rPr>
                            <w:rFonts w:ascii="Century Gothic"/>
                            <w:color w:val="FFFFFF"/>
                            <w:w w:val="85"/>
                            <w:sz w:val="21"/>
                          </w:rPr>
                          <w:t>|</w:t>
                        </w:r>
                        <w:r>
                          <w:rPr>
                            <w:rFonts w:ascii="Century Gothic"/>
                            <w:color w:val="FFFFFF"/>
                            <w:spacing w:val="43"/>
                            <w:sz w:val="21"/>
                          </w:rPr>
                          <w:t xml:space="preserve"> </w:t>
                        </w:r>
                        <w:r>
                          <w:rPr>
                            <w:rFonts w:ascii="Century Gothic"/>
                            <w:spacing w:val="8"/>
                            <w:sz w:val="21"/>
                          </w:rPr>
                          <w:t>Innovation</w:t>
                        </w:r>
                      </w:p>
                    </w:txbxContent>
                  </v:textbox>
                </v:shape>
                <v:group id="Group 6" o:spid="_x0000_s1039" style="position:absolute;width:53460;height:35375" coordsize="53460,3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">
                  <v:shape id="Graphic 33" o:spid="_x0000_s1040" style="position:absolute;left:95;width:10363;height:9950;visibility:visible;mso-wrap-style:square;v-text-anchor:top" coordsize="1036319,995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" adj="-11796480,,5400" path="m517966,994579r-49883,-2276l419540,985612,372557,974716,327349,959823,284134,941141,243129,918879,204551,893244,168616,864446,135543,832693,105548,798193,78847,761155,55659,721787,36201,680297,20688,636894,9339,591786,2371,545182,,497289,2371,449397,9339,402793,20688,357685,36201,314282,55659,272792,78847,233423r26701,-37038l135543,161885r33073,-31753l204551,101334,243129,75700,284134,53438,327349,34756,372557,19862,419540,8966,468083,2276,517966,r49884,2276l616392,8966r46983,10896l708583,34756r43215,18682l792803,75700r38579,25634l867316,130132r33073,31753l930385,196385r26700,37038l980273,272792r19459,41490l1015244,357685r11349,45108l1033562,449397r2371,47892l1033562,545182r-6969,46604l1015244,636894r-15512,43403l980273,721787r-23188,39368l930385,798193r-29996,34500l867316,864446r-35934,28798l792803,918879r-41005,22262l708583,959823r-45208,14893l616392,985612r-48542,6691l517966,994579xe" fillcolor="#1f5c9d" stroked="f">
                    <v:stroke joinstyle="miter"/>
                    <v:formulas/>
                    <v:path arrowok="t" o:connecttype="custom" textboxrect="0,0,1036319,995044"/>
                    <v:textbox inset="0,0,0,0">
                      <w:txbxContent>
                        <w:p w14:paraId="63FC0967" w14:textId="77777777" w:rsidR="008D50DA" w:rsidRPr="008D50DA" w:rsidRDefault="008D50DA" w:rsidP="008D50DA">
                          <w:pPr>
                            <w:jc w:val="center"/>
                            <w:rPr>
                              <w:rFonts w:ascii="Calibri"/>
                              <w:b/>
                              <w:color w:val="FFFFFF"/>
                              <w:spacing w:val="-5"/>
                              <w:w w:val="125"/>
                              <w:sz w:val="21"/>
                            </w:rPr>
                          </w:pPr>
                        </w:p>
                        <w:p w14:paraId="0ACFBF3E" w14:textId="57019958" w:rsidR="006A7CD5" w:rsidRPr="008D50DA" w:rsidRDefault="00B07762" w:rsidP="008D50DA">
                          <w:pPr>
                            <w:spacing w:after="0"/>
                            <w:jc w:val="center"/>
                            <w:rPr>
                              <w:rFonts w:ascii="Calibri"/>
                              <w:b/>
                              <w:color w:val="FFFFFF"/>
                              <w:spacing w:val="-5"/>
                              <w:w w:val="125"/>
                              <w:sz w:val="21"/>
                            </w:rPr>
                          </w:pPr>
                          <w:r w:rsidRPr="008D50DA">
                            <w:rPr>
                              <w:rFonts w:ascii="Calibri"/>
                              <w:b/>
                              <w:color w:val="FFFFFF"/>
                              <w:spacing w:val="-5"/>
                              <w:w w:val="125"/>
                              <w:sz w:val="21"/>
                            </w:rPr>
                            <w:t>Our</w:t>
                          </w:r>
                        </w:p>
                        <w:p w14:paraId="0F13C9FD" w14:textId="29A3C52B" w:rsidR="00B07762" w:rsidRPr="008D50DA" w:rsidRDefault="006A7CD5" w:rsidP="008D50DA">
                          <w:pPr>
                            <w:spacing w:after="0"/>
                            <w:jc w:val="center"/>
                            <w:rPr>
                              <w:rFonts w:ascii="Calibri"/>
                              <w:b/>
                              <w:color w:val="FFFFFF"/>
                              <w:spacing w:val="-5"/>
                              <w:w w:val="125"/>
                              <w:sz w:val="21"/>
                            </w:rPr>
                          </w:pPr>
                          <w:r w:rsidRPr="008D50DA">
                            <w:rPr>
                              <w:rFonts w:ascii="Calibri"/>
                              <w:b/>
                              <w:color w:val="FFFFFF"/>
                              <w:spacing w:val="-5"/>
                              <w:w w:val="125"/>
                              <w:sz w:val="21"/>
                            </w:rPr>
                            <w:t>v</w:t>
                          </w:r>
                          <w:r w:rsidR="00B07762" w:rsidRPr="008D50DA">
                            <w:rPr>
                              <w:rFonts w:ascii="Calibri"/>
                              <w:b/>
                              <w:color w:val="FFFFFF"/>
                              <w:spacing w:val="-5"/>
                              <w:w w:val="125"/>
                              <w:sz w:val="21"/>
                            </w:rPr>
                            <w:t>ision</w:t>
                          </w:r>
                        </w:p>
                      </w:txbxContent>
                    </v:textbox>
                  </v:shape>
                  <v:shape id="Graphic 36" o:spid="_x0000_s1041" style="position:absolute;left:11525;top:666;width:41376;height:8147;visibility:visible;mso-wrap-style:square;v-text-anchor:top" coordsize="413766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" adj="-11796480,,5400" path="m3730256,814398r-3323057,l359711,811659r-45879,-8015l269867,790659,228123,773010,188904,751002,152516,724941,119265,695132,89457,661881,63396,625494,41388,586275,23739,544530,10754,500566,2739,454687,,407199,2739,359711r8015,-45879l23739,269867,41388,228123,63396,188904,89457,152516r29808,-33251l152516,89457,188904,63396,228123,41388,269867,23739,313832,10754,359711,2739,407199,,3730256,r47488,2739l3823623,10754r43965,12985l3909332,41388r39219,22008l3984938,89457r33251,29808l4047998,152516r26061,36388l4096067,228123r17649,41744l4126701,313832r8015,45879l4137455,407199r-2739,47488l4126701,500566r-12985,43964l4096067,586275r-22008,39219l4047998,661881r-29809,33251l3984938,724941r-36387,26061l3909332,773010r-41744,17649l3823623,803644r-45879,8015l3730256,814398xe" fillcolor="#2d8bb9" stroked="f">
                    <v:fill opacity="20303f"/>
                    <v:stroke joinstyle="miter"/>
                    <v:formulas/>
                    <v:path arrowok="t" o:connecttype="custom" textboxrect="0,0,4137660,814705"/>
                    <v:textbox inset="0,0,0,0">
                      <w:txbxContent>
                        <w:p w14:paraId="38BC15F1" w14:textId="77777777" w:rsidR="004D305E" w:rsidRPr="004D305E" w:rsidRDefault="004D305E" w:rsidP="004D305E">
                          <w:pPr>
                            <w:spacing w:before="105" w:after="0" w:line="278" w:lineRule="auto"/>
                            <w:ind w:left="439" w:right="662"/>
                            <w:rPr>
                              <w:rFonts w:ascii="Century Gothic"/>
                              <w:color w:val="134A83"/>
                              <w:spacing w:val="10"/>
                              <w:w w:val="115"/>
                              <w:sz w:val="16"/>
                              <w:szCs w:val="16"/>
                            </w:rPr>
                          </w:pPr>
                        </w:p>
                        <w:p w14:paraId="51DA1104" w14:textId="081F6D98" w:rsidR="000C67CF" w:rsidRDefault="000C67CF" w:rsidP="004D305E">
                          <w:pPr>
                            <w:spacing w:after="0" w:line="278" w:lineRule="auto"/>
                            <w:ind w:left="439" w:right="662"/>
                            <w:rPr>
                              <w:rFonts w:ascii="Century Gothic"/>
                              <w:sz w:val="21"/>
                            </w:rPr>
                          </w:pPr>
                          <w:r>
                            <w:rPr>
                              <w:rFonts w:ascii="Century Gothic"/>
                              <w:color w:val="134A83"/>
                              <w:spacing w:val="10"/>
                              <w:w w:val="115"/>
                              <w:sz w:val="21"/>
                            </w:rPr>
                            <w:t>Financially</w:t>
                          </w:r>
                          <w:r>
                            <w:rPr>
                              <w:rFonts w:ascii="Century Gothic"/>
                              <w:color w:val="134A83"/>
                              <w:spacing w:val="-3"/>
                              <w:w w:val="115"/>
                              <w:sz w:val="21"/>
                            </w:rPr>
                            <w:t xml:space="preserve"> </w:t>
                          </w:r>
                          <w:r>
                            <w:rPr>
                              <w:rFonts w:ascii="Century Gothic"/>
                              <w:color w:val="134A83"/>
                              <w:spacing w:val="10"/>
                              <w:w w:val="115"/>
                              <w:sz w:val="21"/>
                            </w:rPr>
                            <w:t>resilient</w:t>
                          </w:r>
                          <w:r>
                            <w:rPr>
                              <w:rFonts w:ascii="Century Gothic"/>
                              <w:color w:val="134A83"/>
                              <w:spacing w:val="-3"/>
                              <w:w w:val="115"/>
                              <w:sz w:val="21"/>
                            </w:rPr>
                            <w:t xml:space="preserve"> </w:t>
                          </w:r>
                          <w:r>
                            <w:rPr>
                              <w:rFonts w:ascii="Century Gothic"/>
                              <w:color w:val="134A83"/>
                              <w:spacing w:val="10"/>
                              <w:w w:val="115"/>
                              <w:sz w:val="21"/>
                            </w:rPr>
                            <w:t>Western</w:t>
                          </w:r>
                          <w:r>
                            <w:rPr>
                              <w:rFonts w:ascii="Century Gothic"/>
                              <w:color w:val="134A83"/>
                              <w:spacing w:val="-3"/>
                              <w:w w:val="115"/>
                              <w:sz w:val="21"/>
                            </w:rPr>
                            <w:t xml:space="preserve"> </w:t>
                          </w:r>
                          <w:r>
                            <w:rPr>
                              <w:rFonts w:ascii="Century Gothic"/>
                              <w:color w:val="134A83"/>
                              <w:spacing w:val="10"/>
                              <w:w w:val="115"/>
                              <w:sz w:val="21"/>
                            </w:rPr>
                            <w:t>Australians</w:t>
                          </w:r>
                          <w:r>
                            <w:rPr>
                              <w:rFonts w:ascii="Century Gothic"/>
                              <w:color w:val="134A83"/>
                              <w:spacing w:val="-3"/>
                              <w:w w:val="115"/>
                              <w:sz w:val="21"/>
                            </w:rPr>
                            <w:t xml:space="preserve"> </w:t>
                          </w:r>
                          <w:r>
                            <w:rPr>
                              <w:rFonts w:ascii="Century Gothic"/>
                              <w:color w:val="134A83"/>
                              <w:w w:val="115"/>
                              <w:sz w:val="21"/>
                            </w:rPr>
                            <w:t xml:space="preserve">with </w:t>
                          </w:r>
                          <w:r>
                            <w:rPr>
                              <w:rFonts w:ascii="Century Gothic"/>
                              <w:color w:val="134A83"/>
                              <w:spacing w:val="10"/>
                              <w:w w:val="110"/>
                              <w:sz w:val="21"/>
                            </w:rPr>
                            <w:t>reduced financial hardship.</w:t>
                          </w:r>
                        </w:p>
                        <w:p w14:paraId="29DB2963" w14:textId="77777777" w:rsidR="000C67CF" w:rsidRDefault="000C67CF" w:rsidP="000C67CF">
                          <w:pPr>
                            <w:jc w:val="center"/>
                          </w:pPr>
                        </w:p>
                      </w:txbxContent>
                    </v:textbox>
                  </v:shape>
                  <v:shape id="Graphic 39" o:spid="_x0000_s1042" style="position:absolute;top:12096;width:10363;height:9951;visibility:visible;mso-wrap-style:square;v-text-anchor:top" coordsize="1036319,995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" adj="-11796480,,5400" path="m517966,994579r-49883,-2276l419540,985612,372557,974716,327349,959823,284134,941141,243129,918879,204551,893245,168616,864447,135543,832694,105548,798194,78847,761155,55659,721787,36201,680297,20688,636894,9339,591786,2371,545182,,497290,2371,449397,9339,402793,20688,357685,36201,314282,55659,272792,78847,233423r26701,-37038l135543,161885r33073,-31753l204551,101334,243129,75700,284134,53438,327349,34756,372557,19862,419540,8966,468083,2276,517966,r49884,2276l616392,8966r46983,10896l708583,34756r43215,18682l792803,75700r38579,25634l867316,130132r33073,31753l930385,196385r26700,37038l980273,272792r19459,41490l1015244,357685r11349,45108l1033562,449397r2371,47893l1033562,545182r-6969,46604l1015244,636894r-15512,43403l980273,721787r-23188,39368l930385,798194r-29996,34500l867316,864447r-35934,28798l792803,918879r-41005,22262l708583,959823r-45208,14893l616392,985612r-48542,6691l517966,994579xe" fillcolor="#26918a" stroked="f">
                    <v:stroke joinstyle="miter"/>
                    <v:formulas/>
                    <v:path arrowok="t" o:connecttype="custom" textboxrect="0,0,1036319,995044"/>
                    <v:textbox inset="0,0,0,0">
                      <w:txbxContent>
                        <w:p w14:paraId="214CD8BF" w14:textId="77777777" w:rsidR="00B07762" w:rsidRDefault="00B07762" w:rsidP="00B07762">
                          <w:pPr>
                            <w:spacing w:before="6"/>
                            <w:rPr>
                              <w:rFonts w:ascii="Century Gothic"/>
                              <w:sz w:val="21"/>
                            </w:rPr>
                          </w:pPr>
                        </w:p>
                        <w:p w14:paraId="330CD6FF" w14:textId="77777777" w:rsidR="00B07762" w:rsidRDefault="00B07762" w:rsidP="00B07762">
                          <w:pPr>
                            <w:spacing w:after="0"/>
                            <w:jc w:val="center"/>
                            <w:rPr>
                              <w:rFonts w:ascii="Calibri"/>
                              <w:b/>
                              <w:color w:val="FFFFFF"/>
                              <w:spacing w:val="-5"/>
                              <w:w w:val="125"/>
                              <w:sz w:val="21"/>
                            </w:rPr>
                          </w:pPr>
                          <w:r>
                            <w:rPr>
                              <w:rFonts w:ascii="Calibri"/>
                              <w:b/>
                              <w:color w:val="FFFFFF"/>
                              <w:spacing w:val="-5"/>
                              <w:w w:val="125"/>
                              <w:sz w:val="21"/>
                            </w:rPr>
                            <w:t xml:space="preserve">Our </w:t>
                          </w:r>
                        </w:p>
                        <w:p w14:paraId="25AE6080" w14:textId="7D6BFE6F" w:rsidR="00B07762" w:rsidRDefault="00B07762" w:rsidP="00B07762">
                          <w:pPr>
                            <w:spacing w:after="0"/>
                            <w:jc w:val="center"/>
                            <w:rPr>
                              <w:rFonts w:ascii="Calibri"/>
                              <w:b/>
                              <w:sz w:val="21"/>
                            </w:rPr>
                          </w:pPr>
                          <w:r>
                            <w:rPr>
                              <w:rFonts w:ascii="Calibri"/>
                              <w:b/>
                              <w:color w:val="FFFFFF"/>
                              <w:spacing w:val="8"/>
                              <w:w w:val="130"/>
                              <w:sz w:val="21"/>
                            </w:rPr>
                            <w:t>Purpose</w:t>
                          </w:r>
                        </w:p>
                        <w:p w14:paraId="791EC3DE" w14:textId="77777777" w:rsidR="00B07762" w:rsidRDefault="00B07762" w:rsidP="00B07762"/>
                      </w:txbxContent>
                    </v:textbox>
                  </v:shape>
                  <v:shape id="Graphic 42" o:spid="_x0000_s1043" style="position:absolute;left:12096;top:11057;width:41364;height:12573;visibility:visible;mso-wrap-style:square;v-text-anchor:top" coordsize="4136390,1139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" adj="-11796480,,5400" path="m3730255,1139805r-3323056,l367983,1137196r-38162,-7668l292885,1117041r-35540,-17067l223372,1078564r-32236,-25513l160807,1023673,132558,990670,106557,954281,82976,914743,61986,872297,43757,827180,28459,779632,16264,729891,7342,678197,1864,624787,,569902,1864,515017,7342,461607r8922,-51694l28459,360172,43757,312624,61986,267507,82976,225061r23581,-39538l132558,149134r28249,-33003l191136,86753,223372,61240,257345,39831,292885,22763,329821,10276,367983,2608,407199,,3730255,r39217,2608l3807633,10276r36936,12487l3880109,39831r33974,21409l3946319,86753r30328,29378l4004897,149134r26001,36389l4054479,225061r20990,42446l4093698,312624r15298,47548l4121191,409913r8922,51694l4135591,515017r654,19263l4136245,605524r-6132,72673l4121191,729891r-12195,49741l4093698,827180r-18229,45117l4054479,914743r-23581,39538l4004897,990670r-28250,33003l3946319,1053051r-32236,25513l3880109,1099974r-35540,17067l3807633,1129528r-38161,7668l3730255,1139805xe" fillcolor="#26918a" stroked="f">
                    <v:fill opacity="20303f"/>
                    <v:stroke joinstyle="miter"/>
                    <v:formulas/>
                    <v:path arrowok="t" o:connecttype="custom" textboxrect="0,0,4136390,1139825"/>
                    <v:textbox inset="0,0,0,0">
                      <w:txbxContent>
                        <w:p w14:paraId="017C7986" w14:textId="77777777" w:rsidR="00A87C41" w:rsidRPr="000C67CF" w:rsidRDefault="00A87C41" w:rsidP="000C67CF">
                          <w:pPr>
                            <w:pStyle w:val="Bulletlist"/>
                            <w:spacing w:before="240"/>
                            <w:rPr>
                              <w:sz w:val="24"/>
                              <w:szCs w:val="28"/>
                            </w:rPr>
                          </w:pPr>
                          <w:r w:rsidRPr="000C67CF">
                            <w:rPr>
                              <w:sz w:val="24"/>
                              <w:szCs w:val="28"/>
                            </w:rPr>
                            <w:t>Advocating</w:t>
                          </w:r>
                          <w:r w:rsidRPr="000C67CF">
                            <w:rPr>
                              <w:spacing w:val="63"/>
                              <w:sz w:val="24"/>
                              <w:szCs w:val="28"/>
                            </w:rPr>
                            <w:t xml:space="preserve"> </w:t>
                          </w:r>
                          <w:r w:rsidRPr="000C67CF">
                            <w:rPr>
                              <w:sz w:val="24"/>
                              <w:szCs w:val="28"/>
                            </w:rPr>
                            <w:t>for</w:t>
                          </w:r>
                          <w:r w:rsidRPr="000C67CF">
                            <w:rPr>
                              <w:spacing w:val="63"/>
                              <w:sz w:val="24"/>
                              <w:szCs w:val="28"/>
                            </w:rPr>
                            <w:t xml:space="preserve"> </w:t>
                          </w:r>
                          <w:r w:rsidRPr="000C67CF">
                            <w:rPr>
                              <w:sz w:val="24"/>
                              <w:szCs w:val="28"/>
                            </w:rPr>
                            <w:t>financial</w:t>
                          </w:r>
                          <w:r w:rsidRPr="000C67CF">
                            <w:rPr>
                              <w:spacing w:val="63"/>
                              <w:sz w:val="24"/>
                              <w:szCs w:val="28"/>
                            </w:rPr>
                            <w:t xml:space="preserve"> </w:t>
                          </w:r>
                          <w:r w:rsidRPr="000C67CF">
                            <w:rPr>
                              <w:spacing w:val="-2"/>
                              <w:sz w:val="24"/>
                              <w:szCs w:val="28"/>
                            </w:rPr>
                            <w:t>wellbeing.</w:t>
                          </w:r>
                        </w:p>
                        <w:p w14:paraId="1F4EC7DF" w14:textId="77777777" w:rsidR="00A87C41" w:rsidRPr="000C67CF" w:rsidRDefault="00A87C41" w:rsidP="000C67CF">
                          <w:pPr>
                            <w:pStyle w:val="Bulletlist"/>
                            <w:rPr>
                              <w:sz w:val="24"/>
                              <w:szCs w:val="28"/>
                            </w:rPr>
                          </w:pPr>
                          <w:r w:rsidRPr="000C67CF">
                            <w:rPr>
                              <w:sz w:val="24"/>
                              <w:szCs w:val="28"/>
                            </w:rPr>
                            <w:t>Promoting</w:t>
                          </w:r>
                          <w:r w:rsidRPr="000C67CF">
                            <w:rPr>
                              <w:spacing w:val="40"/>
                              <w:sz w:val="24"/>
                              <w:szCs w:val="28"/>
                            </w:rPr>
                            <w:t xml:space="preserve"> </w:t>
                          </w:r>
                          <w:r w:rsidRPr="000C67CF">
                            <w:rPr>
                              <w:sz w:val="24"/>
                              <w:szCs w:val="28"/>
                            </w:rPr>
                            <w:t>excellence</w:t>
                          </w:r>
                          <w:r w:rsidRPr="000C67CF">
                            <w:rPr>
                              <w:spacing w:val="40"/>
                              <w:sz w:val="24"/>
                              <w:szCs w:val="28"/>
                            </w:rPr>
                            <w:t xml:space="preserve"> </w:t>
                          </w:r>
                          <w:r w:rsidRPr="000C67CF">
                            <w:rPr>
                              <w:sz w:val="24"/>
                              <w:szCs w:val="28"/>
                            </w:rPr>
                            <w:t>and</w:t>
                          </w:r>
                          <w:r w:rsidRPr="000C67CF">
                            <w:rPr>
                              <w:spacing w:val="40"/>
                              <w:sz w:val="24"/>
                              <w:szCs w:val="28"/>
                            </w:rPr>
                            <w:t xml:space="preserve"> </w:t>
                          </w:r>
                          <w:r w:rsidRPr="000C67CF">
                            <w:rPr>
                              <w:sz w:val="24"/>
                              <w:szCs w:val="28"/>
                            </w:rPr>
                            <w:t>compliance</w:t>
                          </w:r>
                          <w:r w:rsidRPr="000C67CF">
                            <w:rPr>
                              <w:spacing w:val="40"/>
                              <w:sz w:val="24"/>
                              <w:szCs w:val="28"/>
                            </w:rPr>
                            <w:t xml:space="preserve"> </w:t>
                          </w:r>
                          <w:r w:rsidRPr="000C67CF">
                            <w:rPr>
                              <w:sz w:val="24"/>
                              <w:szCs w:val="28"/>
                            </w:rPr>
                            <w:t xml:space="preserve">in </w:t>
                          </w:r>
                          <w:r w:rsidRPr="000C67CF">
                            <w:rPr>
                              <w:w w:val="115"/>
                              <w:sz w:val="24"/>
                              <w:szCs w:val="28"/>
                            </w:rPr>
                            <w:t>the</w:t>
                          </w:r>
                          <w:r w:rsidRPr="000C67CF">
                            <w:rPr>
                              <w:spacing w:val="-4"/>
                              <w:w w:val="115"/>
                              <w:sz w:val="24"/>
                              <w:szCs w:val="28"/>
                            </w:rPr>
                            <w:t xml:space="preserve"> </w:t>
                          </w:r>
                          <w:r w:rsidRPr="000C67CF">
                            <w:rPr>
                              <w:w w:val="115"/>
                              <w:sz w:val="24"/>
                              <w:szCs w:val="28"/>
                            </w:rPr>
                            <w:t>financial</w:t>
                          </w:r>
                          <w:r w:rsidRPr="000C67CF">
                            <w:rPr>
                              <w:spacing w:val="-4"/>
                              <w:w w:val="115"/>
                              <w:sz w:val="24"/>
                              <w:szCs w:val="28"/>
                            </w:rPr>
                            <w:t xml:space="preserve"> </w:t>
                          </w:r>
                          <w:r w:rsidRPr="000C67CF">
                            <w:rPr>
                              <w:w w:val="115"/>
                              <w:sz w:val="24"/>
                              <w:szCs w:val="28"/>
                            </w:rPr>
                            <w:t>counselling</w:t>
                          </w:r>
                          <w:r w:rsidRPr="000C67CF">
                            <w:rPr>
                              <w:spacing w:val="-4"/>
                              <w:w w:val="115"/>
                              <w:sz w:val="24"/>
                              <w:szCs w:val="28"/>
                            </w:rPr>
                            <w:t xml:space="preserve"> </w:t>
                          </w:r>
                          <w:r w:rsidRPr="000C67CF">
                            <w:rPr>
                              <w:w w:val="115"/>
                              <w:sz w:val="24"/>
                              <w:szCs w:val="28"/>
                            </w:rPr>
                            <w:t>sector.</w:t>
                          </w:r>
                        </w:p>
                        <w:p w14:paraId="2C5686B6" w14:textId="77777777" w:rsidR="00A87C41" w:rsidRPr="000C67CF" w:rsidRDefault="00A87C41" w:rsidP="000C67CF">
                          <w:pPr>
                            <w:pStyle w:val="Bulletlist"/>
                            <w:rPr>
                              <w:sz w:val="24"/>
                              <w:szCs w:val="28"/>
                            </w:rPr>
                          </w:pPr>
                          <w:r w:rsidRPr="000C67CF">
                            <w:rPr>
                              <w:w w:val="110"/>
                              <w:sz w:val="24"/>
                              <w:szCs w:val="28"/>
                            </w:rPr>
                            <w:t>Providing</w:t>
                          </w:r>
                          <w:r w:rsidRPr="000C67CF">
                            <w:rPr>
                              <w:spacing w:val="3"/>
                              <w:w w:val="110"/>
                              <w:sz w:val="24"/>
                              <w:szCs w:val="28"/>
                            </w:rPr>
                            <w:t xml:space="preserve"> </w:t>
                          </w:r>
                          <w:r w:rsidRPr="000C67CF">
                            <w:rPr>
                              <w:w w:val="110"/>
                              <w:sz w:val="24"/>
                              <w:szCs w:val="28"/>
                            </w:rPr>
                            <w:t xml:space="preserve">the </w:t>
                          </w:r>
                          <w:r w:rsidRPr="000C67CF">
                            <w:rPr>
                              <w:spacing w:val="9"/>
                              <w:w w:val="110"/>
                              <w:sz w:val="24"/>
                              <w:szCs w:val="28"/>
                            </w:rPr>
                            <w:t>voice</w:t>
                          </w:r>
                          <w:r w:rsidRPr="000C67CF">
                            <w:rPr>
                              <w:spacing w:val="3"/>
                              <w:w w:val="110"/>
                              <w:sz w:val="24"/>
                              <w:szCs w:val="28"/>
                            </w:rPr>
                            <w:t xml:space="preserve"> </w:t>
                          </w:r>
                          <w:r w:rsidRPr="000C67CF">
                            <w:rPr>
                              <w:w w:val="110"/>
                              <w:sz w:val="24"/>
                              <w:szCs w:val="28"/>
                            </w:rPr>
                            <w:t>of financial</w:t>
                          </w:r>
                          <w:r w:rsidRPr="000C67CF">
                            <w:rPr>
                              <w:spacing w:val="3"/>
                              <w:w w:val="110"/>
                              <w:sz w:val="24"/>
                              <w:szCs w:val="28"/>
                            </w:rPr>
                            <w:t xml:space="preserve"> </w:t>
                          </w:r>
                          <w:r w:rsidRPr="000C67CF">
                            <w:rPr>
                              <w:w w:val="110"/>
                              <w:sz w:val="24"/>
                              <w:szCs w:val="28"/>
                            </w:rPr>
                            <w:t xml:space="preserve">counselling </w:t>
                          </w:r>
                          <w:r w:rsidRPr="000C67CF">
                            <w:rPr>
                              <w:w w:val="115"/>
                              <w:sz w:val="24"/>
                              <w:szCs w:val="28"/>
                            </w:rPr>
                            <w:t>in Western Australia.</w:t>
                          </w:r>
                        </w:p>
                        <w:p w14:paraId="202BA1A0" w14:textId="77777777" w:rsidR="00A87C41" w:rsidRDefault="00A87C41" w:rsidP="00A87C41">
                          <w:pPr>
                            <w:jc w:val="center"/>
                          </w:pPr>
                        </w:p>
                      </w:txbxContent>
                    </v:textbox>
                  </v:shape>
                  <v:shape id="Graphic 46" o:spid="_x0000_s1044" style="position:absolute;top:25431;width:10356;height:9945;visibility:visible;mso-wrap-style:square;v-text-anchor:top" coordsize="1036319,995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" adj="-11796480,,5400" path="m517966,994579r-49883,-2276l419540,985612,372557,974716,327349,959823,284134,941141,243129,918879,204551,893244,168616,864447,135543,832693,105548,798193,78847,761155,55659,721787,36201,680297,20688,636894,9339,591786,2371,545182,,497290,2371,449397,9339,402793,20688,357685,36201,314282,55659,272792,78847,233423r26701,-37038l135543,161885r33073,-31753l204551,101334,243129,75700,284134,53437,327349,34756,372557,19862,419540,8966,468083,2276,517966,r49884,2276l616392,8966r46983,10896l708583,34756r43215,18681l792803,75700r38579,25634l867316,130132r33073,31753l930385,196385r26700,37038l980273,272792r19459,41490l1015244,357685r11349,45108l1033562,449397r2371,47893l1033562,545182r-6969,46604l1015244,636894r-15512,43403l980273,721787r-23188,39368l930385,798193r-29996,34500l867316,864447r-35934,28797l792803,918879r-41005,22262l708583,959823r-45208,14893l616392,985612r-48542,6691l517966,994579xe" fillcolor="#1bb160" stroked="f">
                    <v:stroke joinstyle="miter"/>
                    <v:formulas/>
                    <v:path arrowok="t" o:connecttype="custom" textboxrect="0,0,1036319,995044"/>
                    <v:textbox inset="0,0,0,0">
                      <w:txbxContent>
                        <w:p w14:paraId="17EFF075" w14:textId="77777777" w:rsidR="008D50DA" w:rsidRDefault="008D50DA" w:rsidP="008D50DA">
                          <w:pPr>
                            <w:jc w:val="center"/>
                            <w:rPr>
                              <w:rFonts w:ascii="Calibri"/>
                              <w:b/>
                              <w:color w:val="FFFFFF"/>
                              <w:spacing w:val="-5"/>
                              <w:w w:val="125"/>
                              <w:sz w:val="21"/>
                            </w:rPr>
                          </w:pPr>
                        </w:p>
                        <w:p w14:paraId="1C9AD867" w14:textId="18A5490B" w:rsidR="008D50DA" w:rsidRDefault="008D50DA" w:rsidP="008D50DA">
                          <w:pPr>
                            <w:spacing w:after="0"/>
                            <w:jc w:val="center"/>
                            <w:rPr>
                              <w:rFonts w:ascii="Calibri"/>
                              <w:b/>
                              <w:color w:val="FFFFFF"/>
                              <w:spacing w:val="-5"/>
                              <w:w w:val="125"/>
                              <w:sz w:val="21"/>
                            </w:rPr>
                          </w:pPr>
                          <w:r>
                            <w:rPr>
                              <w:rFonts w:ascii="Calibri"/>
                              <w:b/>
                              <w:color w:val="FFFFFF"/>
                              <w:spacing w:val="-5"/>
                              <w:w w:val="125"/>
                              <w:sz w:val="21"/>
                            </w:rPr>
                            <w:t xml:space="preserve">Our </w:t>
                          </w:r>
                        </w:p>
                        <w:p w14:paraId="68AD2FE5" w14:textId="7FE1E89A" w:rsidR="008D50DA" w:rsidRDefault="008D50DA" w:rsidP="008D50DA">
                          <w:pPr>
                            <w:spacing w:after="0"/>
                            <w:jc w:val="center"/>
                          </w:pPr>
                          <w:r>
                            <w:rPr>
                              <w:rFonts w:ascii="Calibri"/>
                              <w:b/>
                              <w:color w:val="FFFFFF"/>
                              <w:spacing w:val="8"/>
                              <w:w w:val="130"/>
                              <w:sz w:val="21"/>
                            </w:rPr>
                            <w:t>Purpose</w:t>
                          </w:r>
                        </w:p>
                      </w:txbxContent>
                    </v:textbox>
                  </v:shape>
                </v:group>
                <w10:wrap type="square" anchorx="margin" anchory="margin"/>
              </v:group>
            </w:pict>
          </mc:Fallback>
        </mc:AlternateContent>
      </w:r>
    </w:p>
    <w:p w14:paraId="7F78C179" w14:textId="21F05995" w:rsidR="00D83483" w:rsidRPr="00675532" w:rsidRDefault="00D83483" w:rsidP="00675532"/>
    <w:p w14:paraId="3C24542B" w14:textId="43626421" w:rsidR="0088548E" w:rsidRDefault="005740EA" w:rsidP="001F6308">
      <w:r>
        <w:rPr>
          <w:noProof/>
        </w:rPr>
        <mc:AlternateContent>
          <mc:Choice Requires="wpg">
            <w:drawing>
              <wp:anchor distT="0" distB="0" distL="114300" distR="114300" simplePos="0" relativeHeight="251646985" behindDoc="0" locked="0" layoutInCell="1" allowOverlap="1" wp14:anchorId="2F3941B2" wp14:editId="32BA4061">
                <wp:simplePos x="0" y="0"/>
                <wp:positionH relativeFrom="column">
                  <wp:posOffset>-993228</wp:posOffset>
                </wp:positionH>
                <wp:positionV relativeFrom="paragraph">
                  <wp:posOffset>3818956</wp:posOffset>
                </wp:positionV>
                <wp:extent cx="9124950" cy="3323612"/>
                <wp:effectExtent l="0" t="0" r="0" b="0"/>
                <wp:wrapNone/>
                <wp:docPr id="1018626494" name="Group 8"/>
                <wp:cNvGraphicFramePr/>
                <a:graphic xmlns:a="http://schemas.openxmlformats.org/drawingml/2006/main">
                  <a:graphicData uri="http://schemas.microsoft.com/office/word/2010/wordprocessingGroup">
                    <wpg:wgp>
                      <wpg:cNvGrpSpPr/>
                      <wpg:grpSpPr>
                        <a:xfrm>
                          <a:off x="0" y="0"/>
                          <a:ext cx="9124950" cy="3323612"/>
                          <a:chOff x="157654" y="-867206"/>
                          <a:chExt cx="9124950" cy="3324072"/>
                        </a:xfrm>
                      </wpg:grpSpPr>
                      <wps:wsp>
                        <wps:cNvPr id="901961207" name="Rectangle: Diagonal Corners Rounded 5"/>
                        <wps:cNvSpPr/>
                        <wps:spPr>
                          <a:xfrm>
                            <a:off x="157654" y="-100914"/>
                            <a:ext cx="9124950" cy="2557780"/>
                          </a:xfrm>
                          <a:prstGeom prst="round2Diag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1904795" name="Image 26"/>
                          <pic:cNvPicPr/>
                        </pic:nvPicPr>
                        <pic:blipFill>
                          <a:blip r:embed="rId44" cstate="print"/>
                          <a:stretch>
                            <a:fillRect/>
                          </a:stretch>
                        </pic:blipFill>
                        <pic:spPr>
                          <a:xfrm>
                            <a:off x="4348019" y="-867206"/>
                            <a:ext cx="3660775" cy="3239770"/>
                          </a:xfrm>
                          <a:prstGeom prst="rect">
                            <a:avLst/>
                          </a:prstGeom>
                        </pic:spPr>
                      </pic:pic>
                    </wpg:wgp>
                  </a:graphicData>
                </a:graphic>
                <wp14:sizeRelV relativeFrom="margin">
                  <wp14:pctHeight>0</wp14:pctHeight>
                </wp14:sizeRelV>
              </wp:anchor>
            </w:drawing>
          </mc:Choice>
          <mc:Fallback>
            <w:pict>
              <v:group w14:anchorId="74FCA9B2" id="Group 8" o:spid="_x0000_s1026" style="position:absolute;margin-left:-78.2pt;margin-top:300.7pt;width:718.5pt;height:261.7pt;z-index:251646985;mso-height-relative:margin" coordorigin="1576,-8672" coordsize="91249,3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">
                <v:shape id="Rectangle: Diagonal Corners Rounded 5" o:spid="_x0000_s1027" style="position:absolute;left:1576;top:-1009;width:91250;height:25577;visibility:visible;mso-wrap-style:square;v-text-anchor:middle" coordsize="9124950,25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" path="m426305,l9124950,r,l9124950,2131475v,235442,-190863,426305,-426305,426305l,2557780r,l,426305c,190863,190863,,426305,xe" fillcolor="white [3212]" stroked="f" strokeweight="1pt">
                  <v:stroke joinstyle="miter"/>
                  <v:path arrowok="t" o:connecttype="custom" o:connectlocs="426305,0;9124950,0;9124950,0;9124950,2131475;8698645,2557780;0,2557780;0,2557780;0,426305;426305,0" o:connectangles="0,0,0,0,0,0,0,0,0"/>
                </v:shape>
                <v:shape id="Image 26" o:spid="_x0000_s1028" type="#_x0000_t75" style="position:absolute;left:43480;top:-8672;width:36607;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">
                  <v:imagedata r:id="rId45" o:title=""/>
                </v:shape>
              </v:group>
            </w:pict>
          </mc:Fallback>
        </mc:AlternateContent>
      </w:r>
    </w:p>
    <w:p w14:paraId="04D83307" w14:textId="38DCB92D" w:rsidR="0088548E" w:rsidRDefault="0088548E" w:rsidP="00DE5C6F"/>
    <w:p w14:paraId="6F69B9B7" w14:textId="06B15DCD" w:rsidR="0088548E" w:rsidRDefault="0088548E" w:rsidP="00DE5C6F"/>
    <w:p w14:paraId="033CB8F4" w14:textId="1CA96ED1" w:rsidR="0088548E" w:rsidRDefault="005740EA" w:rsidP="00DE5C6F">
      <w:r>
        <w:rPr>
          <w:noProof/>
        </w:rPr>
        <mc:AlternateContent>
          <mc:Choice Requires="wps">
            <w:drawing>
              <wp:anchor distT="0" distB="0" distL="114300" distR="114300" simplePos="0" relativeHeight="251646977" behindDoc="0" locked="0" layoutInCell="1" allowOverlap="1" wp14:anchorId="3BCF6301" wp14:editId="0F2B14AE">
                <wp:simplePos x="0" y="0"/>
                <wp:positionH relativeFrom="column">
                  <wp:posOffset>-1381760</wp:posOffset>
                </wp:positionH>
                <wp:positionV relativeFrom="paragraph">
                  <wp:posOffset>253365</wp:posOffset>
                </wp:positionV>
                <wp:extent cx="8415020" cy="2503805"/>
                <wp:effectExtent l="0" t="0" r="5080" b="0"/>
                <wp:wrapNone/>
                <wp:docPr id="871716833" name="Rectangle 14"/>
                <wp:cNvGraphicFramePr/>
                <a:graphic xmlns:a="http://schemas.openxmlformats.org/drawingml/2006/main">
                  <a:graphicData uri="http://schemas.microsoft.com/office/word/2010/wordprocessingShape">
                    <wps:wsp>
                      <wps:cNvSpPr/>
                      <wps:spPr>
                        <a:xfrm>
                          <a:off x="0" y="0"/>
                          <a:ext cx="8415020" cy="25038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B6763" id="Rectangle 14" o:spid="_x0000_s1026" style="position:absolute;margin-left:-108.8pt;margin-top:19.95pt;width:662.6pt;height:197.15pt;z-index:2516469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" fillcolor="white [3212]" stroked="f" strokeweight="1pt"/>
            </w:pict>
          </mc:Fallback>
        </mc:AlternateContent>
      </w:r>
    </w:p>
    <w:p w14:paraId="262CC063" w14:textId="38FE176E" w:rsidR="0088548E" w:rsidRDefault="0088548E" w:rsidP="009C4E9E">
      <w:pPr>
        <w:tabs>
          <w:tab w:val="left" w:pos="1217"/>
        </w:tabs>
      </w:pPr>
    </w:p>
    <w:p w14:paraId="3A1E8643" w14:textId="4D68F7BE" w:rsidR="009C4E9E" w:rsidRDefault="009C4E9E" w:rsidP="009C4E9E">
      <w:pPr>
        <w:tabs>
          <w:tab w:val="left" w:pos="1217"/>
        </w:tabs>
      </w:pPr>
    </w:p>
    <w:p w14:paraId="4F4B6F38" w14:textId="71D46F94" w:rsidR="0088548E" w:rsidRDefault="0088548E" w:rsidP="00DE5C6F"/>
    <w:p w14:paraId="5EE17616" w14:textId="00F23564" w:rsidR="0088548E" w:rsidRDefault="0088548E" w:rsidP="00DE5C6F"/>
    <w:p w14:paraId="56776856" w14:textId="175257F8" w:rsidR="0088548E" w:rsidRDefault="0088548E" w:rsidP="00DE5C6F"/>
    <w:p w14:paraId="6CE89B4B" w14:textId="4CA6A950" w:rsidR="0088548E" w:rsidRDefault="00B67E80" w:rsidP="00DE5C6F">
      <w:r>
        <w:rPr>
          <w:noProof/>
        </w:rPr>
        <w:lastRenderedPageBreak/>
        <mc:AlternateContent>
          <mc:Choice Requires="wps">
            <w:drawing>
              <wp:anchor distT="0" distB="0" distL="114300" distR="114300" simplePos="0" relativeHeight="251646987" behindDoc="0" locked="0" layoutInCell="1" allowOverlap="1" wp14:anchorId="49527C05" wp14:editId="1AFA3EE3">
                <wp:simplePos x="0" y="0"/>
                <wp:positionH relativeFrom="column">
                  <wp:posOffset>-914291</wp:posOffset>
                </wp:positionH>
                <wp:positionV relativeFrom="paragraph">
                  <wp:posOffset>278349</wp:posOffset>
                </wp:positionV>
                <wp:extent cx="1495308" cy="2076406"/>
                <wp:effectExtent l="0" t="0" r="0" b="635"/>
                <wp:wrapNone/>
                <wp:docPr id="26854175" name="Graphic 56"/>
                <wp:cNvGraphicFramePr/>
                <a:graphic xmlns:a="http://schemas.openxmlformats.org/drawingml/2006/main">
                  <a:graphicData uri="http://schemas.microsoft.com/office/word/2010/wordprocessingShape">
                    <wps:wsp>
                      <wps:cNvSpPr/>
                      <wps:spPr>
                        <a:xfrm>
                          <a:off x="0" y="0"/>
                          <a:ext cx="1495308" cy="2076406"/>
                        </a:xfrm>
                        <a:custGeom>
                          <a:avLst/>
                          <a:gdLst/>
                          <a:ahLst/>
                          <a:cxnLst/>
                          <a:rect l="l" t="t" r="r" b="b"/>
                          <a:pathLst>
                            <a:path w="1342390" h="1812925">
                              <a:moveTo>
                                <a:pt x="472204" y="1812820"/>
                              </a:moveTo>
                              <a:lnTo>
                                <a:pt x="424461" y="1811479"/>
                              </a:lnTo>
                              <a:lnTo>
                                <a:pt x="377391" y="1807502"/>
                              </a:lnTo>
                              <a:lnTo>
                                <a:pt x="331060" y="1800957"/>
                              </a:lnTo>
                              <a:lnTo>
                                <a:pt x="285535" y="1791914"/>
                              </a:lnTo>
                              <a:lnTo>
                                <a:pt x="240882" y="1780442"/>
                              </a:lnTo>
                              <a:lnTo>
                                <a:pt x="197167" y="1766611"/>
                              </a:lnTo>
                              <a:lnTo>
                                <a:pt x="154458" y="1750489"/>
                              </a:lnTo>
                              <a:lnTo>
                                <a:pt x="112819" y="1732145"/>
                              </a:lnTo>
                              <a:lnTo>
                                <a:pt x="72317" y="1711648"/>
                              </a:lnTo>
                              <a:lnTo>
                                <a:pt x="33020" y="1689069"/>
                              </a:lnTo>
                              <a:lnTo>
                                <a:pt x="0" y="1667713"/>
                              </a:lnTo>
                              <a:lnTo>
                                <a:pt x="0" y="145107"/>
                              </a:lnTo>
                              <a:lnTo>
                                <a:pt x="33020" y="123751"/>
                              </a:lnTo>
                              <a:lnTo>
                                <a:pt x="72317" y="101171"/>
                              </a:lnTo>
                              <a:lnTo>
                                <a:pt x="112819" y="80675"/>
                              </a:lnTo>
                              <a:lnTo>
                                <a:pt x="154458" y="62331"/>
                              </a:lnTo>
                              <a:lnTo>
                                <a:pt x="197167" y="46209"/>
                              </a:lnTo>
                              <a:lnTo>
                                <a:pt x="240882" y="32377"/>
                              </a:lnTo>
                              <a:lnTo>
                                <a:pt x="285535" y="20906"/>
                              </a:lnTo>
                              <a:lnTo>
                                <a:pt x="331060" y="11863"/>
                              </a:lnTo>
                              <a:lnTo>
                                <a:pt x="377391" y="5318"/>
                              </a:lnTo>
                              <a:lnTo>
                                <a:pt x="424461" y="1341"/>
                              </a:lnTo>
                              <a:lnTo>
                                <a:pt x="472204" y="0"/>
                              </a:lnTo>
                              <a:lnTo>
                                <a:pt x="519947" y="1341"/>
                              </a:lnTo>
                              <a:lnTo>
                                <a:pt x="567017" y="5318"/>
                              </a:lnTo>
                              <a:lnTo>
                                <a:pt x="613348" y="11863"/>
                              </a:lnTo>
                              <a:lnTo>
                                <a:pt x="658873" y="20906"/>
                              </a:lnTo>
                              <a:lnTo>
                                <a:pt x="703526" y="32377"/>
                              </a:lnTo>
                              <a:lnTo>
                                <a:pt x="747240" y="46209"/>
                              </a:lnTo>
                              <a:lnTo>
                                <a:pt x="789950" y="62331"/>
                              </a:lnTo>
                              <a:lnTo>
                                <a:pt x="831589" y="80675"/>
                              </a:lnTo>
                              <a:lnTo>
                                <a:pt x="872090" y="101171"/>
                              </a:lnTo>
                              <a:lnTo>
                                <a:pt x="911388" y="123751"/>
                              </a:lnTo>
                              <a:lnTo>
                                <a:pt x="949415" y="148345"/>
                              </a:lnTo>
                              <a:lnTo>
                                <a:pt x="986106" y="174884"/>
                              </a:lnTo>
                              <a:lnTo>
                                <a:pt x="1021395" y="203299"/>
                              </a:lnTo>
                              <a:lnTo>
                                <a:pt x="1055213" y="233521"/>
                              </a:lnTo>
                              <a:lnTo>
                                <a:pt x="1087497" y="265481"/>
                              </a:lnTo>
                              <a:lnTo>
                                <a:pt x="1118178" y="299109"/>
                              </a:lnTo>
                              <a:lnTo>
                                <a:pt x="1147191" y="334337"/>
                              </a:lnTo>
                              <a:lnTo>
                                <a:pt x="1174470" y="371096"/>
                              </a:lnTo>
                              <a:lnTo>
                                <a:pt x="1199947" y="409315"/>
                              </a:lnTo>
                              <a:lnTo>
                                <a:pt x="1223558" y="448927"/>
                              </a:lnTo>
                              <a:lnTo>
                                <a:pt x="1245234" y="489862"/>
                              </a:lnTo>
                              <a:lnTo>
                                <a:pt x="1264911" y="532051"/>
                              </a:lnTo>
                              <a:lnTo>
                                <a:pt x="1282521" y="575425"/>
                              </a:lnTo>
                              <a:lnTo>
                                <a:pt x="1297998" y="619914"/>
                              </a:lnTo>
                              <a:lnTo>
                                <a:pt x="1311277" y="665450"/>
                              </a:lnTo>
                              <a:lnTo>
                                <a:pt x="1322289" y="711964"/>
                              </a:lnTo>
                              <a:lnTo>
                                <a:pt x="1330971" y="759385"/>
                              </a:lnTo>
                              <a:lnTo>
                                <a:pt x="1337253" y="807646"/>
                              </a:lnTo>
                              <a:lnTo>
                                <a:pt x="1341072" y="856678"/>
                              </a:lnTo>
                              <a:lnTo>
                                <a:pt x="1342359" y="906410"/>
                              </a:lnTo>
                              <a:lnTo>
                                <a:pt x="1341072" y="956142"/>
                              </a:lnTo>
                              <a:lnTo>
                                <a:pt x="1337253" y="1005173"/>
                              </a:lnTo>
                              <a:lnTo>
                                <a:pt x="1330971" y="1053434"/>
                              </a:lnTo>
                              <a:lnTo>
                                <a:pt x="1322289" y="1100856"/>
                              </a:lnTo>
                              <a:lnTo>
                                <a:pt x="1311277" y="1147370"/>
                              </a:lnTo>
                              <a:lnTo>
                                <a:pt x="1297998" y="1192906"/>
                              </a:lnTo>
                              <a:lnTo>
                                <a:pt x="1282521" y="1237395"/>
                              </a:lnTo>
                              <a:lnTo>
                                <a:pt x="1264911" y="1280769"/>
                              </a:lnTo>
                              <a:lnTo>
                                <a:pt x="1245234" y="1322958"/>
                              </a:lnTo>
                              <a:lnTo>
                                <a:pt x="1223558" y="1363893"/>
                              </a:lnTo>
                              <a:lnTo>
                                <a:pt x="1199947" y="1403504"/>
                              </a:lnTo>
                              <a:lnTo>
                                <a:pt x="1174470" y="1441724"/>
                              </a:lnTo>
                              <a:lnTo>
                                <a:pt x="1147191" y="1478482"/>
                              </a:lnTo>
                              <a:lnTo>
                                <a:pt x="1118178" y="1513710"/>
                              </a:lnTo>
                              <a:lnTo>
                                <a:pt x="1087497" y="1547339"/>
                              </a:lnTo>
                              <a:lnTo>
                                <a:pt x="1055213" y="1579299"/>
                              </a:lnTo>
                              <a:lnTo>
                                <a:pt x="1021395" y="1609521"/>
                              </a:lnTo>
                              <a:lnTo>
                                <a:pt x="986106" y="1637936"/>
                              </a:lnTo>
                              <a:lnTo>
                                <a:pt x="949415" y="1664475"/>
                              </a:lnTo>
                              <a:lnTo>
                                <a:pt x="911388" y="1689069"/>
                              </a:lnTo>
                              <a:lnTo>
                                <a:pt x="872090" y="1711648"/>
                              </a:lnTo>
                              <a:lnTo>
                                <a:pt x="831589" y="1732145"/>
                              </a:lnTo>
                              <a:lnTo>
                                <a:pt x="789950" y="1750489"/>
                              </a:lnTo>
                              <a:lnTo>
                                <a:pt x="747240" y="1766611"/>
                              </a:lnTo>
                              <a:lnTo>
                                <a:pt x="703526" y="1780442"/>
                              </a:lnTo>
                              <a:lnTo>
                                <a:pt x="658873" y="1791914"/>
                              </a:lnTo>
                              <a:lnTo>
                                <a:pt x="613348" y="1800957"/>
                              </a:lnTo>
                              <a:lnTo>
                                <a:pt x="567017" y="1807502"/>
                              </a:lnTo>
                              <a:lnTo>
                                <a:pt x="519947" y="1811479"/>
                              </a:lnTo>
                              <a:lnTo>
                                <a:pt x="472204" y="1812820"/>
                              </a:lnTo>
                              <a:close/>
                            </a:path>
                          </a:pathLst>
                        </a:custGeom>
                        <a:solidFill>
                          <a:srgbClr val="65C7BF">
                            <a:alpha val="26039"/>
                          </a:srgbClr>
                        </a:solidFill>
                      </wps:spPr>
                      <wps:bodyPr wrap="square" lIns="0" tIns="0" rIns="0" bIns="0" rtlCol="0">
                        <a:prstTxWarp prst="textNoShape">
                          <a:avLst/>
                        </a:prstTxWarp>
                        <a:noAutofit/>
                      </wps:bodyPr>
                    </wps:wsp>
                  </a:graphicData>
                </a:graphic>
              </wp:anchor>
            </w:drawing>
          </mc:Choice>
          <mc:Fallback>
            <w:pict>
              <v:shape w14:anchorId="4807408D" id="Graphic 56" o:spid="_x0000_s1026" style="position:absolute;margin-left:-1in;margin-top:21.9pt;width:117.75pt;height:163.5pt;z-index:251646987;visibility:visible;mso-wrap-style:square;mso-wrap-distance-left:9pt;mso-wrap-distance-top:0;mso-wrap-distance-right:9pt;mso-wrap-distance-bottom:0;mso-position-horizontal:absolute;mso-position-horizontal-relative:text;mso-position-vertical:absolute;mso-position-vertical-relative:text;v-text-anchor:top" coordsize="1342390,181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" path="m472204,1812820r-47743,-1341l377391,1807502r-46331,-6545l285535,1791914r-44653,-11472l197167,1766611r-42709,-16122l112819,1732145,72317,1711648,33020,1689069,,1667713,,145107,33020,123751,72317,101171,112819,80675,154458,62331,197167,46209,240882,32377,285535,20906r45525,-9043l377391,5318,424461,1341,472204,r47743,1341l567017,5318r46331,6545l658873,20906r44653,11471l747240,46209r42710,16122l831589,80675r40501,20496l911388,123751r38027,24594l986106,174884r35289,28415l1055213,233521r32284,31960l1118178,299109r29013,35228l1174470,371096r25477,38219l1223558,448927r21676,40935l1264911,532051r17610,43374l1297998,619914r13279,45536l1322289,711964r8682,47421l1337253,807646r3819,49032l1342359,906410r-1287,49732l1337253,1005173r-6282,48261l1322289,1100856r-11012,46514l1297998,1192906r-15477,44489l1264911,1280769r-19677,42189l1223558,1363893r-23611,39611l1174470,1441724r-27279,36758l1118178,1513710r-30681,33629l1055213,1579299r-33818,30222l986106,1637936r-36691,26539l911388,1689069r-39298,22579l831589,1732145r-41639,18344l747240,1766611r-43714,13831l658873,1791914r-45525,9043l567017,1807502r-47070,3977l472204,1812820xe" fillcolor="#65c7bf" stroked="f">
                <v:fill opacity="16962f"/>
                <v:path arrowok="t"/>
              </v:shape>
            </w:pict>
          </mc:Fallback>
        </mc:AlternateContent>
      </w:r>
      <w:r>
        <w:rPr>
          <w:noProof/>
        </w:rPr>
        <mc:AlternateContent>
          <mc:Choice Requires="wps">
            <w:drawing>
              <wp:anchor distT="0" distB="0" distL="114300" distR="114300" simplePos="0" relativeHeight="251646986" behindDoc="0" locked="0" layoutInCell="1" allowOverlap="1" wp14:anchorId="3B16AD2F" wp14:editId="2E44A853">
                <wp:simplePos x="0" y="0"/>
                <wp:positionH relativeFrom="column">
                  <wp:posOffset>-898634</wp:posOffset>
                </wp:positionH>
                <wp:positionV relativeFrom="paragraph">
                  <wp:posOffset>-1724003</wp:posOffset>
                </wp:positionV>
                <wp:extent cx="7750175" cy="11270002"/>
                <wp:effectExtent l="0" t="0" r="3175" b="7620"/>
                <wp:wrapNone/>
                <wp:docPr id="1121546153"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0175" cy="11270002"/>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134A83"/>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5FA5BBC" id="Graphic 48" o:spid="_x0000_s1026" style="position:absolute;margin-left:-70.75pt;margin-top:-135.75pt;width:610.25pt;height:887.4pt;z-index:2516469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" path="m7562849,10696574l,10696574,,,7562849,r,10696574xe" fillcolor="#134a83" stroked="f">
                <v:path arrowok="t"/>
              </v:shape>
            </w:pict>
          </mc:Fallback>
        </mc:AlternateContent>
      </w:r>
      <w:r>
        <w:rPr>
          <w:noProof/>
        </w:rPr>
        <mc:AlternateContent>
          <mc:Choice Requires="wps">
            <w:drawing>
              <wp:anchor distT="0" distB="0" distL="114300" distR="114300" simplePos="0" relativeHeight="251646988" behindDoc="0" locked="0" layoutInCell="1" allowOverlap="1" wp14:anchorId="40DD2E9A" wp14:editId="0D4B4FED">
                <wp:simplePos x="0" y="0"/>
                <wp:positionH relativeFrom="column">
                  <wp:posOffset>1413422</wp:posOffset>
                </wp:positionH>
                <wp:positionV relativeFrom="paragraph">
                  <wp:posOffset>-542925</wp:posOffset>
                </wp:positionV>
                <wp:extent cx="868680" cy="904875"/>
                <wp:effectExtent l="0" t="0" r="7620" b="9525"/>
                <wp:wrapNone/>
                <wp:docPr id="1883774564" name="Graphic 57"/>
                <wp:cNvGraphicFramePr/>
                <a:graphic xmlns:a="http://schemas.openxmlformats.org/drawingml/2006/main">
                  <a:graphicData uri="http://schemas.microsoft.com/office/word/2010/wordprocessingShape">
                    <wps:wsp>
                      <wps:cNvSpPr/>
                      <wps:spPr>
                        <a:xfrm>
                          <a:off x="0" y="0"/>
                          <a:ext cx="868680" cy="904875"/>
                        </a:xfrm>
                        <a:custGeom>
                          <a:avLst/>
                          <a:gdLst/>
                          <a:ahLst/>
                          <a:cxnLst/>
                          <a:rect l="l" t="t" r="r" b="b"/>
                          <a:pathLst>
                            <a:path w="869315" h="905510">
                              <a:moveTo>
                                <a:pt x="434390" y="904979"/>
                              </a:moveTo>
                              <a:lnTo>
                                <a:pt x="387059" y="902324"/>
                              </a:lnTo>
                              <a:lnTo>
                                <a:pt x="341203" y="894542"/>
                              </a:lnTo>
                              <a:lnTo>
                                <a:pt x="297089" y="881911"/>
                              </a:lnTo>
                              <a:lnTo>
                                <a:pt x="254981" y="864705"/>
                              </a:lnTo>
                              <a:lnTo>
                                <a:pt x="215145" y="843201"/>
                              </a:lnTo>
                              <a:lnTo>
                                <a:pt x="177845" y="817675"/>
                              </a:lnTo>
                              <a:lnTo>
                                <a:pt x="143346" y="788402"/>
                              </a:lnTo>
                              <a:lnTo>
                                <a:pt x="111913" y="755660"/>
                              </a:lnTo>
                              <a:lnTo>
                                <a:pt x="83812" y="719724"/>
                              </a:lnTo>
                              <a:lnTo>
                                <a:pt x="59307" y="680869"/>
                              </a:lnTo>
                              <a:lnTo>
                                <a:pt x="38663" y="639373"/>
                              </a:lnTo>
                              <a:lnTo>
                                <a:pt x="22145" y="595511"/>
                              </a:lnTo>
                              <a:lnTo>
                                <a:pt x="10019" y="549559"/>
                              </a:lnTo>
                              <a:lnTo>
                                <a:pt x="2548" y="501793"/>
                              </a:lnTo>
                              <a:lnTo>
                                <a:pt x="0" y="452489"/>
                              </a:lnTo>
                              <a:lnTo>
                                <a:pt x="2548" y="403186"/>
                              </a:lnTo>
                              <a:lnTo>
                                <a:pt x="10019" y="355420"/>
                              </a:lnTo>
                              <a:lnTo>
                                <a:pt x="22145" y="309467"/>
                              </a:lnTo>
                              <a:lnTo>
                                <a:pt x="38663" y="265605"/>
                              </a:lnTo>
                              <a:lnTo>
                                <a:pt x="59307" y="224109"/>
                              </a:lnTo>
                              <a:lnTo>
                                <a:pt x="83812" y="185255"/>
                              </a:lnTo>
                              <a:lnTo>
                                <a:pt x="111913" y="149318"/>
                              </a:lnTo>
                              <a:lnTo>
                                <a:pt x="143346" y="116576"/>
                              </a:lnTo>
                              <a:lnTo>
                                <a:pt x="177845" y="87304"/>
                              </a:lnTo>
                              <a:lnTo>
                                <a:pt x="215145" y="61778"/>
                              </a:lnTo>
                              <a:lnTo>
                                <a:pt x="254981" y="40274"/>
                              </a:lnTo>
                              <a:lnTo>
                                <a:pt x="297089" y="23068"/>
                              </a:lnTo>
                              <a:lnTo>
                                <a:pt x="341203" y="10436"/>
                              </a:lnTo>
                              <a:lnTo>
                                <a:pt x="387059" y="2655"/>
                              </a:lnTo>
                              <a:lnTo>
                                <a:pt x="434390" y="0"/>
                              </a:lnTo>
                              <a:lnTo>
                                <a:pt x="481722" y="2655"/>
                              </a:lnTo>
                              <a:lnTo>
                                <a:pt x="527577" y="10436"/>
                              </a:lnTo>
                              <a:lnTo>
                                <a:pt x="571692" y="23068"/>
                              </a:lnTo>
                              <a:lnTo>
                                <a:pt x="613799" y="40274"/>
                              </a:lnTo>
                              <a:lnTo>
                                <a:pt x="653636" y="61778"/>
                              </a:lnTo>
                              <a:lnTo>
                                <a:pt x="690936" y="87304"/>
                              </a:lnTo>
                              <a:lnTo>
                                <a:pt x="725435" y="116576"/>
                              </a:lnTo>
                              <a:lnTo>
                                <a:pt x="756868" y="149318"/>
                              </a:lnTo>
                              <a:lnTo>
                                <a:pt x="784969" y="185255"/>
                              </a:lnTo>
                              <a:lnTo>
                                <a:pt x="809474" y="224109"/>
                              </a:lnTo>
                              <a:lnTo>
                                <a:pt x="830118" y="265605"/>
                              </a:lnTo>
                              <a:lnTo>
                                <a:pt x="846636" y="309467"/>
                              </a:lnTo>
                              <a:lnTo>
                                <a:pt x="858762" y="355420"/>
                              </a:lnTo>
                              <a:lnTo>
                                <a:pt x="866232" y="403186"/>
                              </a:lnTo>
                              <a:lnTo>
                                <a:pt x="868781" y="452489"/>
                              </a:lnTo>
                              <a:lnTo>
                                <a:pt x="866232" y="501793"/>
                              </a:lnTo>
                              <a:lnTo>
                                <a:pt x="858762" y="549559"/>
                              </a:lnTo>
                              <a:lnTo>
                                <a:pt x="846636" y="595511"/>
                              </a:lnTo>
                              <a:lnTo>
                                <a:pt x="830118" y="639373"/>
                              </a:lnTo>
                              <a:lnTo>
                                <a:pt x="809474" y="680869"/>
                              </a:lnTo>
                              <a:lnTo>
                                <a:pt x="784969" y="719724"/>
                              </a:lnTo>
                              <a:lnTo>
                                <a:pt x="756868" y="755660"/>
                              </a:lnTo>
                              <a:lnTo>
                                <a:pt x="725435" y="788402"/>
                              </a:lnTo>
                              <a:lnTo>
                                <a:pt x="690936" y="817675"/>
                              </a:lnTo>
                              <a:lnTo>
                                <a:pt x="653636" y="843201"/>
                              </a:lnTo>
                              <a:lnTo>
                                <a:pt x="613799" y="864705"/>
                              </a:lnTo>
                              <a:lnTo>
                                <a:pt x="571692" y="881911"/>
                              </a:lnTo>
                              <a:lnTo>
                                <a:pt x="527577" y="894542"/>
                              </a:lnTo>
                              <a:lnTo>
                                <a:pt x="481722" y="902324"/>
                              </a:lnTo>
                              <a:lnTo>
                                <a:pt x="434390" y="904979"/>
                              </a:lnTo>
                              <a:close/>
                            </a:path>
                          </a:pathLst>
                        </a:custGeom>
                        <a:solidFill>
                          <a:srgbClr val="1BB160">
                            <a:alpha val="22628"/>
                          </a:srgbClr>
                        </a:solidFill>
                      </wps:spPr>
                      <wps:bodyPr wrap="square" lIns="0" tIns="0" rIns="0" bIns="0" rtlCol="0">
                        <a:prstTxWarp prst="textNoShape">
                          <a:avLst/>
                        </a:prstTxWarp>
                        <a:noAutofit/>
                      </wps:bodyPr>
                    </wps:wsp>
                  </a:graphicData>
                </a:graphic>
              </wp:anchor>
            </w:drawing>
          </mc:Choice>
          <mc:Fallback>
            <w:pict>
              <v:shape w14:anchorId="6176442D" id="Graphic 57" o:spid="_x0000_s1026" style="position:absolute;margin-left:111.3pt;margin-top:-42.75pt;width:68.4pt;height:71.25pt;z-index:251646988;visibility:visible;mso-wrap-style:square;mso-wrap-distance-left:9pt;mso-wrap-distance-top:0;mso-wrap-distance-right:9pt;mso-wrap-distance-bottom:0;mso-position-horizontal:absolute;mso-position-horizontal-relative:text;mso-position-vertical:absolute;mso-position-vertical-relative:text;v-text-anchor:top" coordsize="869315,9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" path="m434390,904979r-47331,-2655l341203,894542,297089,881911,254981,864705,215145,843201,177845,817675,143346,788402,111913,755660,83812,719724,59307,680869,38663,639373,22145,595511,10019,549559,2548,501793,,452489,2548,403186r7471,-47766l22145,309467,38663,265605,59307,224109,83812,185255r28101,-35937l143346,116576,177845,87304,215145,61778,254981,40274,297089,23068,341203,10436,387059,2655,434390,r47332,2655l527577,10436r44115,12632l613799,40274r39837,21504l690936,87304r34499,29272l756868,149318r28101,35937l809474,224109r20644,41496l846636,309467r12126,45953l866232,403186r2549,49303l866232,501793r-7470,47766l846636,595511r-16518,43862l809474,680869r-24505,38855l756868,755660r-31433,32742l690936,817675r-37300,25526l613799,864705r-42107,17206l527577,894542r-45855,7782l434390,904979xe" fillcolor="#1bb160" stroked="f">
                <v:fill opacity="14906f"/>
                <v:path arrowok="t"/>
              </v:shape>
            </w:pict>
          </mc:Fallback>
        </mc:AlternateContent>
      </w:r>
      <w:r>
        <w:rPr>
          <w:noProof/>
        </w:rPr>
        <mc:AlternateContent>
          <mc:Choice Requires="wps">
            <w:drawing>
              <wp:anchor distT="0" distB="0" distL="114300" distR="114300" simplePos="0" relativeHeight="251646996" behindDoc="0" locked="0" layoutInCell="1" allowOverlap="1" wp14:anchorId="213CA61A" wp14:editId="55808078">
                <wp:simplePos x="0" y="0"/>
                <wp:positionH relativeFrom="column">
                  <wp:posOffset>-62865</wp:posOffset>
                </wp:positionH>
                <wp:positionV relativeFrom="paragraph">
                  <wp:posOffset>-622497</wp:posOffset>
                </wp:positionV>
                <wp:extent cx="6049645" cy="19050"/>
                <wp:effectExtent l="19050" t="19050" r="27305" b="19050"/>
                <wp:wrapNone/>
                <wp:docPr id="195687723" name="Graphic 54"/>
                <wp:cNvGraphicFramePr/>
                <a:graphic xmlns:a="http://schemas.openxmlformats.org/drawingml/2006/main">
                  <a:graphicData uri="http://schemas.microsoft.com/office/word/2010/wordprocessingShape">
                    <wps:wsp>
                      <wps:cNvSpPr/>
                      <wps:spPr>
                        <a:xfrm>
                          <a:off x="0" y="0"/>
                          <a:ext cx="6049645" cy="19050"/>
                        </a:xfrm>
                        <a:custGeom>
                          <a:avLst/>
                          <a:gdLst/>
                          <a:ahLst/>
                          <a:cxnLst/>
                          <a:rect l="l" t="t" r="r" b="b"/>
                          <a:pathLst>
                            <a:path w="6050280" h="19685">
                              <a:moveTo>
                                <a:pt x="0" y="19057"/>
                              </a:moveTo>
                              <a:lnTo>
                                <a:pt x="6050279" y="0"/>
                              </a:lnTo>
                            </a:path>
                          </a:pathLst>
                        </a:custGeom>
                        <a:ln w="38114">
                          <a:solidFill>
                            <a:srgbClr val="26918A"/>
                          </a:solidFill>
                          <a:prstDash val="solid"/>
                        </a:ln>
                      </wps:spPr>
                      <wps:bodyPr wrap="square" lIns="0" tIns="0" rIns="0" bIns="0" rtlCol="0">
                        <a:prstTxWarp prst="textNoShape">
                          <a:avLst/>
                        </a:prstTxWarp>
                        <a:noAutofit/>
                      </wps:bodyPr>
                    </wps:wsp>
                  </a:graphicData>
                </a:graphic>
              </wp:anchor>
            </w:drawing>
          </mc:Choice>
          <mc:Fallback>
            <w:pict>
              <v:shape w14:anchorId="0148580E" id="Graphic 54" o:spid="_x0000_s1026" style="position:absolute;margin-left:-4.95pt;margin-top:-49pt;width:476.35pt;height:1.5pt;z-index:251646996;visibility:visible;mso-wrap-style:square;mso-wrap-distance-left:9pt;mso-wrap-distance-top:0;mso-wrap-distance-right:9pt;mso-wrap-distance-bottom:0;mso-position-horizontal:absolute;mso-position-horizontal-relative:text;mso-position-vertical:absolute;mso-position-vertical-relative:text;v-text-anchor:top" coordsize="6050280,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" path="m,19057l6050279,e" filled="f" strokecolor="#26918a" strokeweight="1.0587mm">
                <v:path arrowok="t"/>
              </v:shape>
            </w:pict>
          </mc:Fallback>
        </mc:AlternateContent>
      </w:r>
      <w:r>
        <w:rPr>
          <w:noProof/>
        </w:rPr>
        <mc:AlternateContent>
          <mc:Choice Requires="wps">
            <w:drawing>
              <wp:anchor distT="0" distB="0" distL="114300" distR="114300" simplePos="0" relativeHeight="251646989" behindDoc="0" locked="0" layoutInCell="1" allowOverlap="1" wp14:anchorId="6789C590" wp14:editId="1D45F930">
                <wp:simplePos x="0" y="0"/>
                <wp:positionH relativeFrom="column">
                  <wp:posOffset>2837267</wp:posOffset>
                </wp:positionH>
                <wp:positionV relativeFrom="paragraph">
                  <wp:posOffset>-1565954</wp:posOffset>
                </wp:positionV>
                <wp:extent cx="4358935" cy="3921677"/>
                <wp:effectExtent l="0" t="0" r="3810" b="3175"/>
                <wp:wrapNone/>
                <wp:docPr id="149020344" name="Graphic 59"/>
                <wp:cNvGraphicFramePr/>
                <a:graphic xmlns:a="http://schemas.openxmlformats.org/drawingml/2006/main">
                  <a:graphicData uri="http://schemas.microsoft.com/office/word/2010/wordprocessingShape">
                    <wps:wsp>
                      <wps:cNvSpPr/>
                      <wps:spPr>
                        <a:xfrm>
                          <a:off x="0" y="0"/>
                          <a:ext cx="4358935" cy="3921677"/>
                        </a:xfrm>
                        <a:custGeom>
                          <a:avLst/>
                          <a:gdLst/>
                          <a:ahLst/>
                          <a:cxnLst/>
                          <a:rect l="l" t="t" r="r" b="b"/>
                          <a:pathLst>
                            <a:path w="4359275" h="3921760">
                              <a:moveTo>
                                <a:pt x="4358960" y="1027663"/>
                              </a:moveTo>
                              <a:lnTo>
                                <a:pt x="796189" y="3816900"/>
                              </a:lnTo>
                              <a:lnTo>
                                <a:pt x="757447" y="3844368"/>
                              </a:lnTo>
                              <a:lnTo>
                                <a:pt x="717013" y="3867606"/>
                              </a:lnTo>
                              <a:lnTo>
                                <a:pt x="675179" y="3886650"/>
                              </a:lnTo>
                              <a:lnTo>
                                <a:pt x="632234" y="3901536"/>
                              </a:lnTo>
                              <a:lnTo>
                                <a:pt x="588468" y="3912299"/>
                              </a:lnTo>
                              <a:lnTo>
                                <a:pt x="544170" y="3918974"/>
                              </a:lnTo>
                              <a:lnTo>
                                <a:pt x="499631" y="3921597"/>
                              </a:lnTo>
                              <a:lnTo>
                                <a:pt x="455139" y="3920202"/>
                              </a:lnTo>
                              <a:lnTo>
                                <a:pt x="410986" y="3914825"/>
                              </a:lnTo>
                              <a:lnTo>
                                <a:pt x="367460" y="3905501"/>
                              </a:lnTo>
                              <a:lnTo>
                                <a:pt x="324852" y="3892266"/>
                              </a:lnTo>
                              <a:lnTo>
                                <a:pt x="283451" y="3875155"/>
                              </a:lnTo>
                              <a:lnTo>
                                <a:pt x="243547" y="3854203"/>
                              </a:lnTo>
                              <a:lnTo>
                                <a:pt x="205429" y="3829445"/>
                              </a:lnTo>
                              <a:lnTo>
                                <a:pt x="169389" y="3800917"/>
                              </a:lnTo>
                              <a:lnTo>
                                <a:pt x="135714" y="3768655"/>
                              </a:lnTo>
                              <a:lnTo>
                                <a:pt x="104696" y="3732692"/>
                              </a:lnTo>
                              <a:lnTo>
                                <a:pt x="77229" y="3693949"/>
                              </a:lnTo>
                              <a:lnTo>
                                <a:pt x="53990" y="3653516"/>
                              </a:lnTo>
                              <a:lnTo>
                                <a:pt x="34946" y="3611682"/>
                              </a:lnTo>
                              <a:lnTo>
                                <a:pt x="20060" y="3568737"/>
                              </a:lnTo>
                              <a:lnTo>
                                <a:pt x="9297" y="3524971"/>
                              </a:lnTo>
                              <a:lnTo>
                                <a:pt x="2622" y="3480673"/>
                              </a:lnTo>
                              <a:lnTo>
                                <a:pt x="0" y="3436134"/>
                              </a:lnTo>
                              <a:lnTo>
                                <a:pt x="1394" y="3391642"/>
                              </a:lnTo>
                              <a:lnTo>
                                <a:pt x="6771" y="3347489"/>
                              </a:lnTo>
                              <a:lnTo>
                                <a:pt x="16095" y="3303963"/>
                              </a:lnTo>
                              <a:lnTo>
                                <a:pt x="29330" y="3261355"/>
                              </a:lnTo>
                              <a:lnTo>
                                <a:pt x="46441" y="3219954"/>
                              </a:lnTo>
                              <a:lnTo>
                                <a:pt x="67393" y="3180049"/>
                              </a:lnTo>
                              <a:lnTo>
                                <a:pt x="92151" y="3141932"/>
                              </a:lnTo>
                              <a:lnTo>
                                <a:pt x="120679" y="3105891"/>
                              </a:lnTo>
                              <a:lnTo>
                                <a:pt x="152942" y="3072217"/>
                              </a:lnTo>
                              <a:lnTo>
                                <a:pt x="188904" y="3041199"/>
                              </a:lnTo>
                              <a:lnTo>
                                <a:pt x="4073513" y="0"/>
                              </a:lnTo>
                              <a:lnTo>
                                <a:pt x="4358960" y="0"/>
                              </a:lnTo>
                              <a:lnTo>
                                <a:pt x="4358960" y="1027663"/>
                              </a:lnTo>
                              <a:close/>
                            </a:path>
                          </a:pathLst>
                        </a:custGeom>
                        <a:solidFill>
                          <a:srgbClr val="2D8BB9">
                            <a:alpha val="30999"/>
                          </a:srgbClr>
                        </a:solidFill>
                      </wps:spPr>
                      <wps:bodyPr wrap="square" lIns="0" tIns="0" rIns="0" bIns="0" rtlCol="0">
                        <a:prstTxWarp prst="textNoShape">
                          <a:avLst/>
                        </a:prstTxWarp>
                        <a:noAutofit/>
                      </wps:bodyPr>
                    </wps:wsp>
                  </a:graphicData>
                </a:graphic>
              </wp:anchor>
            </w:drawing>
          </mc:Choice>
          <mc:Fallback>
            <w:pict>
              <v:shape w14:anchorId="347C247F" id="Graphic 59" o:spid="_x0000_s1026" style="position:absolute;margin-left:223.4pt;margin-top:-123.3pt;width:343.2pt;height:308.8pt;z-index:251646989;visibility:visible;mso-wrap-style:square;mso-wrap-distance-left:9pt;mso-wrap-distance-top:0;mso-wrap-distance-right:9pt;mso-wrap-distance-bottom:0;mso-position-horizontal:absolute;mso-position-horizontal-relative:text;mso-position-vertical:absolute;mso-position-vertical-relative:text;v-text-anchor:top" coordsize="4359275,392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" path="m4358960,1027663l796189,3816900r-38742,27468l717013,3867606r-41834,19044l632234,3901536r-43766,10763l544170,3918974r-44539,2623l455139,3920202r-44153,-5377l367460,3905501r-42608,-13235l283451,3875155r-39904,-20952l205429,3829445r-36040,-28528l135714,3768655r-31018,-35963l77229,3693949,53990,3653516,34946,3611682,20060,3568737,9297,3524971,2622,3480673,,3436134r1394,-44492l6771,3347489r9324,-43526l29330,3261355r17111,-41401l67393,3180049r24758,-38117l120679,3105891r32263,-33674l188904,3041199,4073513,r285447,l4358960,1027663xe" fillcolor="#2d8bb9" stroked="f">
                <v:fill opacity="20303f"/>
                <v:path arrowok="t"/>
              </v:shape>
            </w:pict>
          </mc:Fallback>
        </mc:AlternateContent>
      </w:r>
    </w:p>
    <w:p w14:paraId="6BC643A5" w14:textId="56E61FBB" w:rsidR="0088548E" w:rsidRDefault="0088548E" w:rsidP="00DE5C6F"/>
    <w:p w14:paraId="0BC3F2C8" w14:textId="3718C768" w:rsidR="0088548E" w:rsidRDefault="0088548E" w:rsidP="00DE5C6F"/>
    <w:p w14:paraId="44AE7BBD" w14:textId="2A1882CC" w:rsidR="0088548E" w:rsidRDefault="0088548E" w:rsidP="00DE5C6F"/>
    <w:p w14:paraId="172E5D67" w14:textId="55F7C03E" w:rsidR="0088548E" w:rsidRDefault="0088548E" w:rsidP="00DE5C6F"/>
    <w:p w14:paraId="71640ECB" w14:textId="720763DB" w:rsidR="0088548E" w:rsidRDefault="00B67E80" w:rsidP="00DE5C6F">
      <w:r>
        <w:rPr>
          <w:noProof/>
        </w:rPr>
        <mc:AlternateContent>
          <mc:Choice Requires="wpg">
            <w:drawing>
              <wp:anchor distT="0" distB="0" distL="114300" distR="114300" simplePos="0" relativeHeight="251646990" behindDoc="0" locked="0" layoutInCell="1" allowOverlap="1" wp14:anchorId="4CC1002E" wp14:editId="207561DC">
                <wp:simplePos x="0" y="0"/>
                <wp:positionH relativeFrom="margin">
                  <wp:posOffset>1369695</wp:posOffset>
                </wp:positionH>
                <wp:positionV relativeFrom="margin">
                  <wp:posOffset>1359863</wp:posOffset>
                </wp:positionV>
                <wp:extent cx="2992120" cy="1560195"/>
                <wp:effectExtent l="0" t="0" r="0" b="1905"/>
                <wp:wrapSquare wrapText="bothSides"/>
                <wp:docPr id="181279890" name="Group 10"/>
                <wp:cNvGraphicFramePr/>
                <a:graphic xmlns:a="http://schemas.openxmlformats.org/drawingml/2006/main">
                  <a:graphicData uri="http://schemas.microsoft.com/office/word/2010/wordprocessingGroup">
                    <wpg:wgp>
                      <wpg:cNvGrpSpPr/>
                      <wpg:grpSpPr>
                        <a:xfrm>
                          <a:off x="0" y="0"/>
                          <a:ext cx="2992120" cy="1560195"/>
                          <a:chOff x="0" y="0"/>
                          <a:chExt cx="3222625" cy="1598930"/>
                        </a:xfrm>
                      </wpg:grpSpPr>
                      <wps:wsp>
                        <wps:cNvPr id="579014773" name="Graphic 60"/>
                        <wps:cNvSpPr/>
                        <wps:spPr>
                          <a:xfrm>
                            <a:off x="0" y="0"/>
                            <a:ext cx="3222625" cy="1598930"/>
                          </a:xfrm>
                          <a:custGeom>
                            <a:avLst/>
                            <a:gdLst/>
                            <a:ahLst/>
                            <a:cxnLst/>
                            <a:rect l="l" t="t" r="r" b="b"/>
                            <a:pathLst>
                              <a:path w="3222625" h="1598930">
                                <a:moveTo>
                                  <a:pt x="3130025" y="1598757"/>
                                </a:moveTo>
                                <a:lnTo>
                                  <a:pt x="95285" y="1598757"/>
                                </a:lnTo>
                                <a:lnTo>
                                  <a:pt x="58196" y="1591269"/>
                                </a:lnTo>
                                <a:lnTo>
                                  <a:pt x="27908" y="1570849"/>
                                </a:lnTo>
                                <a:lnTo>
                                  <a:pt x="7488" y="1540561"/>
                                </a:lnTo>
                                <a:lnTo>
                                  <a:pt x="0" y="1503471"/>
                                </a:lnTo>
                                <a:lnTo>
                                  <a:pt x="0" y="95285"/>
                                </a:lnTo>
                                <a:lnTo>
                                  <a:pt x="27908" y="27908"/>
                                </a:lnTo>
                                <a:lnTo>
                                  <a:pt x="95285" y="0"/>
                                </a:lnTo>
                                <a:lnTo>
                                  <a:pt x="3130025" y="0"/>
                                </a:lnTo>
                                <a:lnTo>
                                  <a:pt x="3167114" y="7488"/>
                                </a:lnTo>
                                <a:lnTo>
                                  <a:pt x="3197402" y="27908"/>
                                </a:lnTo>
                                <a:lnTo>
                                  <a:pt x="3217822" y="58196"/>
                                </a:lnTo>
                                <a:lnTo>
                                  <a:pt x="3222495" y="81343"/>
                                </a:lnTo>
                                <a:lnTo>
                                  <a:pt x="3222495" y="1517414"/>
                                </a:lnTo>
                                <a:lnTo>
                                  <a:pt x="3217822" y="1540561"/>
                                </a:lnTo>
                                <a:lnTo>
                                  <a:pt x="3197402" y="1570849"/>
                                </a:lnTo>
                                <a:lnTo>
                                  <a:pt x="3167114" y="1591269"/>
                                </a:lnTo>
                                <a:lnTo>
                                  <a:pt x="3130025" y="159875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67122254" name="Image 61"/>
                          <pic:cNvPicPr/>
                        </pic:nvPicPr>
                        <pic:blipFill>
                          <a:blip r:embed="rId46" cstate="print"/>
                          <a:stretch>
                            <a:fillRect/>
                          </a:stretch>
                        </pic:blipFill>
                        <pic:spPr>
                          <a:xfrm>
                            <a:off x="346841" y="189187"/>
                            <a:ext cx="2518410" cy="1152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2A8EF0" id="Group 10" o:spid="_x0000_s1026" style="position:absolute;margin-left:107.85pt;margin-top:107.1pt;width:235.6pt;height:122.85pt;z-index:251646990;mso-position-horizontal-relative:margin;mso-position-vertical-relative:margin;mso-width-relative:margin;mso-height-relative:margin" coordsize="32226,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">
                <v:shape id="Graphic 60" o:spid="_x0000_s1027" style="position:absolute;width:32226;height:15989;visibility:visible;mso-wrap-style:square;v-text-anchor:top" coordsize="3222625,1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" path="m3130025,1598757r-3034740,l58196,1591269,27908,1570849,7488,1540561,,1503471,,95285,27908,27908,95285,,3130025,r37089,7488l3197402,27908r20420,30288l3222495,81343r,1436071l3217822,1540561r-20420,30288l3167114,1591269r-37089,7488xe" stroked="f">
                  <v:path arrowok="t"/>
                </v:shape>
                <v:shape id="Image 61" o:spid="_x0000_s1028" type="#_x0000_t75" style="position:absolute;left:3468;top:1891;width:25184;height:1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">
                  <v:imagedata r:id="rId47" o:title=""/>
                </v:shape>
                <w10:wrap type="square" anchorx="margin" anchory="margin"/>
              </v:group>
            </w:pict>
          </mc:Fallback>
        </mc:AlternateContent>
      </w:r>
    </w:p>
    <w:p w14:paraId="42316ADF" w14:textId="44C5C445" w:rsidR="0088548E" w:rsidRDefault="0088548E" w:rsidP="00DE5C6F"/>
    <w:p w14:paraId="6319CB41" w14:textId="15D6D1B3" w:rsidR="0088548E" w:rsidRPr="00DE5C6F" w:rsidRDefault="00B67E80" w:rsidP="00DE5C6F">
      <w:r>
        <w:rPr>
          <w:rFonts w:ascii="Century Gothic"/>
          <w:noProof/>
          <w:sz w:val="28"/>
        </w:rPr>
        <mc:AlternateContent>
          <mc:Choice Requires="wpg">
            <w:drawing>
              <wp:anchor distT="0" distB="0" distL="0" distR="0" simplePos="0" relativeHeight="251646995" behindDoc="0" locked="0" layoutInCell="1" allowOverlap="1" wp14:anchorId="5B832A71" wp14:editId="196BBEB9">
                <wp:simplePos x="0" y="0"/>
                <wp:positionH relativeFrom="page">
                  <wp:posOffset>-236483</wp:posOffset>
                </wp:positionH>
                <wp:positionV relativeFrom="page">
                  <wp:posOffset>6006662</wp:posOffset>
                </wp:positionV>
                <wp:extent cx="7804413" cy="4711065"/>
                <wp:effectExtent l="0" t="0" r="6350" b="0"/>
                <wp:wrapNone/>
                <wp:docPr id="1780609324" name="Group 1780609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413" cy="4711065"/>
                          <a:chOff x="-337336" y="0"/>
                          <a:chExt cx="7805516" cy="4712335"/>
                        </a:xfrm>
                      </wpg:grpSpPr>
                      <wps:wsp>
                        <wps:cNvPr id="1482566964" name="Graphic 50"/>
                        <wps:cNvSpPr/>
                        <wps:spPr>
                          <a:xfrm>
                            <a:off x="6601405" y="1073679"/>
                            <a:ext cx="866775" cy="2059159"/>
                          </a:xfrm>
                          <a:custGeom>
                            <a:avLst/>
                            <a:gdLst/>
                            <a:ahLst/>
                            <a:cxnLst/>
                            <a:rect l="l" t="t" r="r" b="b"/>
                            <a:pathLst>
                              <a:path w="866775" h="1747520">
                                <a:moveTo>
                                  <a:pt x="838793" y="0"/>
                                </a:moveTo>
                                <a:lnTo>
                                  <a:pt x="866241" y="797"/>
                                </a:lnTo>
                                <a:lnTo>
                                  <a:pt x="866241" y="1746686"/>
                                </a:lnTo>
                                <a:lnTo>
                                  <a:pt x="838793" y="1747484"/>
                                </a:lnTo>
                                <a:lnTo>
                                  <a:pt x="791195" y="1746100"/>
                                </a:lnTo>
                                <a:lnTo>
                                  <a:pt x="744294" y="1742000"/>
                                </a:lnTo>
                                <a:lnTo>
                                  <a:pt x="698160" y="1735257"/>
                                </a:lnTo>
                                <a:lnTo>
                                  <a:pt x="652864" y="1725943"/>
                                </a:lnTo>
                                <a:lnTo>
                                  <a:pt x="608477" y="1714134"/>
                                </a:lnTo>
                                <a:lnTo>
                                  <a:pt x="565070" y="1699903"/>
                                </a:lnTo>
                                <a:lnTo>
                                  <a:pt x="522714" y="1683324"/>
                                </a:lnTo>
                                <a:lnTo>
                                  <a:pt x="481479" y="1664470"/>
                                </a:lnTo>
                                <a:lnTo>
                                  <a:pt x="441436" y="1643415"/>
                                </a:lnTo>
                                <a:lnTo>
                                  <a:pt x="402656" y="1620233"/>
                                </a:lnTo>
                                <a:lnTo>
                                  <a:pt x="365210" y="1594998"/>
                                </a:lnTo>
                                <a:lnTo>
                                  <a:pt x="329169" y="1567783"/>
                                </a:lnTo>
                                <a:lnTo>
                                  <a:pt x="294604" y="1538663"/>
                                </a:lnTo>
                                <a:lnTo>
                                  <a:pt x="261584" y="1507711"/>
                                </a:lnTo>
                                <a:lnTo>
                                  <a:pt x="230182" y="1475000"/>
                                </a:lnTo>
                                <a:lnTo>
                                  <a:pt x="200468" y="1440605"/>
                                </a:lnTo>
                                <a:lnTo>
                                  <a:pt x="172512" y="1404599"/>
                                </a:lnTo>
                                <a:lnTo>
                                  <a:pt x="146386" y="1367056"/>
                                </a:lnTo>
                                <a:lnTo>
                                  <a:pt x="122160" y="1328050"/>
                                </a:lnTo>
                                <a:lnTo>
                                  <a:pt x="99906" y="1287655"/>
                                </a:lnTo>
                                <a:lnTo>
                                  <a:pt x="79693" y="1245944"/>
                                </a:lnTo>
                                <a:lnTo>
                                  <a:pt x="61593" y="1202991"/>
                                </a:lnTo>
                                <a:lnTo>
                                  <a:pt x="45677" y="1158870"/>
                                </a:lnTo>
                                <a:lnTo>
                                  <a:pt x="32015" y="1113654"/>
                                </a:lnTo>
                                <a:lnTo>
                                  <a:pt x="20678" y="1067418"/>
                                </a:lnTo>
                                <a:lnTo>
                                  <a:pt x="11737" y="1020235"/>
                                </a:lnTo>
                                <a:lnTo>
                                  <a:pt x="5264" y="972178"/>
                                </a:lnTo>
                                <a:lnTo>
                                  <a:pt x="1327" y="923323"/>
                                </a:lnTo>
                                <a:lnTo>
                                  <a:pt x="0" y="873742"/>
                                </a:lnTo>
                                <a:lnTo>
                                  <a:pt x="1327" y="824160"/>
                                </a:lnTo>
                                <a:lnTo>
                                  <a:pt x="5264" y="775305"/>
                                </a:lnTo>
                                <a:lnTo>
                                  <a:pt x="11737" y="727249"/>
                                </a:lnTo>
                                <a:lnTo>
                                  <a:pt x="20678" y="680065"/>
                                </a:lnTo>
                                <a:lnTo>
                                  <a:pt x="32015" y="633829"/>
                                </a:lnTo>
                                <a:lnTo>
                                  <a:pt x="45677" y="588614"/>
                                </a:lnTo>
                                <a:lnTo>
                                  <a:pt x="61593" y="544492"/>
                                </a:lnTo>
                                <a:lnTo>
                                  <a:pt x="79693" y="501539"/>
                                </a:lnTo>
                                <a:lnTo>
                                  <a:pt x="99906" y="459828"/>
                                </a:lnTo>
                                <a:lnTo>
                                  <a:pt x="122160" y="419433"/>
                                </a:lnTo>
                                <a:lnTo>
                                  <a:pt x="146386" y="380427"/>
                                </a:lnTo>
                                <a:lnTo>
                                  <a:pt x="172512" y="342884"/>
                                </a:lnTo>
                                <a:lnTo>
                                  <a:pt x="200468" y="306878"/>
                                </a:lnTo>
                                <a:lnTo>
                                  <a:pt x="230182" y="272483"/>
                                </a:lnTo>
                                <a:lnTo>
                                  <a:pt x="261584" y="239772"/>
                                </a:lnTo>
                                <a:lnTo>
                                  <a:pt x="294604" y="208820"/>
                                </a:lnTo>
                                <a:lnTo>
                                  <a:pt x="329169" y="179700"/>
                                </a:lnTo>
                                <a:lnTo>
                                  <a:pt x="365210" y="152485"/>
                                </a:lnTo>
                                <a:lnTo>
                                  <a:pt x="402656" y="127250"/>
                                </a:lnTo>
                                <a:lnTo>
                                  <a:pt x="441436" y="104068"/>
                                </a:lnTo>
                                <a:lnTo>
                                  <a:pt x="481479" y="83013"/>
                                </a:lnTo>
                                <a:lnTo>
                                  <a:pt x="522714" y="64159"/>
                                </a:lnTo>
                                <a:lnTo>
                                  <a:pt x="565070" y="47580"/>
                                </a:lnTo>
                                <a:lnTo>
                                  <a:pt x="608477" y="33349"/>
                                </a:lnTo>
                                <a:lnTo>
                                  <a:pt x="652864" y="21540"/>
                                </a:lnTo>
                                <a:lnTo>
                                  <a:pt x="698160" y="12227"/>
                                </a:lnTo>
                                <a:lnTo>
                                  <a:pt x="744294" y="5483"/>
                                </a:lnTo>
                                <a:lnTo>
                                  <a:pt x="791195" y="1383"/>
                                </a:lnTo>
                                <a:lnTo>
                                  <a:pt x="838793" y="0"/>
                                </a:lnTo>
                                <a:close/>
                              </a:path>
                            </a:pathLst>
                          </a:custGeom>
                          <a:solidFill>
                            <a:srgbClr val="65C7BF">
                              <a:alpha val="26039"/>
                            </a:srgbClr>
                          </a:solidFill>
                        </wps:spPr>
                        <wps:bodyPr wrap="square" lIns="0" tIns="0" rIns="0" bIns="0" rtlCol="0">
                          <a:prstTxWarp prst="textNoShape">
                            <a:avLst/>
                          </a:prstTxWarp>
                          <a:noAutofit/>
                        </wps:bodyPr>
                      </wps:wsp>
                      <wps:wsp>
                        <wps:cNvPr id="1963642089" name="Graphic 51"/>
                        <wps:cNvSpPr/>
                        <wps:spPr>
                          <a:xfrm>
                            <a:off x="4854839" y="2571236"/>
                            <a:ext cx="837565" cy="872490"/>
                          </a:xfrm>
                          <a:custGeom>
                            <a:avLst/>
                            <a:gdLst/>
                            <a:ahLst/>
                            <a:cxnLst/>
                            <a:rect l="l" t="t" r="r" b="b"/>
                            <a:pathLst>
                              <a:path w="837565" h="872490">
                                <a:moveTo>
                                  <a:pt x="418734" y="0"/>
                                </a:moveTo>
                                <a:lnTo>
                                  <a:pt x="464360" y="2559"/>
                                </a:lnTo>
                                <a:lnTo>
                                  <a:pt x="508563" y="10060"/>
                                </a:lnTo>
                                <a:lnTo>
                                  <a:pt x="551087" y="22236"/>
                                </a:lnTo>
                                <a:lnTo>
                                  <a:pt x="591677" y="38822"/>
                                </a:lnTo>
                                <a:lnTo>
                                  <a:pt x="630078" y="59551"/>
                                </a:lnTo>
                                <a:lnTo>
                                  <a:pt x="666034" y="84157"/>
                                </a:lnTo>
                                <a:lnTo>
                                  <a:pt x="699289" y="112374"/>
                                </a:lnTo>
                                <a:lnTo>
                                  <a:pt x="729589" y="143937"/>
                                </a:lnTo>
                                <a:lnTo>
                                  <a:pt x="756678" y="178578"/>
                                </a:lnTo>
                                <a:lnTo>
                                  <a:pt x="780299" y="216032"/>
                                </a:lnTo>
                                <a:lnTo>
                                  <a:pt x="800199" y="256032"/>
                                </a:lnTo>
                                <a:lnTo>
                                  <a:pt x="816122" y="298314"/>
                                </a:lnTo>
                                <a:lnTo>
                                  <a:pt x="827811" y="342610"/>
                                </a:lnTo>
                                <a:lnTo>
                                  <a:pt x="835012" y="388654"/>
                                </a:lnTo>
                                <a:lnTo>
                                  <a:pt x="837469" y="436181"/>
                                </a:lnTo>
                                <a:lnTo>
                                  <a:pt x="835012" y="483708"/>
                                </a:lnTo>
                                <a:lnTo>
                                  <a:pt x="827811" y="529752"/>
                                </a:lnTo>
                                <a:lnTo>
                                  <a:pt x="816122" y="574048"/>
                                </a:lnTo>
                                <a:lnTo>
                                  <a:pt x="800199" y="616329"/>
                                </a:lnTo>
                                <a:lnTo>
                                  <a:pt x="780299" y="656330"/>
                                </a:lnTo>
                                <a:lnTo>
                                  <a:pt x="756678" y="693784"/>
                                </a:lnTo>
                                <a:lnTo>
                                  <a:pt x="729589" y="728425"/>
                                </a:lnTo>
                                <a:lnTo>
                                  <a:pt x="699289" y="759987"/>
                                </a:lnTo>
                                <a:lnTo>
                                  <a:pt x="666034" y="788204"/>
                                </a:lnTo>
                                <a:lnTo>
                                  <a:pt x="630078" y="812811"/>
                                </a:lnTo>
                                <a:lnTo>
                                  <a:pt x="591677" y="833540"/>
                                </a:lnTo>
                                <a:lnTo>
                                  <a:pt x="551087" y="850125"/>
                                </a:lnTo>
                                <a:lnTo>
                                  <a:pt x="508563" y="862302"/>
                                </a:lnTo>
                                <a:lnTo>
                                  <a:pt x="464360" y="869803"/>
                                </a:lnTo>
                                <a:lnTo>
                                  <a:pt x="418734" y="872362"/>
                                </a:lnTo>
                                <a:lnTo>
                                  <a:pt x="373109" y="869803"/>
                                </a:lnTo>
                                <a:lnTo>
                                  <a:pt x="328906" y="862302"/>
                                </a:lnTo>
                                <a:lnTo>
                                  <a:pt x="286382" y="850125"/>
                                </a:lnTo>
                                <a:lnTo>
                                  <a:pt x="245792" y="833540"/>
                                </a:lnTo>
                                <a:lnTo>
                                  <a:pt x="207391" y="812811"/>
                                </a:lnTo>
                                <a:lnTo>
                                  <a:pt x="171435" y="788204"/>
                                </a:lnTo>
                                <a:lnTo>
                                  <a:pt x="138179" y="759987"/>
                                </a:lnTo>
                                <a:lnTo>
                                  <a:pt x="107880" y="728425"/>
                                </a:lnTo>
                                <a:lnTo>
                                  <a:pt x="80791" y="693784"/>
                                </a:lnTo>
                                <a:lnTo>
                                  <a:pt x="57169" y="656330"/>
                                </a:lnTo>
                                <a:lnTo>
                                  <a:pt x="37269" y="616329"/>
                                </a:lnTo>
                                <a:lnTo>
                                  <a:pt x="21347" y="574048"/>
                                </a:lnTo>
                                <a:lnTo>
                                  <a:pt x="9658" y="529752"/>
                                </a:lnTo>
                                <a:lnTo>
                                  <a:pt x="2457" y="483708"/>
                                </a:lnTo>
                                <a:lnTo>
                                  <a:pt x="0" y="436181"/>
                                </a:lnTo>
                                <a:lnTo>
                                  <a:pt x="2457" y="388654"/>
                                </a:lnTo>
                                <a:lnTo>
                                  <a:pt x="9658" y="342610"/>
                                </a:lnTo>
                                <a:lnTo>
                                  <a:pt x="21347" y="298314"/>
                                </a:lnTo>
                                <a:lnTo>
                                  <a:pt x="37269" y="256032"/>
                                </a:lnTo>
                                <a:lnTo>
                                  <a:pt x="57169" y="216032"/>
                                </a:lnTo>
                                <a:lnTo>
                                  <a:pt x="80791" y="178578"/>
                                </a:lnTo>
                                <a:lnTo>
                                  <a:pt x="107880" y="143937"/>
                                </a:lnTo>
                                <a:lnTo>
                                  <a:pt x="138179" y="112374"/>
                                </a:lnTo>
                                <a:lnTo>
                                  <a:pt x="171435" y="84157"/>
                                </a:lnTo>
                                <a:lnTo>
                                  <a:pt x="207391" y="59551"/>
                                </a:lnTo>
                                <a:lnTo>
                                  <a:pt x="245792" y="38822"/>
                                </a:lnTo>
                                <a:lnTo>
                                  <a:pt x="286382" y="22236"/>
                                </a:lnTo>
                                <a:lnTo>
                                  <a:pt x="328906" y="10060"/>
                                </a:lnTo>
                                <a:lnTo>
                                  <a:pt x="373109" y="2559"/>
                                </a:lnTo>
                                <a:lnTo>
                                  <a:pt x="418734" y="0"/>
                                </a:lnTo>
                                <a:close/>
                              </a:path>
                            </a:pathLst>
                          </a:custGeom>
                          <a:solidFill>
                            <a:srgbClr val="1BB160">
                              <a:alpha val="22628"/>
                            </a:srgbClr>
                          </a:solidFill>
                        </wps:spPr>
                        <wps:bodyPr wrap="square" lIns="0" tIns="0" rIns="0" bIns="0" rtlCol="0">
                          <a:prstTxWarp prst="textNoShape">
                            <a:avLst/>
                          </a:prstTxWarp>
                          <a:noAutofit/>
                        </wps:bodyPr>
                      </wps:wsp>
                      <wps:wsp>
                        <wps:cNvPr id="1812682865" name="Graphic 52"/>
                        <wps:cNvSpPr/>
                        <wps:spPr>
                          <a:xfrm>
                            <a:off x="3730909" y="0"/>
                            <a:ext cx="3624579" cy="3345179"/>
                          </a:xfrm>
                          <a:custGeom>
                            <a:avLst/>
                            <a:gdLst/>
                            <a:ahLst/>
                            <a:cxnLst/>
                            <a:rect l="l" t="t" r="r" b="b"/>
                            <a:pathLst>
                              <a:path w="3624579" h="3345179">
                                <a:moveTo>
                                  <a:pt x="183391" y="2740135"/>
                                </a:moveTo>
                                <a:lnTo>
                                  <a:pt x="3624319" y="0"/>
                                </a:lnTo>
                                <a:lnTo>
                                  <a:pt x="3624319" y="806668"/>
                                </a:lnTo>
                                <a:lnTo>
                                  <a:pt x="576490" y="3233765"/>
                                </a:lnTo>
                                <a:lnTo>
                                  <a:pt x="534102" y="3264377"/>
                                </a:lnTo>
                                <a:lnTo>
                                  <a:pt x="490290" y="3290091"/>
                                </a:lnTo>
                                <a:lnTo>
                                  <a:pt x="445541" y="3310896"/>
                                </a:lnTo>
                                <a:lnTo>
                                  <a:pt x="400345" y="3326779"/>
                                </a:lnTo>
                                <a:lnTo>
                                  <a:pt x="355193" y="3337728"/>
                                </a:lnTo>
                                <a:lnTo>
                                  <a:pt x="310572" y="3343733"/>
                                </a:lnTo>
                                <a:lnTo>
                                  <a:pt x="266973" y="3344781"/>
                                </a:lnTo>
                                <a:lnTo>
                                  <a:pt x="224884" y="3340861"/>
                                </a:lnTo>
                                <a:lnTo>
                                  <a:pt x="184796" y="3331960"/>
                                </a:lnTo>
                                <a:lnTo>
                                  <a:pt x="147198" y="3318067"/>
                                </a:lnTo>
                                <a:lnTo>
                                  <a:pt x="112579" y="3299171"/>
                                </a:lnTo>
                                <a:lnTo>
                                  <a:pt x="81429" y="3275259"/>
                                </a:lnTo>
                                <a:lnTo>
                                  <a:pt x="49450" y="3239183"/>
                                </a:lnTo>
                                <a:lnTo>
                                  <a:pt x="15788" y="3177626"/>
                                </a:lnTo>
                                <a:lnTo>
                                  <a:pt x="5122" y="3139656"/>
                                </a:lnTo>
                                <a:lnTo>
                                  <a:pt x="0" y="3099901"/>
                                </a:lnTo>
                                <a:lnTo>
                                  <a:pt x="300" y="3058838"/>
                                </a:lnTo>
                                <a:lnTo>
                                  <a:pt x="5901" y="3016941"/>
                                </a:lnTo>
                                <a:lnTo>
                                  <a:pt x="16684" y="2974683"/>
                                </a:lnTo>
                                <a:lnTo>
                                  <a:pt x="32526" y="2932539"/>
                                </a:lnTo>
                                <a:lnTo>
                                  <a:pt x="53306" y="2890984"/>
                                </a:lnTo>
                                <a:lnTo>
                                  <a:pt x="78904" y="2850491"/>
                                </a:lnTo>
                                <a:lnTo>
                                  <a:pt x="109198" y="2811536"/>
                                </a:lnTo>
                                <a:lnTo>
                                  <a:pt x="144068" y="2774592"/>
                                </a:lnTo>
                                <a:lnTo>
                                  <a:pt x="183391" y="2740135"/>
                                </a:lnTo>
                                <a:close/>
                              </a:path>
                            </a:pathLst>
                          </a:custGeom>
                          <a:solidFill>
                            <a:srgbClr val="134A83">
                              <a:alpha val="18598"/>
                            </a:srgbClr>
                          </a:solidFill>
                        </wps:spPr>
                        <wps:bodyPr wrap="square" lIns="0" tIns="0" rIns="0" bIns="0" rtlCol="0">
                          <a:prstTxWarp prst="textNoShape">
                            <a:avLst/>
                          </a:prstTxWarp>
                          <a:noAutofit/>
                        </wps:bodyPr>
                      </wps:wsp>
                      <wps:wsp>
                        <wps:cNvPr id="852852869" name="Graphic 53"/>
                        <wps:cNvSpPr/>
                        <wps:spPr>
                          <a:xfrm>
                            <a:off x="-337336" y="772718"/>
                            <a:ext cx="5151970" cy="3939617"/>
                          </a:xfrm>
                          <a:custGeom>
                            <a:avLst/>
                            <a:gdLst/>
                            <a:ahLst/>
                            <a:cxnLst/>
                            <a:rect l="l" t="t" r="r" b="b"/>
                            <a:pathLst>
                              <a:path w="4902200" h="3818890">
                                <a:moveTo>
                                  <a:pt x="136848" y="3230647"/>
                                </a:moveTo>
                                <a:lnTo>
                                  <a:pt x="4134678" y="100809"/>
                                </a:lnTo>
                                <a:lnTo>
                                  <a:pt x="4174416" y="72812"/>
                                </a:lnTo>
                                <a:lnTo>
                                  <a:pt x="4215973" y="49416"/>
                                </a:lnTo>
                                <a:lnTo>
                                  <a:pt x="4259015" y="30578"/>
                                </a:lnTo>
                                <a:lnTo>
                                  <a:pt x="4303208" y="16258"/>
                                </a:lnTo>
                                <a:lnTo>
                                  <a:pt x="4348215" y="6416"/>
                                </a:lnTo>
                                <a:lnTo>
                                  <a:pt x="4393702" y="1010"/>
                                </a:lnTo>
                                <a:lnTo>
                                  <a:pt x="4439334" y="0"/>
                                </a:lnTo>
                                <a:lnTo>
                                  <a:pt x="4484775" y="3344"/>
                                </a:lnTo>
                                <a:lnTo>
                                  <a:pt x="4529691" y="11003"/>
                                </a:lnTo>
                                <a:lnTo>
                                  <a:pt x="4573747" y="22935"/>
                                </a:lnTo>
                                <a:lnTo>
                                  <a:pt x="4616607" y="39100"/>
                                </a:lnTo>
                                <a:lnTo>
                                  <a:pt x="4657937" y="59456"/>
                                </a:lnTo>
                                <a:lnTo>
                                  <a:pt x="4697401" y="83963"/>
                                </a:lnTo>
                                <a:lnTo>
                                  <a:pt x="4734664" y="112581"/>
                                </a:lnTo>
                                <a:lnTo>
                                  <a:pt x="4769392" y="145267"/>
                                </a:lnTo>
                                <a:lnTo>
                                  <a:pt x="4801249" y="181982"/>
                                </a:lnTo>
                                <a:lnTo>
                                  <a:pt x="4829246" y="221720"/>
                                </a:lnTo>
                                <a:lnTo>
                                  <a:pt x="4852642" y="263277"/>
                                </a:lnTo>
                                <a:lnTo>
                                  <a:pt x="4871480" y="306320"/>
                                </a:lnTo>
                                <a:lnTo>
                                  <a:pt x="4885800" y="350512"/>
                                </a:lnTo>
                                <a:lnTo>
                                  <a:pt x="4895642" y="395519"/>
                                </a:lnTo>
                                <a:lnTo>
                                  <a:pt x="4901048" y="441006"/>
                                </a:lnTo>
                                <a:lnTo>
                                  <a:pt x="4902058" y="486638"/>
                                </a:lnTo>
                                <a:lnTo>
                                  <a:pt x="4898713" y="532079"/>
                                </a:lnTo>
                                <a:lnTo>
                                  <a:pt x="4891055" y="576995"/>
                                </a:lnTo>
                                <a:lnTo>
                                  <a:pt x="4879123" y="621051"/>
                                </a:lnTo>
                                <a:lnTo>
                                  <a:pt x="4862958" y="663911"/>
                                </a:lnTo>
                                <a:lnTo>
                                  <a:pt x="4842602" y="705241"/>
                                </a:lnTo>
                                <a:lnTo>
                                  <a:pt x="4818094" y="744705"/>
                                </a:lnTo>
                                <a:lnTo>
                                  <a:pt x="4789477" y="781968"/>
                                </a:lnTo>
                                <a:lnTo>
                                  <a:pt x="4756790" y="816696"/>
                                </a:lnTo>
                                <a:lnTo>
                                  <a:pt x="4720075" y="848553"/>
                                </a:lnTo>
                                <a:lnTo>
                                  <a:pt x="926605" y="3818400"/>
                                </a:lnTo>
                                <a:lnTo>
                                  <a:pt x="5677" y="3818400"/>
                                </a:lnTo>
                                <a:lnTo>
                                  <a:pt x="4282" y="3815922"/>
                                </a:lnTo>
                                <a:lnTo>
                                  <a:pt x="0" y="3806138"/>
                                </a:lnTo>
                                <a:lnTo>
                                  <a:pt x="0" y="3403038"/>
                                </a:lnTo>
                                <a:lnTo>
                                  <a:pt x="38829" y="3334495"/>
                                </a:lnTo>
                                <a:lnTo>
                                  <a:pt x="67447" y="3297231"/>
                                </a:lnTo>
                                <a:lnTo>
                                  <a:pt x="100133" y="3262504"/>
                                </a:lnTo>
                                <a:lnTo>
                                  <a:pt x="136848" y="3230647"/>
                                </a:lnTo>
                                <a:close/>
                              </a:path>
                            </a:pathLst>
                          </a:custGeom>
                          <a:solidFill>
                            <a:srgbClr val="2D8BB9">
                              <a:alpha val="30999"/>
                            </a:srgbClr>
                          </a:solidFill>
                        </wps:spPr>
                        <wps:bodyPr wrap="square" lIns="0" tIns="0" rIns="0" bIns="0" rtlCol="0">
                          <a:prstTxWarp prst="textNoShape">
                            <a:avLst/>
                          </a:prstTxWarp>
                          <a:noAutofit/>
                        </wps:bodyPr>
                      </wps:wsp>
                      <wps:wsp>
                        <wps:cNvPr id="1260501663" name="Graphic 54"/>
                        <wps:cNvSpPr/>
                        <wps:spPr>
                          <a:xfrm>
                            <a:off x="754143" y="3443726"/>
                            <a:ext cx="6050280" cy="19685"/>
                          </a:xfrm>
                          <a:custGeom>
                            <a:avLst/>
                            <a:gdLst/>
                            <a:ahLst/>
                            <a:cxnLst/>
                            <a:rect l="l" t="t" r="r" b="b"/>
                            <a:pathLst>
                              <a:path w="6050280" h="19685">
                                <a:moveTo>
                                  <a:pt x="0" y="19057"/>
                                </a:moveTo>
                                <a:lnTo>
                                  <a:pt x="6050279" y="0"/>
                                </a:lnTo>
                              </a:path>
                            </a:pathLst>
                          </a:custGeom>
                          <a:ln w="38114">
                            <a:solidFill>
                              <a:srgbClr val="26918A"/>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0D1C4" id="Group 1780609324" o:spid="_x0000_s1026" style="position:absolute;margin-left:-18.6pt;margin-top:472.95pt;width:614.5pt;height:370.95pt;z-index:251646995;mso-wrap-distance-left:0;mso-wrap-distance-right:0;mso-position-horizontal-relative:page;mso-position-vertical-relative:page;mso-width-relative:margin;mso-height-relative:margin" coordorigin="-3373" coordsize="78055,4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">
                <v:shape id="Graphic 50" o:spid="_x0000_s1027" style="position:absolute;left:66014;top:10736;width:8667;height:20592;visibility:visible;mso-wrap-style:square;v-text-anchor:top" coordsize="866775,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" path="m838793,r27448,797l866241,1746686r-27448,798l791195,1746100r-46901,-4100l698160,1735257r-45296,-9314l608477,1714134r-43407,-14231l522714,1683324r-41235,-18854l441436,1643415r-38780,-23182l365210,1594998r-36041,-27215l294604,1538663r-33020,-30952l230182,1475000r-29714,-34395l172512,1404599r-26126,-37543l122160,1328050,99906,1287655,79693,1245944,61593,1202991,45677,1158870,32015,1113654,20678,1067418r-8941,-47183l5264,972178,1327,923323,,873742,1327,824160,5264,775305r6473,-48056l20678,680065,32015,633829,45677,588614,61593,544492,79693,501539,99906,459828r22254,-40395l146386,380427r26126,-37543l200468,306878r29714,-34395l261584,239772r33020,-30952l329169,179700r36041,-27215l402656,127250r38780,-23182l481479,83013,522714,64159,565070,47580,608477,33349,652864,21540r45296,-9313l744294,5483,791195,1383,838793,xe" fillcolor="#65c7bf" stroked="f">
                  <v:fill opacity="16962f"/>
                  <v:path arrowok="t"/>
                </v:shape>
                <v:shape id="Graphic 51" o:spid="_x0000_s1028" style="position:absolute;left:48548;top:25712;width:8376;height:8725;visibility:visible;mso-wrap-style:square;v-text-anchor:top" coordsize="837565,87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" path="m418734,r45626,2559l508563,10060r42524,12176l591677,38822r38401,20729l666034,84157r33255,28217l729589,143937r27089,34641l780299,216032r19900,40000l816122,298314r11689,44296l835012,388654r2457,47527l835012,483708r-7201,46044l816122,574048r-15923,42281l780299,656330r-23621,37454l729589,728425r-30300,31562l666034,788204r-35956,24607l591677,833540r-40590,16585l508563,862302r-44203,7501l418734,872362r-45625,-2559l328906,862302,286382,850125,245792,833540,207391,812811,171435,788204,138179,759987,107880,728425,80791,693784,57169,656330,37269,616329,21347,574048,9658,529752,2457,483708,,436181,2457,388654,9658,342610,21347,298314,37269,256032,57169,216032,80791,178578r27089,-34641l138179,112374,171435,84157,207391,59551,245792,38822,286382,22236,328906,10060,373109,2559,418734,xe" fillcolor="#1bb160" stroked="f">
                  <v:fill opacity="14906f"/>
                  <v:path arrowok="t"/>
                </v:shape>
                <v:shape id="Graphic 52" o:spid="_x0000_s1029" style="position:absolute;left:37309;width:36245;height:33451;visibility:visible;mso-wrap-style:square;v-text-anchor:top" coordsize="3624579,334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" path="m183391,2740135l3624319,r,806668l576490,3233765r-42388,30612l490290,3290091r-44749,20805l400345,3326779r-45152,10949l310572,3343733r-43599,1048l224884,3340861r-40088,-8901l147198,3318067r-34619,-18896l81429,3275259,49450,3239183,15788,3177626,5122,3139656,,3099901r300,-41063l5901,3016941r10783,-42258l32526,2932539r20780,-41555l78904,2850491r30294,-38955l144068,2774592r39323,-34457xe" fillcolor="#134a83" stroked="f">
                  <v:fill opacity="12079f"/>
                  <v:path arrowok="t"/>
                </v:shape>
                <v:shape id="Graphic 53" o:spid="_x0000_s1030" style="position:absolute;left:-3373;top:7727;width:51519;height:39396;visibility:visible;mso-wrap-style:square;v-text-anchor:top" coordsize="4902200,381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" path="m136848,3230647l4134678,100809r39738,-27997l4215973,49416r43042,-18838l4303208,16258r45007,-9842l4393702,1010,4439334,r45441,3344l4529691,11003r44056,11932l4616607,39100r41330,20356l4697401,83963r37263,28618l4769392,145267r31857,36715l4829246,221720r23396,41557l4871480,306320r14320,44192l4895642,395519r5406,45487l4902058,486638r-3345,45441l4891055,576995r-11932,44056l4862958,663911r-20356,41330l4818094,744705r-28617,37263l4756790,816696r-36715,31857l926605,3818400r-920928,l4282,3815922,,3806138,,3403038r38829,-68543l67447,3297231r32686,-34727l136848,3230647xe" fillcolor="#2d8bb9" stroked="f">
                  <v:fill opacity="20303f"/>
                  <v:path arrowok="t"/>
                </v:shape>
                <v:shape id="Graphic 54" o:spid="_x0000_s1031" style="position:absolute;left:7541;top:34437;width:60503;height:197;visibility:visible;mso-wrap-style:square;v-text-anchor:top" coordsize="60502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" path="m,19057l6050279,e" filled="f" strokecolor="#26918a" strokeweight="1.0587mm">
                  <v:path arrowok="t"/>
                </v:shape>
                <w10:wrap anchorx="page" anchory="page"/>
              </v:group>
            </w:pict>
          </mc:Fallback>
        </mc:AlternateContent>
      </w:r>
      <w:r>
        <w:rPr>
          <w:noProof/>
        </w:rPr>
        <mc:AlternateContent>
          <mc:Choice Requires="wps">
            <w:drawing>
              <wp:anchor distT="45720" distB="45720" distL="114300" distR="114300" simplePos="0" relativeHeight="251646992" behindDoc="0" locked="0" layoutInCell="1" allowOverlap="1" wp14:anchorId="34625F54" wp14:editId="4617C003">
                <wp:simplePos x="0" y="0"/>
                <wp:positionH relativeFrom="column">
                  <wp:posOffset>-914334</wp:posOffset>
                </wp:positionH>
                <wp:positionV relativeFrom="paragraph">
                  <wp:posOffset>5044243</wp:posOffset>
                </wp:positionV>
                <wp:extent cx="7677150" cy="1165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1165860"/>
                        </a:xfrm>
                        <a:prstGeom prst="rect">
                          <a:avLst/>
                        </a:prstGeom>
                        <a:noFill/>
                        <a:ln w="9525">
                          <a:noFill/>
                          <a:miter lim="800000"/>
                          <a:headEnd/>
                          <a:tailEnd/>
                        </a:ln>
                      </wps:spPr>
                      <wps:txbx>
                        <w:txbxContent>
                          <w:p w14:paraId="15A911D5" w14:textId="77777777" w:rsidR="00082AD2" w:rsidRPr="00F941ED" w:rsidRDefault="00082AD2" w:rsidP="00082AD2">
                            <w:pPr>
                              <w:ind w:left="1" w:right="1"/>
                              <w:jc w:val="center"/>
                              <w:rPr>
                                <w:rFonts w:asciiTheme="majorHAnsi" w:hAnsiTheme="majorHAnsi"/>
                                <w:sz w:val="28"/>
                                <w:szCs w:val="32"/>
                              </w:rPr>
                            </w:pPr>
                            <w:r w:rsidRPr="00F941ED">
                              <w:rPr>
                                <w:rFonts w:asciiTheme="majorHAnsi" w:hAnsiTheme="majorHAnsi"/>
                                <w:color w:val="FFFFFF"/>
                                <w:sz w:val="28"/>
                                <w:szCs w:val="32"/>
                              </w:rPr>
                              <w:t>Copyright</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Financial</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Counsellors'</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Association</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of</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Western</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Australia</w:t>
                            </w:r>
                            <w:r w:rsidRPr="00F941ED">
                              <w:rPr>
                                <w:rFonts w:asciiTheme="majorHAnsi" w:hAnsiTheme="majorHAnsi"/>
                                <w:color w:val="FFFFFF"/>
                                <w:spacing w:val="36"/>
                                <w:sz w:val="28"/>
                                <w:szCs w:val="32"/>
                              </w:rPr>
                              <w:t xml:space="preserve"> </w:t>
                            </w:r>
                            <w:r w:rsidRPr="00F941ED">
                              <w:rPr>
                                <w:rFonts w:asciiTheme="majorHAnsi" w:hAnsiTheme="majorHAnsi"/>
                                <w:color w:val="FFFFFF"/>
                                <w:spacing w:val="-4"/>
                                <w:sz w:val="28"/>
                                <w:szCs w:val="32"/>
                              </w:rPr>
                              <w:t>Inc.</w:t>
                            </w:r>
                          </w:p>
                          <w:p w14:paraId="121DD4ED" w14:textId="77777777" w:rsidR="00082AD2" w:rsidRPr="00F941ED" w:rsidRDefault="00082AD2" w:rsidP="00082AD2">
                            <w:pPr>
                              <w:spacing w:before="30"/>
                              <w:ind w:left="1" w:right="1"/>
                              <w:jc w:val="center"/>
                              <w:rPr>
                                <w:rFonts w:asciiTheme="majorHAnsi" w:hAnsiTheme="majorHAnsi"/>
                                <w:sz w:val="28"/>
                                <w:szCs w:val="32"/>
                              </w:rPr>
                            </w:pPr>
                            <w:r w:rsidRPr="00F941ED">
                              <w:rPr>
                                <w:rFonts w:asciiTheme="majorHAnsi" w:hAnsiTheme="majorHAnsi"/>
                                <w:color w:val="FFFFFF"/>
                                <w:spacing w:val="-2"/>
                                <w:sz w:val="28"/>
                                <w:szCs w:val="32"/>
                              </w:rPr>
                              <w:t>October</w:t>
                            </w:r>
                            <w:r w:rsidRPr="00F941ED">
                              <w:rPr>
                                <w:rFonts w:asciiTheme="majorHAnsi" w:hAnsiTheme="majorHAnsi"/>
                                <w:color w:val="FFFFFF"/>
                                <w:spacing w:val="-7"/>
                                <w:sz w:val="28"/>
                                <w:szCs w:val="32"/>
                              </w:rPr>
                              <w:t xml:space="preserve"> </w:t>
                            </w:r>
                            <w:r w:rsidRPr="00F941ED">
                              <w:rPr>
                                <w:rFonts w:asciiTheme="majorHAnsi" w:hAnsiTheme="majorHAnsi"/>
                                <w:color w:val="FFFFFF"/>
                                <w:spacing w:val="-4"/>
                                <w:sz w:val="28"/>
                                <w:szCs w:val="32"/>
                              </w:rPr>
                              <w:t>2025</w:t>
                            </w:r>
                          </w:p>
                          <w:p w14:paraId="1D7E3296" w14:textId="77777777" w:rsidR="00082AD2" w:rsidRPr="00F941ED" w:rsidRDefault="00082AD2" w:rsidP="00082AD2">
                            <w:pPr>
                              <w:spacing w:before="30"/>
                              <w:ind w:left="1" w:right="1"/>
                              <w:jc w:val="center"/>
                              <w:rPr>
                                <w:rFonts w:asciiTheme="majorHAnsi" w:hAnsiTheme="majorHAnsi"/>
                                <w:sz w:val="28"/>
                                <w:szCs w:val="32"/>
                              </w:rPr>
                            </w:pPr>
                            <w:r w:rsidRPr="00F941ED">
                              <w:rPr>
                                <w:rFonts w:asciiTheme="majorHAnsi" w:hAnsiTheme="majorHAnsi"/>
                                <w:color w:val="FFFFFF"/>
                                <w:sz w:val="28"/>
                                <w:szCs w:val="32"/>
                              </w:rPr>
                              <w:t>ABN</w:t>
                            </w:r>
                            <w:r w:rsidRPr="00F941ED">
                              <w:rPr>
                                <w:rFonts w:asciiTheme="majorHAnsi" w:hAnsiTheme="majorHAnsi"/>
                                <w:color w:val="FFFFFF"/>
                                <w:spacing w:val="-6"/>
                                <w:sz w:val="28"/>
                                <w:szCs w:val="32"/>
                              </w:rPr>
                              <w:t xml:space="preserve"> </w:t>
                            </w:r>
                            <w:r w:rsidRPr="00F941ED">
                              <w:rPr>
                                <w:rFonts w:asciiTheme="majorHAnsi" w:hAnsiTheme="majorHAnsi"/>
                                <w:color w:val="FFFFFF"/>
                                <w:sz w:val="28"/>
                                <w:szCs w:val="32"/>
                              </w:rPr>
                              <w:t>13</w:t>
                            </w:r>
                            <w:r w:rsidRPr="00F941ED">
                              <w:rPr>
                                <w:rFonts w:asciiTheme="majorHAnsi" w:hAnsiTheme="majorHAnsi"/>
                                <w:color w:val="FFFFFF"/>
                                <w:spacing w:val="-6"/>
                                <w:sz w:val="28"/>
                                <w:szCs w:val="32"/>
                              </w:rPr>
                              <w:t xml:space="preserve"> </w:t>
                            </w:r>
                            <w:r w:rsidRPr="00F941ED">
                              <w:rPr>
                                <w:rFonts w:asciiTheme="majorHAnsi" w:hAnsiTheme="majorHAnsi"/>
                                <w:color w:val="FFFFFF"/>
                                <w:sz w:val="28"/>
                                <w:szCs w:val="32"/>
                              </w:rPr>
                              <w:t>592</w:t>
                            </w:r>
                            <w:r w:rsidRPr="00F941ED">
                              <w:rPr>
                                <w:rFonts w:asciiTheme="majorHAnsi" w:hAnsiTheme="majorHAnsi"/>
                                <w:color w:val="FFFFFF"/>
                                <w:spacing w:val="-5"/>
                                <w:sz w:val="28"/>
                                <w:szCs w:val="32"/>
                              </w:rPr>
                              <w:t xml:space="preserve"> </w:t>
                            </w:r>
                            <w:r w:rsidRPr="00F941ED">
                              <w:rPr>
                                <w:rFonts w:asciiTheme="majorHAnsi" w:hAnsiTheme="majorHAnsi"/>
                                <w:color w:val="FFFFFF"/>
                                <w:sz w:val="28"/>
                                <w:szCs w:val="32"/>
                              </w:rPr>
                              <w:t>166</w:t>
                            </w:r>
                            <w:r w:rsidRPr="00F941ED">
                              <w:rPr>
                                <w:rFonts w:asciiTheme="majorHAnsi" w:hAnsiTheme="majorHAnsi"/>
                                <w:color w:val="FFFFFF"/>
                                <w:spacing w:val="-6"/>
                                <w:sz w:val="28"/>
                                <w:szCs w:val="32"/>
                              </w:rPr>
                              <w:t xml:space="preserve"> </w:t>
                            </w:r>
                            <w:r w:rsidRPr="00F941ED">
                              <w:rPr>
                                <w:rFonts w:asciiTheme="majorHAnsi" w:hAnsiTheme="majorHAnsi"/>
                                <w:color w:val="FFFFFF"/>
                                <w:spacing w:val="-5"/>
                                <w:sz w:val="28"/>
                                <w:szCs w:val="32"/>
                              </w:rPr>
                              <w:t>805</w:t>
                            </w:r>
                          </w:p>
                          <w:p w14:paraId="30CD80CE" w14:textId="07E274D7" w:rsidR="00082AD2" w:rsidRPr="00F941ED" w:rsidRDefault="00082AD2">
                            <w:pPr>
                              <w:rPr>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25F54" id="Text Box 2" o:spid="_x0000_s1045" type="#_x0000_t202" style="position:absolute;margin-left:-1in;margin-top:397.2pt;width:604.5pt;height:91.8pt;z-index:25164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" filled="f" stroked="f">
                <v:textbox>
                  <w:txbxContent>
                    <w:p w14:paraId="15A911D5" w14:textId="77777777" w:rsidR="00082AD2" w:rsidRPr="00F941ED" w:rsidRDefault="00082AD2" w:rsidP="00082AD2">
                      <w:pPr>
                        <w:ind w:left="1" w:right="1"/>
                        <w:jc w:val="center"/>
                        <w:rPr>
                          <w:rFonts w:asciiTheme="majorHAnsi" w:hAnsiTheme="majorHAnsi"/>
                          <w:sz w:val="28"/>
                          <w:szCs w:val="32"/>
                        </w:rPr>
                      </w:pPr>
                      <w:r w:rsidRPr="00F941ED">
                        <w:rPr>
                          <w:rFonts w:asciiTheme="majorHAnsi" w:hAnsiTheme="majorHAnsi"/>
                          <w:color w:val="FFFFFF"/>
                          <w:sz w:val="28"/>
                          <w:szCs w:val="32"/>
                        </w:rPr>
                        <w:t>Copyright</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Financial</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Counsellors'</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Association</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of</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Western</w:t>
                      </w:r>
                      <w:r w:rsidRPr="00F941ED">
                        <w:rPr>
                          <w:rFonts w:asciiTheme="majorHAnsi" w:hAnsiTheme="majorHAnsi"/>
                          <w:color w:val="FFFFFF"/>
                          <w:spacing w:val="36"/>
                          <w:sz w:val="28"/>
                          <w:szCs w:val="32"/>
                        </w:rPr>
                        <w:t xml:space="preserve"> </w:t>
                      </w:r>
                      <w:r w:rsidRPr="00F941ED">
                        <w:rPr>
                          <w:rFonts w:asciiTheme="majorHAnsi" w:hAnsiTheme="majorHAnsi"/>
                          <w:color w:val="FFFFFF"/>
                          <w:sz w:val="28"/>
                          <w:szCs w:val="32"/>
                        </w:rPr>
                        <w:t>Australia</w:t>
                      </w:r>
                      <w:r w:rsidRPr="00F941ED">
                        <w:rPr>
                          <w:rFonts w:asciiTheme="majorHAnsi" w:hAnsiTheme="majorHAnsi"/>
                          <w:color w:val="FFFFFF"/>
                          <w:spacing w:val="36"/>
                          <w:sz w:val="28"/>
                          <w:szCs w:val="32"/>
                        </w:rPr>
                        <w:t xml:space="preserve"> </w:t>
                      </w:r>
                      <w:r w:rsidRPr="00F941ED">
                        <w:rPr>
                          <w:rFonts w:asciiTheme="majorHAnsi" w:hAnsiTheme="majorHAnsi"/>
                          <w:color w:val="FFFFFF"/>
                          <w:spacing w:val="-4"/>
                          <w:sz w:val="28"/>
                          <w:szCs w:val="32"/>
                        </w:rPr>
                        <w:t>Inc.</w:t>
                      </w:r>
                    </w:p>
                    <w:p w14:paraId="121DD4ED" w14:textId="77777777" w:rsidR="00082AD2" w:rsidRPr="00F941ED" w:rsidRDefault="00082AD2" w:rsidP="00082AD2">
                      <w:pPr>
                        <w:spacing w:before="30"/>
                        <w:ind w:left="1" w:right="1"/>
                        <w:jc w:val="center"/>
                        <w:rPr>
                          <w:rFonts w:asciiTheme="majorHAnsi" w:hAnsiTheme="majorHAnsi"/>
                          <w:sz w:val="28"/>
                          <w:szCs w:val="32"/>
                        </w:rPr>
                      </w:pPr>
                      <w:r w:rsidRPr="00F941ED">
                        <w:rPr>
                          <w:rFonts w:asciiTheme="majorHAnsi" w:hAnsiTheme="majorHAnsi"/>
                          <w:color w:val="FFFFFF"/>
                          <w:spacing w:val="-2"/>
                          <w:sz w:val="28"/>
                          <w:szCs w:val="32"/>
                        </w:rPr>
                        <w:t>October</w:t>
                      </w:r>
                      <w:r w:rsidRPr="00F941ED">
                        <w:rPr>
                          <w:rFonts w:asciiTheme="majorHAnsi" w:hAnsiTheme="majorHAnsi"/>
                          <w:color w:val="FFFFFF"/>
                          <w:spacing w:val="-7"/>
                          <w:sz w:val="28"/>
                          <w:szCs w:val="32"/>
                        </w:rPr>
                        <w:t xml:space="preserve"> </w:t>
                      </w:r>
                      <w:r w:rsidRPr="00F941ED">
                        <w:rPr>
                          <w:rFonts w:asciiTheme="majorHAnsi" w:hAnsiTheme="majorHAnsi"/>
                          <w:color w:val="FFFFFF"/>
                          <w:spacing w:val="-4"/>
                          <w:sz w:val="28"/>
                          <w:szCs w:val="32"/>
                        </w:rPr>
                        <w:t>2025</w:t>
                      </w:r>
                    </w:p>
                    <w:p w14:paraId="1D7E3296" w14:textId="77777777" w:rsidR="00082AD2" w:rsidRPr="00F941ED" w:rsidRDefault="00082AD2" w:rsidP="00082AD2">
                      <w:pPr>
                        <w:spacing w:before="30"/>
                        <w:ind w:left="1" w:right="1"/>
                        <w:jc w:val="center"/>
                        <w:rPr>
                          <w:rFonts w:asciiTheme="majorHAnsi" w:hAnsiTheme="majorHAnsi"/>
                          <w:sz w:val="28"/>
                          <w:szCs w:val="32"/>
                        </w:rPr>
                      </w:pPr>
                      <w:r w:rsidRPr="00F941ED">
                        <w:rPr>
                          <w:rFonts w:asciiTheme="majorHAnsi" w:hAnsiTheme="majorHAnsi"/>
                          <w:color w:val="FFFFFF"/>
                          <w:sz w:val="28"/>
                          <w:szCs w:val="32"/>
                        </w:rPr>
                        <w:t>ABN</w:t>
                      </w:r>
                      <w:r w:rsidRPr="00F941ED">
                        <w:rPr>
                          <w:rFonts w:asciiTheme="majorHAnsi" w:hAnsiTheme="majorHAnsi"/>
                          <w:color w:val="FFFFFF"/>
                          <w:spacing w:val="-6"/>
                          <w:sz w:val="28"/>
                          <w:szCs w:val="32"/>
                        </w:rPr>
                        <w:t xml:space="preserve"> </w:t>
                      </w:r>
                      <w:r w:rsidRPr="00F941ED">
                        <w:rPr>
                          <w:rFonts w:asciiTheme="majorHAnsi" w:hAnsiTheme="majorHAnsi"/>
                          <w:color w:val="FFFFFF"/>
                          <w:sz w:val="28"/>
                          <w:szCs w:val="32"/>
                        </w:rPr>
                        <w:t>13</w:t>
                      </w:r>
                      <w:r w:rsidRPr="00F941ED">
                        <w:rPr>
                          <w:rFonts w:asciiTheme="majorHAnsi" w:hAnsiTheme="majorHAnsi"/>
                          <w:color w:val="FFFFFF"/>
                          <w:spacing w:val="-6"/>
                          <w:sz w:val="28"/>
                          <w:szCs w:val="32"/>
                        </w:rPr>
                        <w:t xml:space="preserve"> </w:t>
                      </w:r>
                      <w:r w:rsidRPr="00F941ED">
                        <w:rPr>
                          <w:rFonts w:asciiTheme="majorHAnsi" w:hAnsiTheme="majorHAnsi"/>
                          <w:color w:val="FFFFFF"/>
                          <w:sz w:val="28"/>
                          <w:szCs w:val="32"/>
                        </w:rPr>
                        <w:t>592</w:t>
                      </w:r>
                      <w:r w:rsidRPr="00F941ED">
                        <w:rPr>
                          <w:rFonts w:asciiTheme="majorHAnsi" w:hAnsiTheme="majorHAnsi"/>
                          <w:color w:val="FFFFFF"/>
                          <w:spacing w:val="-5"/>
                          <w:sz w:val="28"/>
                          <w:szCs w:val="32"/>
                        </w:rPr>
                        <w:t xml:space="preserve"> </w:t>
                      </w:r>
                      <w:r w:rsidRPr="00F941ED">
                        <w:rPr>
                          <w:rFonts w:asciiTheme="majorHAnsi" w:hAnsiTheme="majorHAnsi"/>
                          <w:color w:val="FFFFFF"/>
                          <w:sz w:val="28"/>
                          <w:szCs w:val="32"/>
                        </w:rPr>
                        <w:t>166</w:t>
                      </w:r>
                      <w:r w:rsidRPr="00F941ED">
                        <w:rPr>
                          <w:rFonts w:asciiTheme="majorHAnsi" w:hAnsiTheme="majorHAnsi"/>
                          <w:color w:val="FFFFFF"/>
                          <w:spacing w:val="-6"/>
                          <w:sz w:val="28"/>
                          <w:szCs w:val="32"/>
                        </w:rPr>
                        <w:t xml:space="preserve"> </w:t>
                      </w:r>
                      <w:r w:rsidRPr="00F941ED">
                        <w:rPr>
                          <w:rFonts w:asciiTheme="majorHAnsi" w:hAnsiTheme="majorHAnsi"/>
                          <w:color w:val="FFFFFF"/>
                          <w:spacing w:val="-5"/>
                          <w:sz w:val="28"/>
                          <w:szCs w:val="32"/>
                        </w:rPr>
                        <w:t>805</w:t>
                      </w:r>
                    </w:p>
                    <w:p w14:paraId="30CD80CE" w14:textId="07E274D7" w:rsidR="00082AD2" w:rsidRPr="00F941ED" w:rsidRDefault="00082AD2">
                      <w:pPr>
                        <w:rPr>
                          <w:sz w:val="22"/>
                          <w:szCs w:val="24"/>
                        </w:rPr>
                      </w:pPr>
                    </w:p>
                  </w:txbxContent>
                </v:textbox>
                <w10:wrap type="square"/>
              </v:shape>
            </w:pict>
          </mc:Fallback>
        </mc:AlternateContent>
      </w:r>
      <w:r>
        <w:rPr>
          <w:noProof/>
        </w:rPr>
        <mc:AlternateContent>
          <mc:Choice Requires="wps">
            <w:drawing>
              <wp:anchor distT="45720" distB="45720" distL="114300" distR="114300" simplePos="0" relativeHeight="251646993" behindDoc="0" locked="0" layoutInCell="1" allowOverlap="1" wp14:anchorId="0A1A5542" wp14:editId="182E02AB">
                <wp:simplePos x="0" y="0"/>
                <wp:positionH relativeFrom="column">
                  <wp:posOffset>1425050</wp:posOffset>
                </wp:positionH>
                <wp:positionV relativeFrom="paragraph">
                  <wp:posOffset>1386248</wp:posOffset>
                </wp:positionV>
                <wp:extent cx="3016885" cy="1404620"/>
                <wp:effectExtent l="0" t="0" r="0" b="6350"/>
                <wp:wrapSquare wrapText="bothSides"/>
                <wp:docPr id="1006979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1404620"/>
                        </a:xfrm>
                        <a:prstGeom prst="rect">
                          <a:avLst/>
                        </a:prstGeom>
                        <a:noFill/>
                        <a:ln w="9525">
                          <a:noFill/>
                          <a:miter lim="800000"/>
                          <a:headEnd/>
                          <a:tailEnd/>
                        </a:ln>
                      </wps:spPr>
                      <wps:txbx>
                        <w:txbxContent>
                          <w:p w14:paraId="362ABD67" w14:textId="77777777" w:rsidR="00C93E44" w:rsidRPr="005C731C" w:rsidRDefault="00C93E44" w:rsidP="00367E74">
                            <w:pPr>
                              <w:jc w:val="center"/>
                              <w:rPr>
                                <w:color w:val="FFFFFF" w:themeColor="background1"/>
                                <w:sz w:val="28"/>
                                <w:szCs w:val="32"/>
                              </w:rPr>
                            </w:pPr>
                            <w:r w:rsidRPr="005C731C">
                              <w:rPr>
                                <w:color w:val="FFFFFF" w:themeColor="background1"/>
                                <w:sz w:val="28"/>
                                <w:szCs w:val="32"/>
                              </w:rPr>
                              <w:t>45 Duncan Street, Victoria Park Phone: 08 9325 1617</w:t>
                            </w:r>
                          </w:p>
                          <w:p w14:paraId="1B668934" w14:textId="20B0F6C1" w:rsidR="00CD6793" w:rsidRPr="005C731C" w:rsidRDefault="00C93E44" w:rsidP="00367E74">
                            <w:pPr>
                              <w:jc w:val="center"/>
                              <w:rPr>
                                <w:color w:val="FFFFFF" w:themeColor="background1"/>
                                <w:sz w:val="28"/>
                                <w:szCs w:val="32"/>
                              </w:rPr>
                            </w:pPr>
                            <w:r w:rsidRPr="005C731C">
                              <w:rPr>
                                <w:color w:val="FFFFFF" w:themeColor="background1"/>
                                <w:sz w:val="28"/>
                                <w:szCs w:val="32"/>
                              </w:rPr>
                              <w:t>Email: enquiries@fcawa.org www.fcawa.org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A5542" id="_x0000_s1046" type="#_x0000_t202" style="position:absolute;margin-left:112.2pt;margin-top:109.15pt;width:237.55pt;height:110.6pt;z-index:2516469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" filled="f" stroked="f">
                <v:textbox style="mso-fit-shape-to-text:t">
                  <w:txbxContent>
                    <w:p w14:paraId="362ABD67" w14:textId="77777777" w:rsidR="00C93E44" w:rsidRPr="005C731C" w:rsidRDefault="00C93E44" w:rsidP="00367E74">
                      <w:pPr>
                        <w:jc w:val="center"/>
                        <w:rPr>
                          <w:color w:val="FFFFFF" w:themeColor="background1"/>
                          <w:sz w:val="28"/>
                          <w:szCs w:val="32"/>
                        </w:rPr>
                      </w:pPr>
                      <w:r w:rsidRPr="005C731C">
                        <w:rPr>
                          <w:color w:val="FFFFFF" w:themeColor="background1"/>
                          <w:sz w:val="28"/>
                          <w:szCs w:val="32"/>
                        </w:rPr>
                        <w:t>45 Duncan Street, Victoria Park Phone: 08 9325 1617</w:t>
                      </w:r>
                    </w:p>
                    <w:p w14:paraId="1B668934" w14:textId="20B0F6C1" w:rsidR="00CD6793" w:rsidRPr="005C731C" w:rsidRDefault="00C93E44" w:rsidP="00367E74">
                      <w:pPr>
                        <w:jc w:val="center"/>
                        <w:rPr>
                          <w:color w:val="FFFFFF" w:themeColor="background1"/>
                          <w:sz w:val="28"/>
                          <w:szCs w:val="32"/>
                        </w:rPr>
                      </w:pPr>
                      <w:r w:rsidRPr="005C731C">
                        <w:rPr>
                          <w:color w:val="FFFFFF" w:themeColor="background1"/>
                          <w:sz w:val="28"/>
                          <w:szCs w:val="32"/>
                        </w:rPr>
                        <w:t>Email: enquiries@fcawa.org www.fcawa.org</w:t>
                      </w:r>
                    </w:p>
                  </w:txbxContent>
                </v:textbox>
                <w10:wrap type="square"/>
              </v:shape>
            </w:pict>
          </mc:Fallback>
        </mc:AlternateContent>
      </w:r>
      <w:r w:rsidR="008433E6">
        <w:rPr>
          <w:rFonts w:ascii="Century Gothic"/>
          <w:noProof/>
          <w:sz w:val="28"/>
        </w:rPr>
        <mc:AlternateContent>
          <mc:Choice Requires="wpg">
            <w:drawing>
              <wp:anchor distT="0" distB="0" distL="0" distR="0" simplePos="0" relativeHeight="251646991" behindDoc="1" locked="0" layoutInCell="1" allowOverlap="1" wp14:anchorId="487D9684" wp14:editId="5237E9F8">
                <wp:simplePos x="0" y="0"/>
                <wp:positionH relativeFrom="page">
                  <wp:posOffset>9525</wp:posOffset>
                </wp:positionH>
                <wp:positionV relativeFrom="page">
                  <wp:posOffset>5343525</wp:posOffset>
                </wp:positionV>
                <wp:extent cx="7924800" cy="489775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0" cy="4897755"/>
                          <a:chOff x="0" y="0"/>
                          <a:chExt cx="7562850" cy="4792980"/>
                        </a:xfrm>
                      </wpg:grpSpPr>
                      <wps:wsp>
                        <wps:cNvPr id="50" name="Graphic 50"/>
                        <wps:cNvSpPr/>
                        <wps:spPr>
                          <a:xfrm>
                            <a:off x="6696609" y="1532403"/>
                            <a:ext cx="866775" cy="1747520"/>
                          </a:xfrm>
                          <a:custGeom>
                            <a:avLst/>
                            <a:gdLst/>
                            <a:ahLst/>
                            <a:cxnLst/>
                            <a:rect l="l" t="t" r="r" b="b"/>
                            <a:pathLst>
                              <a:path w="866775" h="1747520">
                                <a:moveTo>
                                  <a:pt x="838793" y="0"/>
                                </a:moveTo>
                                <a:lnTo>
                                  <a:pt x="866241" y="797"/>
                                </a:lnTo>
                                <a:lnTo>
                                  <a:pt x="866241" y="1746686"/>
                                </a:lnTo>
                                <a:lnTo>
                                  <a:pt x="838793" y="1747484"/>
                                </a:lnTo>
                                <a:lnTo>
                                  <a:pt x="791195" y="1746100"/>
                                </a:lnTo>
                                <a:lnTo>
                                  <a:pt x="744294" y="1742000"/>
                                </a:lnTo>
                                <a:lnTo>
                                  <a:pt x="698160" y="1735257"/>
                                </a:lnTo>
                                <a:lnTo>
                                  <a:pt x="652864" y="1725943"/>
                                </a:lnTo>
                                <a:lnTo>
                                  <a:pt x="608477" y="1714134"/>
                                </a:lnTo>
                                <a:lnTo>
                                  <a:pt x="565070" y="1699903"/>
                                </a:lnTo>
                                <a:lnTo>
                                  <a:pt x="522714" y="1683324"/>
                                </a:lnTo>
                                <a:lnTo>
                                  <a:pt x="481479" y="1664470"/>
                                </a:lnTo>
                                <a:lnTo>
                                  <a:pt x="441436" y="1643415"/>
                                </a:lnTo>
                                <a:lnTo>
                                  <a:pt x="402656" y="1620233"/>
                                </a:lnTo>
                                <a:lnTo>
                                  <a:pt x="365210" y="1594998"/>
                                </a:lnTo>
                                <a:lnTo>
                                  <a:pt x="329169" y="1567783"/>
                                </a:lnTo>
                                <a:lnTo>
                                  <a:pt x="294604" y="1538663"/>
                                </a:lnTo>
                                <a:lnTo>
                                  <a:pt x="261584" y="1507711"/>
                                </a:lnTo>
                                <a:lnTo>
                                  <a:pt x="230182" y="1475000"/>
                                </a:lnTo>
                                <a:lnTo>
                                  <a:pt x="200468" y="1440605"/>
                                </a:lnTo>
                                <a:lnTo>
                                  <a:pt x="172512" y="1404599"/>
                                </a:lnTo>
                                <a:lnTo>
                                  <a:pt x="146386" y="1367056"/>
                                </a:lnTo>
                                <a:lnTo>
                                  <a:pt x="122160" y="1328050"/>
                                </a:lnTo>
                                <a:lnTo>
                                  <a:pt x="99906" y="1287655"/>
                                </a:lnTo>
                                <a:lnTo>
                                  <a:pt x="79693" y="1245944"/>
                                </a:lnTo>
                                <a:lnTo>
                                  <a:pt x="61593" y="1202991"/>
                                </a:lnTo>
                                <a:lnTo>
                                  <a:pt x="45677" y="1158870"/>
                                </a:lnTo>
                                <a:lnTo>
                                  <a:pt x="32015" y="1113654"/>
                                </a:lnTo>
                                <a:lnTo>
                                  <a:pt x="20678" y="1067418"/>
                                </a:lnTo>
                                <a:lnTo>
                                  <a:pt x="11737" y="1020235"/>
                                </a:lnTo>
                                <a:lnTo>
                                  <a:pt x="5264" y="972178"/>
                                </a:lnTo>
                                <a:lnTo>
                                  <a:pt x="1327" y="923323"/>
                                </a:lnTo>
                                <a:lnTo>
                                  <a:pt x="0" y="873742"/>
                                </a:lnTo>
                                <a:lnTo>
                                  <a:pt x="1327" y="824160"/>
                                </a:lnTo>
                                <a:lnTo>
                                  <a:pt x="5264" y="775305"/>
                                </a:lnTo>
                                <a:lnTo>
                                  <a:pt x="11737" y="727249"/>
                                </a:lnTo>
                                <a:lnTo>
                                  <a:pt x="20678" y="680065"/>
                                </a:lnTo>
                                <a:lnTo>
                                  <a:pt x="32015" y="633829"/>
                                </a:lnTo>
                                <a:lnTo>
                                  <a:pt x="45677" y="588614"/>
                                </a:lnTo>
                                <a:lnTo>
                                  <a:pt x="61593" y="544492"/>
                                </a:lnTo>
                                <a:lnTo>
                                  <a:pt x="79693" y="501539"/>
                                </a:lnTo>
                                <a:lnTo>
                                  <a:pt x="99906" y="459828"/>
                                </a:lnTo>
                                <a:lnTo>
                                  <a:pt x="122160" y="419433"/>
                                </a:lnTo>
                                <a:lnTo>
                                  <a:pt x="146386" y="380427"/>
                                </a:lnTo>
                                <a:lnTo>
                                  <a:pt x="172512" y="342884"/>
                                </a:lnTo>
                                <a:lnTo>
                                  <a:pt x="200468" y="306878"/>
                                </a:lnTo>
                                <a:lnTo>
                                  <a:pt x="230182" y="272483"/>
                                </a:lnTo>
                                <a:lnTo>
                                  <a:pt x="261584" y="239772"/>
                                </a:lnTo>
                                <a:lnTo>
                                  <a:pt x="294604" y="208820"/>
                                </a:lnTo>
                                <a:lnTo>
                                  <a:pt x="329169" y="179700"/>
                                </a:lnTo>
                                <a:lnTo>
                                  <a:pt x="365210" y="152485"/>
                                </a:lnTo>
                                <a:lnTo>
                                  <a:pt x="402656" y="127250"/>
                                </a:lnTo>
                                <a:lnTo>
                                  <a:pt x="441436" y="104068"/>
                                </a:lnTo>
                                <a:lnTo>
                                  <a:pt x="481479" y="83013"/>
                                </a:lnTo>
                                <a:lnTo>
                                  <a:pt x="522714" y="64159"/>
                                </a:lnTo>
                                <a:lnTo>
                                  <a:pt x="565070" y="47580"/>
                                </a:lnTo>
                                <a:lnTo>
                                  <a:pt x="608477" y="33349"/>
                                </a:lnTo>
                                <a:lnTo>
                                  <a:pt x="652864" y="21540"/>
                                </a:lnTo>
                                <a:lnTo>
                                  <a:pt x="698160" y="12227"/>
                                </a:lnTo>
                                <a:lnTo>
                                  <a:pt x="744294" y="5483"/>
                                </a:lnTo>
                                <a:lnTo>
                                  <a:pt x="791195" y="1383"/>
                                </a:lnTo>
                                <a:lnTo>
                                  <a:pt x="838793" y="0"/>
                                </a:lnTo>
                                <a:close/>
                              </a:path>
                            </a:pathLst>
                          </a:custGeom>
                          <a:solidFill>
                            <a:srgbClr val="65C7BF">
                              <a:alpha val="26039"/>
                            </a:srgbClr>
                          </a:solidFill>
                        </wps:spPr>
                        <wps:bodyPr wrap="square" lIns="0" tIns="0" rIns="0" bIns="0" rtlCol="0">
                          <a:prstTxWarp prst="textNoShape">
                            <a:avLst/>
                          </a:prstTxWarp>
                          <a:noAutofit/>
                        </wps:bodyPr>
                      </wps:wsp>
                      <wps:wsp>
                        <wps:cNvPr id="51" name="Graphic 51"/>
                        <wps:cNvSpPr/>
                        <wps:spPr>
                          <a:xfrm>
                            <a:off x="4675241" y="3132855"/>
                            <a:ext cx="837565" cy="872490"/>
                          </a:xfrm>
                          <a:custGeom>
                            <a:avLst/>
                            <a:gdLst/>
                            <a:ahLst/>
                            <a:cxnLst/>
                            <a:rect l="l" t="t" r="r" b="b"/>
                            <a:pathLst>
                              <a:path w="837565" h="872490">
                                <a:moveTo>
                                  <a:pt x="418734" y="0"/>
                                </a:moveTo>
                                <a:lnTo>
                                  <a:pt x="464360" y="2559"/>
                                </a:lnTo>
                                <a:lnTo>
                                  <a:pt x="508563" y="10060"/>
                                </a:lnTo>
                                <a:lnTo>
                                  <a:pt x="551087" y="22236"/>
                                </a:lnTo>
                                <a:lnTo>
                                  <a:pt x="591677" y="38822"/>
                                </a:lnTo>
                                <a:lnTo>
                                  <a:pt x="630078" y="59551"/>
                                </a:lnTo>
                                <a:lnTo>
                                  <a:pt x="666034" y="84157"/>
                                </a:lnTo>
                                <a:lnTo>
                                  <a:pt x="699289" y="112374"/>
                                </a:lnTo>
                                <a:lnTo>
                                  <a:pt x="729589" y="143937"/>
                                </a:lnTo>
                                <a:lnTo>
                                  <a:pt x="756678" y="178578"/>
                                </a:lnTo>
                                <a:lnTo>
                                  <a:pt x="780299" y="216032"/>
                                </a:lnTo>
                                <a:lnTo>
                                  <a:pt x="800199" y="256032"/>
                                </a:lnTo>
                                <a:lnTo>
                                  <a:pt x="816122" y="298314"/>
                                </a:lnTo>
                                <a:lnTo>
                                  <a:pt x="827811" y="342610"/>
                                </a:lnTo>
                                <a:lnTo>
                                  <a:pt x="835012" y="388654"/>
                                </a:lnTo>
                                <a:lnTo>
                                  <a:pt x="837469" y="436181"/>
                                </a:lnTo>
                                <a:lnTo>
                                  <a:pt x="835012" y="483708"/>
                                </a:lnTo>
                                <a:lnTo>
                                  <a:pt x="827811" y="529752"/>
                                </a:lnTo>
                                <a:lnTo>
                                  <a:pt x="816122" y="574048"/>
                                </a:lnTo>
                                <a:lnTo>
                                  <a:pt x="800199" y="616329"/>
                                </a:lnTo>
                                <a:lnTo>
                                  <a:pt x="780299" y="656330"/>
                                </a:lnTo>
                                <a:lnTo>
                                  <a:pt x="756678" y="693784"/>
                                </a:lnTo>
                                <a:lnTo>
                                  <a:pt x="729589" y="728425"/>
                                </a:lnTo>
                                <a:lnTo>
                                  <a:pt x="699289" y="759987"/>
                                </a:lnTo>
                                <a:lnTo>
                                  <a:pt x="666034" y="788204"/>
                                </a:lnTo>
                                <a:lnTo>
                                  <a:pt x="630078" y="812811"/>
                                </a:lnTo>
                                <a:lnTo>
                                  <a:pt x="591677" y="833540"/>
                                </a:lnTo>
                                <a:lnTo>
                                  <a:pt x="551087" y="850125"/>
                                </a:lnTo>
                                <a:lnTo>
                                  <a:pt x="508563" y="862302"/>
                                </a:lnTo>
                                <a:lnTo>
                                  <a:pt x="464360" y="869803"/>
                                </a:lnTo>
                                <a:lnTo>
                                  <a:pt x="418734" y="872362"/>
                                </a:lnTo>
                                <a:lnTo>
                                  <a:pt x="373109" y="869803"/>
                                </a:lnTo>
                                <a:lnTo>
                                  <a:pt x="328906" y="862302"/>
                                </a:lnTo>
                                <a:lnTo>
                                  <a:pt x="286382" y="850125"/>
                                </a:lnTo>
                                <a:lnTo>
                                  <a:pt x="245792" y="833540"/>
                                </a:lnTo>
                                <a:lnTo>
                                  <a:pt x="207391" y="812811"/>
                                </a:lnTo>
                                <a:lnTo>
                                  <a:pt x="171435" y="788204"/>
                                </a:lnTo>
                                <a:lnTo>
                                  <a:pt x="138179" y="759987"/>
                                </a:lnTo>
                                <a:lnTo>
                                  <a:pt x="107880" y="728425"/>
                                </a:lnTo>
                                <a:lnTo>
                                  <a:pt x="80791" y="693784"/>
                                </a:lnTo>
                                <a:lnTo>
                                  <a:pt x="57169" y="656330"/>
                                </a:lnTo>
                                <a:lnTo>
                                  <a:pt x="37269" y="616329"/>
                                </a:lnTo>
                                <a:lnTo>
                                  <a:pt x="21347" y="574048"/>
                                </a:lnTo>
                                <a:lnTo>
                                  <a:pt x="9658" y="529752"/>
                                </a:lnTo>
                                <a:lnTo>
                                  <a:pt x="2457" y="483708"/>
                                </a:lnTo>
                                <a:lnTo>
                                  <a:pt x="0" y="436181"/>
                                </a:lnTo>
                                <a:lnTo>
                                  <a:pt x="2457" y="388654"/>
                                </a:lnTo>
                                <a:lnTo>
                                  <a:pt x="9658" y="342610"/>
                                </a:lnTo>
                                <a:lnTo>
                                  <a:pt x="21347" y="298314"/>
                                </a:lnTo>
                                <a:lnTo>
                                  <a:pt x="37269" y="256032"/>
                                </a:lnTo>
                                <a:lnTo>
                                  <a:pt x="57169" y="216032"/>
                                </a:lnTo>
                                <a:lnTo>
                                  <a:pt x="80791" y="178578"/>
                                </a:lnTo>
                                <a:lnTo>
                                  <a:pt x="107880" y="143937"/>
                                </a:lnTo>
                                <a:lnTo>
                                  <a:pt x="138179" y="112374"/>
                                </a:lnTo>
                                <a:lnTo>
                                  <a:pt x="171435" y="84157"/>
                                </a:lnTo>
                                <a:lnTo>
                                  <a:pt x="207391" y="59551"/>
                                </a:lnTo>
                                <a:lnTo>
                                  <a:pt x="245792" y="38822"/>
                                </a:lnTo>
                                <a:lnTo>
                                  <a:pt x="286382" y="22236"/>
                                </a:lnTo>
                                <a:lnTo>
                                  <a:pt x="328906" y="10060"/>
                                </a:lnTo>
                                <a:lnTo>
                                  <a:pt x="373109" y="2559"/>
                                </a:lnTo>
                                <a:lnTo>
                                  <a:pt x="418734" y="0"/>
                                </a:lnTo>
                                <a:close/>
                              </a:path>
                            </a:pathLst>
                          </a:custGeom>
                          <a:solidFill>
                            <a:srgbClr val="1BB160">
                              <a:alpha val="22628"/>
                            </a:srgbClr>
                          </a:solidFill>
                        </wps:spPr>
                        <wps:bodyPr wrap="square" lIns="0" tIns="0" rIns="0" bIns="0" rtlCol="0">
                          <a:prstTxWarp prst="textNoShape">
                            <a:avLst/>
                          </a:prstTxWarp>
                          <a:noAutofit/>
                        </wps:bodyPr>
                      </wps:wsp>
                      <wps:wsp>
                        <wps:cNvPr id="52" name="Graphic 52"/>
                        <wps:cNvSpPr/>
                        <wps:spPr>
                          <a:xfrm>
                            <a:off x="3938530" y="0"/>
                            <a:ext cx="3624579" cy="3345179"/>
                          </a:xfrm>
                          <a:custGeom>
                            <a:avLst/>
                            <a:gdLst/>
                            <a:ahLst/>
                            <a:cxnLst/>
                            <a:rect l="l" t="t" r="r" b="b"/>
                            <a:pathLst>
                              <a:path w="3624579" h="3345179">
                                <a:moveTo>
                                  <a:pt x="183391" y="2740135"/>
                                </a:moveTo>
                                <a:lnTo>
                                  <a:pt x="3624319" y="0"/>
                                </a:lnTo>
                                <a:lnTo>
                                  <a:pt x="3624319" y="806668"/>
                                </a:lnTo>
                                <a:lnTo>
                                  <a:pt x="576490" y="3233765"/>
                                </a:lnTo>
                                <a:lnTo>
                                  <a:pt x="534102" y="3264377"/>
                                </a:lnTo>
                                <a:lnTo>
                                  <a:pt x="490290" y="3290091"/>
                                </a:lnTo>
                                <a:lnTo>
                                  <a:pt x="445541" y="3310896"/>
                                </a:lnTo>
                                <a:lnTo>
                                  <a:pt x="400345" y="3326779"/>
                                </a:lnTo>
                                <a:lnTo>
                                  <a:pt x="355193" y="3337728"/>
                                </a:lnTo>
                                <a:lnTo>
                                  <a:pt x="310572" y="3343733"/>
                                </a:lnTo>
                                <a:lnTo>
                                  <a:pt x="266973" y="3344781"/>
                                </a:lnTo>
                                <a:lnTo>
                                  <a:pt x="224884" y="3340861"/>
                                </a:lnTo>
                                <a:lnTo>
                                  <a:pt x="184796" y="3331960"/>
                                </a:lnTo>
                                <a:lnTo>
                                  <a:pt x="147198" y="3318067"/>
                                </a:lnTo>
                                <a:lnTo>
                                  <a:pt x="112579" y="3299171"/>
                                </a:lnTo>
                                <a:lnTo>
                                  <a:pt x="81429" y="3275259"/>
                                </a:lnTo>
                                <a:lnTo>
                                  <a:pt x="49450" y="3239183"/>
                                </a:lnTo>
                                <a:lnTo>
                                  <a:pt x="15788" y="3177626"/>
                                </a:lnTo>
                                <a:lnTo>
                                  <a:pt x="5122" y="3139656"/>
                                </a:lnTo>
                                <a:lnTo>
                                  <a:pt x="0" y="3099901"/>
                                </a:lnTo>
                                <a:lnTo>
                                  <a:pt x="300" y="3058838"/>
                                </a:lnTo>
                                <a:lnTo>
                                  <a:pt x="5901" y="3016941"/>
                                </a:lnTo>
                                <a:lnTo>
                                  <a:pt x="16684" y="2974683"/>
                                </a:lnTo>
                                <a:lnTo>
                                  <a:pt x="32526" y="2932539"/>
                                </a:lnTo>
                                <a:lnTo>
                                  <a:pt x="53306" y="2890984"/>
                                </a:lnTo>
                                <a:lnTo>
                                  <a:pt x="78904" y="2850491"/>
                                </a:lnTo>
                                <a:lnTo>
                                  <a:pt x="109198" y="2811536"/>
                                </a:lnTo>
                                <a:lnTo>
                                  <a:pt x="144068" y="2774592"/>
                                </a:lnTo>
                                <a:lnTo>
                                  <a:pt x="183391" y="2740135"/>
                                </a:lnTo>
                                <a:close/>
                              </a:path>
                            </a:pathLst>
                          </a:custGeom>
                          <a:solidFill>
                            <a:srgbClr val="134A83">
                              <a:alpha val="18598"/>
                            </a:srgbClr>
                          </a:solidFill>
                        </wps:spPr>
                        <wps:bodyPr wrap="square" lIns="0" tIns="0" rIns="0" bIns="0" rtlCol="0">
                          <a:prstTxWarp prst="textNoShape">
                            <a:avLst/>
                          </a:prstTxWarp>
                          <a:noAutofit/>
                        </wps:bodyPr>
                      </wps:wsp>
                      <wps:wsp>
                        <wps:cNvPr id="53" name="Graphic 53"/>
                        <wps:cNvSpPr/>
                        <wps:spPr>
                          <a:xfrm>
                            <a:off x="0" y="973974"/>
                            <a:ext cx="4902200" cy="3818890"/>
                          </a:xfrm>
                          <a:custGeom>
                            <a:avLst/>
                            <a:gdLst/>
                            <a:ahLst/>
                            <a:cxnLst/>
                            <a:rect l="l" t="t" r="r" b="b"/>
                            <a:pathLst>
                              <a:path w="4902200" h="3818890">
                                <a:moveTo>
                                  <a:pt x="136848" y="3230647"/>
                                </a:moveTo>
                                <a:lnTo>
                                  <a:pt x="4134678" y="100809"/>
                                </a:lnTo>
                                <a:lnTo>
                                  <a:pt x="4174416" y="72812"/>
                                </a:lnTo>
                                <a:lnTo>
                                  <a:pt x="4215973" y="49416"/>
                                </a:lnTo>
                                <a:lnTo>
                                  <a:pt x="4259015" y="30578"/>
                                </a:lnTo>
                                <a:lnTo>
                                  <a:pt x="4303208" y="16258"/>
                                </a:lnTo>
                                <a:lnTo>
                                  <a:pt x="4348215" y="6416"/>
                                </a:lnTo>
                                <a:lnTo>
                                  <a:pt x="4393702" y="1010"/>
                                </a:lnTo>
                                <a:lnTo>
                                  <a:pt x="4439334" y="0"/>
                                </a:lnTo>
                                <a:lnTo>
                                  <a:pt x="4484775" y="3344"/>
                                </a:lnTo>
                                <a:lnTo>
                                  <a:pt x="4529691" y="11003"/>
                                </a:lnTo>
                                <a:lnTo>
                                  <a:pt x="4573747" y="22935"/>
                                </a:lnTo>
                                <a:lnTo>
                                  <a:pt x="4616607" y="39100"/>
                                </a:lnTo>
                                <a:lnTo>
                                  <a:pt x="4657937" y="59456"/>
                                </a:lnTo>
                                <a:lnTo>
                                  <a:pt x="4697401" y="83963"/>
                                </a:lnTo>
                                <a:lnTo>
                                  <a:pt x="4734664" y="112581"/>
                                </a:lnTo>
                                <a:lnTo>
                                  <a:pt x="4769392" y="145267"/>
                                </a:lnTo>
                                <a:lnTo>
                                  <a:pt x="4801249" y="181982"/>
                                </a:lnTo>
                                <a:lnTo>
                                  <a:pt x="4829246" y="221720"/>
                                </a:lnTo>
                                <a:lnTo>
                                  <a:pt x="4852642" y="263277"/>
                                </a:lnTo>
                                <a:lnTo>
                                  <a:pt x="4871480" y="306320"/>
                                </a:lnTo>
                                <a:lnTo>
                                  <a:pt x="4885800" y="350512"/>
                                </a:lnTo>
                                <a:lnTo>
                                  <a:pt x="4895642" y="395519"/>
                                </a:lnTo>
                                <a:lnTo>
                                  <a:pt x="4901048" y="441006"/>
                                </a:lnTo>
                                <a:lnTo>
                                  <a:pt x="4902058" y="486638"/>
                                </a:lnTo>
                                <a:lnTo>
                                  <a:pt x="4898713" y="532079"/>
                                </a:lnTo>
                                <a:lnTo>
                                  <a:pt x="4891055" y="576995"/>
                                </a:lnTo>
                                <a:lnTo>
                                  <a:pt x="4879123" y="621051"/>
                                </a:lnTo>
                                <a:lnTo>
                                  <a:pt x="4862958" y="663911"/>
                                </a:lnTo>
                                <a:lnTo>
                                  <a:pt x="4842602" y="705241"/>
                                </a:lnTo>
                                <a:lnTo>
                                  <a:pt x="4818094" y="744705"/>
                                </a:lnTo>
                                <a:lnTo>
                                  <a:pt x="4789477" y="781968"/>
                                </a:lnTo>
                                <a:lnTo>
                                  <a:pt x="4756790" y="816696"/>
                                </a:lnTo>
                                <a:lnTo>
                                  <a:pt x="4720075" y="848553"/>
                                </a:lnTo>
                                <a:lnTo>
                                  <a:pt x="926605" y="3818400"/>
                                </a:lnTo>
                                <a:lnTo>
                                  <a:pt x="5677" y="3818400"/>
                                </a:lnTo>
                                <a:lnTo>
                                  <a:pt x="4282" y="3815922"/>
                                </a:lnTo>
                                <a:lnTo>
                                  <a:pt x="0" y="3806138"/>
                                </a:lnTo>
                                <a:lnTo>
                                  <a:pt x="0" y="3403038"/>
                                </a:lnTo>
                                <a:lnTo>
                                  <a:pt x="38829" y="3334495"/>
                                </a:lnTo>
                                <a:lnTo>
                                  <a:pt x="67447" y="3297231"/>
                                </a:lnTo>
                                <a:lnTo>
                                  <a:pt x="100133" y="3262504"/>
                                </a:lnTo>
                                <a:lnTo>
                                  <a:pt x="136848" y="3230647"/>
                                </a:lnTo>
                                <a:close/>
                              </a:path>
                            </a:pathLst>
                          </a:custGeom>
                          <a:solidFill>
                            <a:srgbClr val="2D8BB9">
                              <a:alpha val="30999"/>
                            </a:srgbClr>
                          </a:solidFill>
                        </wps:spPr>
                        <wps:bodyPr wrap="square" lIns="0" tIns="0" rIns="0" bIns="0" rtlCol="0">
                          <a:prstTxWarp prst="textNoShape">
                            <a:avLst/>
                          </a:prstTxWarp>
                          <a:noAutofit/>
                        </wps:bodyPr>
                      </wps:wsp>
                      <wps:wsp>
                        <wps:cNvPr id="54" name="Graphic 54"/>
                        <wps:cNvSpPr/>
                        <wps:spPr>
                          <a:xfrm>
                            <a:off x="756224" y="3997431"/>
                            <a:ext cx="6050280" cy="19685"/>
                          </a:xfrm>
                          <a:custGeom>
                            <a:avLst/>
                            <a:gdLst/>
                            <a:ahLst/>
                            <a:cxnLst/>
                            <a:rect l="l" t="t" r="r" b="b"/>
                            <a:pathLst>
                              <a:path w="6050280" h="19685">
                                <a:moveTo>
                                  <a:pt x="0" y="19057"/>
                                </a:moveTo>
                                <a:lnTo>
                                  <a:pt x="6050279" y="0"/>
                                </a:lnTo>
                              </a:path>
                            </a:pathLst>
                          </a:custGeom>
                          <a:ln w="38114">
                            <a:solidFill>
                              <a:srgbClr val="26918A"/>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72493" id="Group 49" o:spid="_x0000_s1026" style="position:absolute;margin-left:.75pt;margin-top:420.75pt;width:624pt;height:385.65pt;z-index:-251669489;mso-wrap-distance-left:0;mso-wrap-distance-right:0;mso-position-horizontal-relative:page;mso-position-vertical-relative:page;mso-width-relative:margin;mso-height-relative:margin" coordsize="75628,4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">
                <v:shape id="Graphic 50" o:spid="_x0000_s1027" style="position:absolute;left:66966;top:15324;width:8667;height:17475;visibility:visible;mso-wrap-style:square;v-text-anchor:top" coordsize="866775,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" path="m838793,r27448,797l866241,1746686r-27448,798l791195,1746100r-46901,-4100l698160,1735257r-45296,-9314l608477,1714134r-43407,-14231l522714,1683324r-41235,-18854l441436,1643415r-38780,-23182l365210,1594998r-36041,-27215l294604,1538663r-33020,-30952l230182,1475000r-29714,-34395l172512,1404599r-26126,-37543l122160,1328050,99906,1287655,79693,1245944,61593,1202991,45677,1158870,32015,1113654,20678,1067418r-8941,-47183l5264,972178,1327,923323,,873742,1327,824160,5264,775305r6473,-48056l20678,680065,32015,633829,45677,588614,61593,544492,79693,501539,99906,459828r22254,-40395l146386,380427r26126,-37543l200468,306878r29714,-34395l261584,239772r33020,-30952l329169,179700r36041,-27215l402656,127250r38780,-23182l481479,83013,522714,64159,565070,47580,608477,33349,652864,21540r45296,-9313l744294,5483,791195,1383,838793,xe" fillcolor="#65c7bf" stroked="f">
                  <v:fill opacity="16962f"/>
                  <v:path arrowok="t"/>
                </v:shape>
                <v:shape id="Graphic 51" o:spid="_x0000_s1028" style="position:absolute;left:46752;top:31328;width:8376;height:8725;visibility:visible;mso-wrap-style:square;v-text-anchor:top" coordsize="837565,87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" path="m418734,r45626,2559l508563,10060r42524,12176l591677,38822r38401,20729l666034,84157r33255,28217l729589,143937r27089,34641l780299,216032r19900,40000l816122,298314r11689,44296l835012,388654r2457,47527l835012,483708r-7201,46044l816122,574048r-15923,42281l780299,656330r-23621,37454l729589,728425r-30300,31562l666034,788204r-35956,24607l591677,833540r-40590,16585l508563,862302r-44203,7501l418734,872362r-45625,-2559l328906,862302,286382,850125,245792,833540,207391,812811,171435,788204,138179,759987,107880,728425,80791,693784,57169,656330,37269,616329,21347,574048,9658,529752,2457,483708,,436181,2457,388654,9658,342610,21347,298314,37269,256032,57169,216032,80791,178578r27089,-34641l138179,112374,171435,84157,207391,59551,245792,38822,286382,22236,328906,10060,373109,2559,418734,xe" fillcolor="#1bb160" stroked="f">
                  <v:fill opacity="14906f"/>
                  <v:path arrowok="t"/>
                </v:shape>
                <v:shape id="Graphic 52" o:spid="_x0000_s1029" style="position:absolute;left:39385;width:36246;height:33451;visibility:visible;mso-wrap-style:square;v-text-anchor:top" coordsize="3624579,334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" path="m183391,2740135l3624319,r,806668l576490,3233765r-42388,30612l490290,3290091r-44749,20805l400345,3326779r-45152,10949l310572,3343733r-43599,1048l224884,3340861r-40088,-8901l147198,3318067r-34619,-18896l81429,3275259,49450,3239183,15788,3177626,5122,3139656,,3099901r300,-41063l5901,3016941r10783,-42258l32526,2932539r20780,-41555l78904,2850491r30294,-38955l144068,2774592r39323,-34457xe" fillcolor="#134a83" stroked="f">
                  <v:fill opacity="12079f"/>
                  <v:path arrowok="t"/>
                </v:shape>
                <v:shape id="Graphic 53" o:spid="_x0000_s1030" style="position:absolute;top:9739;width:49022;height:38189;visibility:visible;mso-wrap-style:square;v-text-anchor:top" coordsize="4902200,381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" path="m136848,3230647l4134678,100809r39738,-27997l4215973,49416r43042,-18838l4303208,16258r45007,-9842l4393702,1010,4439334,r45441,3344l4529691,11003r44056,11932l4616607,39100r41330,20356l4697401,83963r37263,28618l4769392,145267r31857,36715l4829246,221720r23396,41557l4871480,306320r14320,44192l4895642,395519r5406,45487l4902058,486638r-3345,45441l4891055,576995r-11932,44056l4862958,663911r-20356,41330l4818094,744705r-28617,37263l4756790,816696r-36715,31857l926605,3818400r-920928,l4282,3815922,,3806138,,3403038r38829,-68543l67447,3297231r32686,-34727l136848,3230647xe" fillcolor="#2d8bb9" stroked="f">
                  <v:fill opacity="20303f"/>
                  <v:path arrowok="t"/>
                </v:shape>
                <v:shape id="Graphic 54" o:spid="_x0000_s1031" style="position:absolute;left:7562;top:39974;width:60503;height:197;visibility:visible;mso-wrap-style:square;v-text-anchor:top" coordsize="60502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" path="m,19057l6050279,e" filled="f" strokecolor="#26918a" strokeweight="1.0587mm">
                  <v:path arrowok="t"/>
                </v:shape>
                <w10:wrap anchorx="page" anchory="page"/>
              </v:group>
            </w:pict>
          </mc:Fallback>
        </mc:AlternateContent>
      </w:r>
    </w:p>
    <w:sectPr w:rsidR="0088548E" w:rsidRPr="00DE5C6F" w:rsidSect="0022715B">
      <w:headerReference w:type="default" r:id="rId48"/>
      <w:footerReference w:type="default" r:id="rId49"/>
      <w:headerReference w:type="first" r:id="rId50"/>
      <w:type w:val="continuous"/>
      <w:pgSz w:w="11906" w:h="16838" w:code="9"/>
      <w:pgMar w:top="1440" w:right="1440" w:bottom="1440" w:left="1440" w:header="22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53265" w14:textId="77777777" w:rsidR="00DC5C44" w:rsidRDefault="00DC5C44" w:rsidP="00CC0DF3">
      <w:pPr>
        <w:spacing w:after="0" w:line="240" w:lineRule="auto"/>
      </w:pPr>
      <w:r>
        <w:separator/>
      </w:r>
    </w:p>
  </w:endnote>
  <w:endnote w:type="continuationSeparator" w:id="0">
    <w:p w14:paraId="25C114A0" w14:textId="77777777" w:rsidR="00DC5C44" w:rsidRDefault="00DC5C44" w:rsidP="00CC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838E" w14:textId="68826888" w:rsidR="00770B45" w:rsidRDefault="00855AB9" w:rsidP="00770B45">
    <w:pPr>
      <w:pStyle w:val="Footer"/>
      <w:tabs>
        <w:tab w:val="clear" w:pos="4680"/>
        <w:tab w:val="clear" w:pos="9360"/>
        <w:tab w:val="left" w:pos="1423"/>
      </w:tabs>
      <w:rPr>
        <w:noProof/>
      </w:rPr>
    </w:pPr>
    <w:r>
      <w:rPr>
        <w:noProof/>
      </w:rPr>
      <w:drawing>
        <wp:anchor distT="0" distB="0" distL="114300" distR="114300" simplePos="0" relativeHeight="251658241" behindDoc="1" locked="0" layoutInCell="1" allowOverlap="1" wp14:anchorId="2D4EC4B6" wp14:editId="13B8BE1B">
          <wp:simplePos x="0" y="0"/>
          <wp:positionH relativeFrom="column">
            <wp:posOffset>-1150883</wp:posOffset>
          </wp:positionH>
          <wp:positionV relativeFrom="paragraph">
            <wp:posOffset>305818</wp:posOffset>
          </wp:positionV>
          <wp:extent cx="8811501" cy="391916"/>
          <wp:effectExtent l="0" t="0" r="0" b="8255"/>
          <wp:wrapNone/>
          <wp:docPr id="1851599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70728" name="Picture 1081570728"/>
                  <pic:cNvPicPr/>
                </pic:nvPicPr>
                <pic:blipFill rotWithShape="1">
                  <a:blip r:embed="rId1">
                    <a:extLst>
                      <a:ext uri="{28A0092B-C50C-407E-A947-70E740481C1C}">
                        <a14:useLocalDpi xmlns:a14="http://schemas.microsoft.com/office/drawing/2010/main" val="0"/>
                      </a:ext>
                    </a:extLst>
                  </a:blip>
                  <a:srcRect l="-856" t="95510" r="-1" b="-1"/>
                  <a:stretch>
                    <a:fillRect/>
                  </a:stretch>
                </pic:blipFill>
                <pic:spPr bwMode="auto">
                  <a:xfrm>
                    <a:off x="0" y="0"/>
                    <a:ext cx="8811501" cy="3919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B45">
      <w:rPr>
        <w:noProof/>
      </w:rPr>
      <w:drawing>
        <wp:anchor distT="0" distB="0" distL="114300" distR="114300" simplePos="0" relativeHeight="251658242" behindDoc="1" locked="0" layoutInCell="1" allowOverlap="1" wp14:anchorId="063004A1" wp14:editId="1E338E40">
          <wp:simplePos x="0" y="0"/>
          <wp:positionH relativeFrom="column">
            <wp:posOffset>-815871</wp:posOffset>
          </wp:positionH>
          <wp:positionV relativeFrom="paragraph">
            <wp:posOffset>-1290350</wp:posOffset>
          </wp:positionV>
          <wp:extent cx="2552840" cy="2552840"/>
          <wp:effectExtent l="0" t="0" r="0" b="0"/>
          <wp:wrapNone/>
          <wp:docPr id="417923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73067" name="Picture 2"/>
                  <pic:cNvPicPr>
                    <a:picLocks noChangeAspect="1" noChangeArrowheads="1"/>
                  </pic:cNvPicPr>
                </pic:nvPicPr>
                <pic:blipFill>
                  <a:blip r:embed="rId2">
                    <a:alphaModFix amt="5000"/>
                    <a:extLst>
                      <a:ext uri="{28A0092B-C50C-407E-A947-70E740481C1C}">
                        <a14:useLocalDpi xmlns:a14="http://schemas.microsoft.com/office/drawing/2010/main" val="0"/>
                      </a:ext>
                    </a:extLst>
                  </a:blip>
                  <a:stretch>
                    <a:fillRect/>
                  </a:stretch>
                </pic:blipFill>
                <pic:spPr bwMode="auto">
                  <a:xfrm rot="5400000">
                    <a:off x="0" y="0"/>
                    <a:ext cx="2552840" cy="2552840"/>
                  </a:xfrm>
                  <a:prstGeom prst="rect">
                    <a:avLst/>
                  </a:prstGeom>
                  <a:noFill/>
                </pic:spPr>
              </pic:pic>
            </a:graphicData>
          </a:graphic>
          <wp14:sizeRelH relativeFrom="page">
            <wp14:pctWidth>0</wp14:pctWidth>
          </wp14:sizeRelH>
          <wp14:sizeRelV relativeFrom="page">
            <wp14:pctHeight>0</wp14:pctHeight>
          </wp14:sizeRelV>
        </wp:anchor>
      </w:drawing>
    </w:r>
    <w:r w:rsidR="00770B45">
      <w:tab/>
    </w:r>
  </w:p>
  <w:p w14:paraId="2FE0248B" w14:textId="6C99EF68" w:rsidR="0071158B" w:rsidRDefault="0071158B" w:rsidP="00770B45">
    <w:pPr>
      <w:pStyle w:val="Footer"/>
      <w:tabs>
        <w:tab w:val="clear" w:pos="4680"/>
        <w:tab w:val="clear" w:pos="9360"/>
        <w:tab w:val="left" w:pos="142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36A77" w14:textId="77777777" w:rsidR="00DC5C44" w:rsidRDefault="00DC5C44" w:rsidP="00CC0DF3">
      <w:pPr>
        <w:spacing w:after="0" w:line="240" w:lineRule="auto"/>
      </w:pPr>
      <w:r>
        <w:separator/>
      </w:r>
    </w:p>
  </w:footnote>
  <w:footnote w:type="continuationSeparator" w:id="0">
    <w:p w14:paraId="2D768617" w14:textId="77777777" w:rsidR="00DC5C44" w:rsidRDefault="00DC5C44" w:rsidP="00CC0DF3">
      <w:pPr>
        <w:spacing w:after="0" w:line="240" w:lineRule="auto"/>
      </w:pPr>
      <w:r>
        <w:continuationSeparator/>
      </w:r>
    </w:p>
  </w:footnote>
  <w:footnote w:id="1">
    <w:p w14:paraId="7AA259A7" w14:textId="77777777" w:rsidR="00FD7D29" w:rsidRPr="00B82C11" w:rsidRDefault="00FD7D29" w:rsidP="00FD7D29">
      <w:pPr>
        <w:pStyle w:val="FootnoteText"/>
        <w:rPr>
          <w:sz w:val="14"/>
          <w:szCs w:val="14"/>
        </w:rPr>
      </w:pPr>
      <w:r w:rsidRPr="00B82C11">
        <w:rPr>
          <w:rStyle w:val="FootnoteReference"/>
          <w:sz w:val="14"/>
          <w:szCs w:val="14"/>
        </w:rPr>
        <w:footnoteRef/>
      </w:r>
      <w:r w:rsidRPr="00B82C11">
        <w:rPr>
          <w:sz w:val="14"/>
          <w:szCs w:val="14"/>
        </w:rPr>
        <w:t xml:space="preserve"> Ombudsman Western Australia. (2022). Investigation into Family and Domestic Violence and Suicide. Government of Western Australia. URL: </w:t>
      </w:r>
      <w:hyperlink r:id="rId1" w:history="1">
        <w:r w:rsidRPr="00B82C11">
          <w:rPr>
            <w:rStyle w:val="Hyperlink"/>
            <w:sz w:val="14"/>
            <w:szCs w:val="14"/>
          </w:rPr>
          <w:t>https://www.ombudsman.wa.gov.au/Publications/Investigation_FDV_Suicide.htm</w:t>
        </w:r>
      </w:hyperlink>
      <w:r w:rsidRPr="00B82C11">
        <w:rPr>
          <w:sz w:val="14"/>
          <w:szCs w:val="14"/>
        </w:rPr>
        <w:t xml:space="preserve"> </w:t>
      </w:r>
    </w:p>
    <w:p w14:paraId="41564AB6" w14:textId="77777777" w:rsidR="00FD7D29" w:rsidRPr="00B82C11" w:rsidRDefault="00FD7D29" w:rsidP="00FD7D29">
      <w:pPr>
        <w:pStyle w:val="FootnoteText"/>
        <w:rPr>
          <w:sz w:val="14"/>
          <w:szCs w:val="14"/>
        </w:rPr>
      </w:pPr>
    </w:p>
  </w:footnote>
  <w:footnote w:id="2">
    <w:p w14:paraId="267D0973" w14:textId="77777777" w:rsidR="00FD7D29" w:rsidRPr="00B82C11" w:rsidRDefault="00FD7D29" w:rsidP="00FD7D29">
      <w:pPr>
        <w:pStyle w:val="FootnoteText"/>
        <w:rPr>
          <w:sz w:val="14"/>
          <w:szCs w:val="14"/>
        </w:rPr>
      </w:pPr>
      <w:r w:rsidRPr="00B82C11">
        <w:rPr>
          <w:rStyle w:val="FootnoteReference"/>
          <w:sz w:val="14"/>
          <w:szCs w:val="14"/>
        </w:rPr>
        <w:footnoteRef/>
      </w:r>
      <w:r w:rsidRPr="00B82C11">
        <w:rPr>
          <w:sz w:val="14"/>
          <w:szCs w:val="14"/>
        </w:rPr>
        <w:t xml:space="preserve"> Australian Government Department of Social Services. (2022). National Plan to End Violence Against Women and Children 2022–2032. Australian Government. URL: </w:t>
      </w:r>
      <w:hyperlink r:id="rId2" w:history="1">
        <w:r w:rsidRPr="00B82C11">
          <w:rPr>
            <w:rStyle w:val="Hyperlink"/>
            <w:sz w:val="14"/>
            <w:szCs w:val="14"/>
          </w:rPr>
          <w:t>https://www.dss.gov.au/system/files/resources/national-plan-end-violence-against-women-and-children-2022-2032.pdf</w:t>
        </w:r>
      </w:hyperlink>
      <w:r w:rsidRPr="00B82C11">
        <w:rPr>
          <w:sz w:val="14"/>
          <w:szCs w:val="14"/>
        </w:rPr>
        <w:t xml:space="preserve"> </w:t>
      </w:r>
    </w:p>
    <w:p w14:paraId="25E058BF" w14:textId="77777777" w:rsidR="00FD7D29" w:rsidRPr="00B82C11" w:rsidRDefault="00FD7D29" w:rsidP="00FD7D29">
      <w:pPr>
        <w:pStyle w:val="FootnoteText"/>
        <w:rPr>
          <w:sz w:val="14"/>
          <w:szCs w:val="14"/>
        </w:rPr>
      </w:pPr>
    </w:p>
  </w:footnote>
  <w:footnote w:id="3">
    <w:p w14:paraId="0861F0BA" w14:textId="77777777" w:rsidR="006A18E2" w:rsidRPr="00B82C11" w:rsidRDefault="006A18E2" w:rsidP="006A18E2">
      <w:pPr>
        <w:pStyle w:val="FootnoteText"/>
        <w:rPr>
          <w:sz w:val="14"/>
          <w:szCs w:val="14"/>
        </w:rPr>
      </w:pPr>
      <w:r w:rsidRPr="00B82C11">
        <w:rPr>
          <w:rStyle w:val="FootnoteReference"/>
          <w:sz w:val="14"/>
          <w:szCs w:val="14"/>
        </w:rPr>
        <w:footnoteRef/>
      </w:r>
      <w:r w:rsidRPr="00B82C11">
        <w:rPr>
          <w:sz w:val="14"/>
          <w:szCs w:val="14"/>
        </w:rPr>
        <w:t xml:space="preserve"> Australian Institute of Health and Welfare. (2024). Family, Domestic and Sexual Violence (FDSV). Australian Government (AIHW). URL: </w:t>
      </w:r>
      <w:hyperlink r:id="rId3" w:history="1">
        <w:r w:rsidRPr="00B82C11">
          <w:rPr>
            <w:rStyle w:val="Hyperlink"/>
            <w:sz w:val="14"/>
            <w:szCs w:val="14"/>
          </w:rPr>
          <w:t>https://www.aihw.gov.au/reports/family-domestic-and-sexual-violence/fdsv</w:t>
        </w:r>
      </w:hyperlink>
      <w:r w:rsidRPr="00B82C11">
        <w:rPr>
          <w:sz w:val="14"/>
          <w:szCs w:val="14"/>
        </w:rPr>
        <w:t xml:space="preserve"> </w:t>
      </w:r>
    </w:p>
  </w:footnote>
  <w:footnote w:id="4">
    <w:p w14:paraId="6CBB979F" w14:textId="77777777" w:rsidR="006A18E2" w:rsidRPr="00B82C11" w:rsidRDefault="006A18E2" w:rsidP="006A18E2">
      <w:pPr>
        <w:rPr>
          <w:sz w:val="14"/>
          <w:szCs w:val="14"/>
        </w:rPr>
      </w:pPr>
      <w:r w:rsidRPr="00B82C11">
        <w:rPr>
          <w:rStyle w:val="FootnoteReference"/>
          <w:sz w:val="14"/>
          <w:szCs w:val="14"/>
        </w:rPr>
        <w:footnoteRef/>
      </w:r>
      <w:r w:rsidRPr="00B82C11">
        <w:rPr>
          <w:sz w:val="14"/>
          <w:szCs w:val="14"/>
        </w:rPr>
        <w:t xml:space="preserve"> House of Representatives Standing Committee on Social Policy and Legal Affairs. (2025). Inquiry into the Relationship Between Domestic, Family and Sexual Violence (DFSV) and Suicide - Terms of Reference. Parliament of Australia. URL: </w:t>
      </w:r>
      <w:hyperlink r:id="rId4" w:history="1">
        <w:r w:rsidRPr="00B82C11">
          <w:rPr>
            <w:rStyle w:val="Hyperlink"/>
            <w:sz w:val="14"/>
            <w:szCs w:val="14"/>
          </w:rPr>
          <w:t>https://www.aph.gov.au/Parliamentary_Business/Committees/House/Social_Policy_and_Legal_Affairs/DFSVSuicidedata</w:t>
        </w:r>
      </w:hyperlink>
      <w:r w:rsidRPr="00B82C11">
        <w:rPr>
          <w:sz w:val="14"/>
          <w:szCs w:val="14"/>
        </w:rPr>
        <w:t xml:space="preserve">  </w:t>
      </w:r>
    </w:p>
  </w:footnote>
  <w:footnote w:id="5">
    <w:p w14:paraId="20209B9F" w14:textId="77777777" w:rsidR="00FD7D29" w:rsidRPr="00B82C11" w:rsidRDefault="00FD7D29" w:rsidP="00FD7D29">
      <w:pPr>
        <w:rPr>
          <w:sz w:val="14"/>
          <w:szCs w:val="14"/>
        </w:rPr>
      </w:pPr>
      <w:r w:rsidRPr="00B82C11">
        <w:rPr>
          <w:rStyle w:val="FootnoteReference"/>
          <w:sz w:val="14"/>
          <w:szCs w:val="14"/>
        </w:rPr>
        <w:footnoteRef/>
      </w:r>
      <w:r w:rsidRPr="00B82C11">
        <w:rPr>
          <w:sz w:val="14"/>
          <w:szCs w:val="14"/>
        </w:rPr>
        <w:t xml:space="preserve"> </w:t>
      </w:r>
      <w:r w:rsidRPr="00B82C11">
        <w:rPr>
          <w:rFonts w:asciiTheme="majorHAnsi" w:hAnsiTheme="majorHAnsi"/>
          <w:sz w:val="14"/>
          <w:szCs w:val="14"/>
        </w:rPr>
        <w:t xml:space="preserve">Name withheld. (2025). Submission 1 to the House of Representatives Standing Committee on Social Policy and Legal Affairs Inquiry into the Relationship Between DFSV and Suicide (lived experience). URL: </w:t>
      </w:r>
      <w:hyperlink r:id="rId5" w:history="1">
        <w:r w:rsidRPr="00B82C11">
          <w:rPr>
            <w:rStyle w:val="Hyperlink"/>
            <w:rFonts w:asciiTheme="majorHAnsi" w:hAnsiTheme="majorHAnsi"/>
            <w:sz w:val="14"/>
            <w:szCs w:val="14"/>
          </w:rPr>
          <w:t>https://www.aph.gov.au/Parliamentary_Business/Committees/House/Social_Policy_and_Legal_Affairs/DFSVSuicidedata/Submissions</w:t>
        </w:r>
      </w:hyperlink>
    </w:p>
  </w:footnote>
  <w:footnote w:id="6">
    <w:p w14:paraId="29A47BC3" w14:textId="77777777" w:rsidR="004A5074" w:rsidRPr="00B82C11" w:rsidRDefault="004A5074" w:rsidP="004A5074">
      <w:pPr>
        <w:rPr>
          <w:sz w:val="14"/>
          <w:szCs w:val="14"/>
        </w:rPr>
      </w:pPr>
      <w:r w:rsidRPr="00B82C11">
        <w:rPr>
          <w:rStyle w:val="FootnoteReference"/>
          <w:sz w:val="14"/>
          <w:szCs w:val="14"/>
        </w:rPr>
        <w:footnoteRef/>
      </w:r>
      <w:r w:rsidRPr="00B82C11">
        <w:rPr>
          <w:sz w:val="14"/>
          <w:szCs w:val="14"/>
        </w:rPr>
        <w:t xml:space="preserve"> Financial Counselling Australia. (2019). </w:t>
      </w:r>
      <w:r w:rsidRPr="00B82C11">
        <w:rPr>
          <w:i/>
          <w:iCs/>
          <w:sz w:val="14"/>
          <w:szCs w:val="14"/>
        </w:rPr>
        <w:t>Family Violence and Economic Abuse Survey: Summary of Findings</w:t>
      </w:r>
      <w:r w:rsidRPr="00B82C11">
        <w:rPr>
          <w:sz w:val="14"/>
          <w:szCs w:val="14"/>
        </w:rPr>
        <w:t xml:space="preserve">. Financial Counselling Australia. URL: </w:t>
      </w:r>
      <w:hyperlink r:id="rId6" w:history="1">
        <w:r w:rsidRPr="00B82C11">
          <w:rPr>
            <w:rStyle w:val="Hyperlink"/>
            <w:sz w:val="14"/>
            <w:szCs w:val="14"/>
          </w:rPr>
          <w:t>https://financialcounsellingaustralia.org.au/wp-content/uploads/2019/11/Family-Violence-Survey-Results-v2.pdf</w:t>
        </w:r>
      </w:hyperlink>
      <w:r w:rsidRPr="00B82C11">
        <w:rPr>
          <w:sz w:val="14"/>
          <w:szCs w:val="14"/>
        </w:rPr>
        <w:t xml:space="preserve"> </w:t>
      </w:r>
    </w:p>
  </w:footnote>
  <w:footnote w:id="7">
    <w:p w14:paraId="5403589E" w14:textId="77777777" w:rsidR="00FD7D29" w:rsidRPr="00B82C11" w:rsidRDefault="00FD7D29" w:rsidP="00FD7D29">
      <w:pPr>
        <w:pStyle w:val="FootnoteText"/>
        <w:rPr>
          <w:sz w:val="14"/>
          <w:szCs w:val="14"/>
        </w:rPr>
      </w:pPr>
      <w:r w:rsidRPr="00B82C11">
        <w:rPr>
          <w:rStyle w:val="FootnoteReference"/>
          <w:sz w:val="14"/>
          <w:szCs w:val="14"/>
        </w:rPr>
        <w:footnoteRef/>
      </w:r>
      <w:r w:rsidRPr="00B82C11">
        <w:rPr>
          <w:sz w:val="14"/>
          <w:szCs w:val="14"/>
        </w:rPr>
        <w:t xml:space="preserve"> </w:t>
      </w:r>
      <w:proofErr w:type="spellStart"/>
      <w:r w:rsidRPr="00B82C11">
        <w:rPr>
          <w:sz w:val="14"/>
          <w:szCs w:val="14"/>
        </w:rPr>
        <w:t>inTouch</w:t>
      </w:r>
      <w:proofErr w:type="spellEnd"/>
      <w:r w:rsidRPr="00B82C11">
        <w:rPr>
          <w:sz w:val="14"/>
          <w:szCs w:val="14"/>
        </w:rPr>
        <w:t xml:space="preserve"> Multicultural Centre Against Family Violence. (2024). </w:t>
      </w:r>
      <w:r w:rsidRPr="00B82C11">
        <w:rPr>
          <w:i/>
          <w:iCs/>
          <w:sz w:val="14"/>
          <w:szCs w:val="14"/>
        </w:rPr>
        <w:t>Submission to the Inquiry into the Financial Services Regulatory Framework in relation to Financial Abuse</w:t>
      </w:r>
      <w:r w:rsidRPr="00B82C11">
        <w:rPr>
          <w:sz w:val="14"/>
          <w:szCs w:val="14"/>
        </w:rPr>
        <w:t xml:space="preserve">. Parliament of Australia URL: </w:t>
      </w:r>
      <w:hyperlink r:id="rId7" w:history="1">
        <w:r w:rsidRPr="00B82C11">
          <w:rPr>
            <w:rStyle w:val="Hyperlink"/>
            <w:sz w:val="14"/>
            <w:szCs w:val="14"/>
          </w:rPr>
          <w:t>https://www.aph.gov.au/DocumentStore.ashx?id=9d1d7f2b-9e41-4d4e-9d66-4c1e5f0c7b8e</w:t>
        </w:r>
      </w:hyperlink>
      <w:r w:rsidRPr="00B82C11">
        <w:rPr>
          <w:sz w:val="14"/>
          <w:szCs w:val="14"/>
        </w:rPr>
        <w:t xml:space="preserve"> </w:t>
      </w:r>
    </w:p>
    <w:p w14:paraId="1F6B7DD1" w14:textId="77777777" w:rsidR="00FD7D29" w:rsidRPr="007021D6" w:rsidRDefault="00FD7D29" w:rsidP="00FD7D29">
      <w:pPr>
        <w:pStyle w:val="FootnoteText"/>
        <w:rPr>
          <w:sz w:val="18"/>
          <w:szCs w:val="18"/>
        </w:rPr>
      </w:pPr>
    </w:p>
  </w:footnote>
  <w:footnote w:id="8">
    <w:p w14:paraId="79C67B49" w14:textId="77777777" w:rsidR="00FD7D29" w:rsidRPr="00B82C11" w:rsidRDefault="00FD7D29" w:rsidP="00FD7D29">
      <w:pPr>
        <w:rPr>
          <w:sz w:val="14"/>
          <w:szCs w:val="14"/>
        </w:rPr>
      </w:pPr>
      <w:r w:rsidRPr="00B82C11">
        <w:rPr>
          <w:rStyle w:val="FootnoteReference"/>
          <w:sz w:val="14"/>
          <w:szCs w:val="14"/>
        </w:rPr>
        <w:footnoteRef/>
      </w:r>
      <w:r w:rsidRPr="00B82C11">
        <w:rPr>
          <w:sz w:val="14"/>
          <w:szCs w:val="14"/>
        </w:rPr>
        <w:t xml:space="preserve"> Cortis, N., &amp; Smyth, C. (2024). </w:t>
      </w:r>
      <w:r w:rsidRPr="00B82C11">
        <w:rPr>
          <w:i/>
          <w:iCs/>
          <w:sz w:val="14"/>
          <w:szCs w:val="14"/>
        </w:rPr>
        <w:t>Specialist Financial Counselling for Women Affected by Domestic and Family Violence</w:t>
      </w:r>
      <w:r w:rsidRPr="00B82C11">
        <w:rPr>
          <w:sz w:val="14"/>
          <w:szCs w:val="14"/>
        </w:rPr>
        <w:t xml:space="preserve">. Australia’s National Research Organisation for Women’s Safety (ANROWS). URL: </w:t>
      </w:r>
      <w:hyperlink r:id="rId8" w:history="1">
        <w:r w:rsidRPr="00B82C11">
          <w:rPr>
            <w:rStyle w:val="Hyperlink"/>
            <w:sz w:val="14"/>
            <w:szCs w:val="14"/>
          </w:rPr>
          <w:t>https://anrows.intersearch.com.au/anrowsjspui/handle/1/22752</w:t>
        </w:r>
      </w:hyperlink>
      <w:r w:rsidRPr="00B82C11">
        <w:rPr>
          <w:sz w:val="14"/>
          <w:szCs w:val="14"/>
        </w:rPr>
        <w:t xml:space="preserve"> </w:t>
      </w:r>
    </w:p>
  </w:footnote>
  <w:footnote w:id="9">
    <w:p w14:paraId="4E74A0D8" w14:textId="77777777" w:rsidR="00FD7D29" w:rsidRPr="00B82C11" w:rsidRDefault="00FD7D29" w:rsidP="00FD7D29">
      <w:pPr>
        <w:spacing w:after="240"/>
        <w:rPr>
          <w:rFonts w:asciiTheme="majorHAnsi" w:hAnsiTheme="majorHAnsi"/>
          <w:sz w:val="14"/>
          <w:szCs w:val="14"/>
        </w:rPr>
      </w:pPr>
      <w:r w:rsidRPr="00B82C11">
        <w:rPr>
          <w:rStyle w:val="FootnoteReference"/>
          <w:sz w:val="14"/>
          <w:szCs w:val="14"/>
        </w:rPr>
        <w:footnoteRef/>
      </w:r>
      <w:r w:rsidRPr="00B82C11">
        <w:rPr>
          <w:sz w:val="14"/>
          <w:szCs w:val="14"/>
        </w:rPr>
        <w:t xml:space="preserve"> </w:t>
      </w:r>
      <w:r w:rsidRPr="00B82C11">
        <w:rPr>
          <w:rFonts w:asciiTheme="majorHAnsi" w:hAnsiTheme="majorHAnsi"/>
          <w:sz w:val="14"/>
          <w:szCs w:val="14"/>
        </w:rPr>
        <w:t xml:space="preserve">Financial Rights Legal Centre, &amp; Economic Abuse Reference Group. (2025). Credit Reporting and Economic Abuse. Financial Rights Legal Centre. URL: </w:t>
      </w:r>
      <w:hyperlink r:id="rId9" w:history="1">
        <w:r w:rsidRPr="00B82C11">
          <w:rPr>
            <w:rStyle w:val="Hyperlink"/>
            <w:rFonts w:asciiTheme="majorHAnsi" w:hAnsiTheme="majorHAnsi"/>
            <w:sz w:val="14"/>
            <w:szCs w:val="14"/>
          </w:rPr>
          <w:t>https://financialrights.org.au/wp-content/uploads/2025/05/fr_earg_credit-reporting-economic-abuse-report.pdf</w:t>
        </w:r>
      </w:hyperlink>
      <w:r w:rsidRPr="00B82C11">
        <w:rPr>
          <w:rFonts w:asciiTheme="majorHAnsi" w:hAnsiTheme="majorHAnsi"/>
          <w:sz w:val="14"/>
          <w:szCs w:val="14"/>
        </w:rPr>
        <w:t xml:space="preserve"> </w:t>
      </w:r>
    </w:p>
  </w:footnote>
  <w:footnote w:id="10">
    <w:p w14:paraId="524F2365" w14:textId="77777777" w:rsidR="00F6001B" w:rsidRPr="00B82C11" w:rsidRDefault="00F6001B" w:rsidP="00F6001B">
      <w:pPr>
        <w:pStyle w:val="FootnoteText"/>
        <w:rPr>
          <w:sz w:val="14"/>
          <w:szCs w:val="14"/>
        </w:rPr>
      </w:pPr>
      <w:r w:rsidRPr="00B82C11">
        <w:rPr>
          <w:rStyle w:val="FootnoteReference"/>
          <w:sz w:val="14"/>
          <w:szCs w:val="14"/>
        </w:rPr>
        <w:footnoteRef/>
      </w:r>
      <w:r w:rsidRPr="00B82C11">
        <w:rPr>
          <w:sz w:val="14"/>
          <w:szCs w:val="14"/>
        </w:rPr>
        <w:t xml:space="preserve"> Wardle, H., et al. (2024). The Lancet Public Health Commission on gambling. The Lancet Public Health. URL: </w:t>
      </w:r>
      <w:hyperlink r:id="rId10" w:history="1">
        <w:r w:rsidRPr="00B82C11">
          <w:rPr>
            <w:rStyle w:val="Hyperlink"/>
            <w:sz w:val="14"/>
            <w:szCs w:val="14"/>
          </w:rPr>
          <w:t>https://www.thelancet.com/journals/lanpub/article/PIIS2468-2667(24)00167-1/fulltext</w:t>
        </w:r>
      </w:hyperlink>
    </w:p>
    <w:p w14:paraId="410DA811" w14:textId="77777777" w:rsidR="00F6001B" w:rsidRPr="00B82C11" w:rsidRDefault="00F6001B" w:rsidP="00F6001B">
      <w:pPr>
        <w:pStyle w:val="FootnoteText"/>
        <w:rPr>
          <w:sz w:val="14"/>
          <w:szCs w:val="14"/>
        </w:rPr>
      </w:pPr>
    </w:p>
  </w:footnote>
  <w:footnote w:id="11">
    <w:p w14:paraId="4110658E" w14:textId="77777777" w:rsidR="00A16BBD" w:rsidRPr="00B82C11" w:rsidRDefault="00A16BBD" w:rsidP="00A16BBD">
      <w:pPr>
        <w:pStyle w:val="FootnoteText"/>
        <w:rPr>
          <w:sz w:val="14"/>
          <w:szCs w:val="14"/>
        </w:rPr>
      </w:pPr>
      <w:r w:rsidRPr="00B82C11">
        <w:rPr>
          <w:rStyle w:val="FootnoteReference"/>
          <w:sz w:val="14"/>
          <w:szCs w:val="14"/>
        </w:rPr>
        <w:footnoteRef/>
      </w:r>
      <w:r w:rsidRPr="00B82C11">
        <w:rPr>
          <w:sz w:val="14"/>
          <w:szCs w:val="14"/>
        </w:rPr>
        <w:t xml:space="preserve"> Dowling N, Suomi A, Jackson A,</w:t>
      </w:r>
      <w:r w:rsidRPr="00B82C11">
        <w:rPr>
          <w:sz w:val="14"/>
          <w:szCs w:val="14"/>
        </w:rPr>
        <w:t xml:space="preserve"> Lavis T, Patford J, Cockman S, Thomas S, Bellringer M, Koziol-Mclain J, Battersby M, Harvey P, Abbott M. Problem Gambling and Intimate Partner Violence: A Systematic Review and Meta-Analysis. Trauma Violence Abuse. 2016 Jan;17(1):43-61. doi: 10.1177/1524838014561269. Epub 2014 Dec 3. PMID: 25477014. URL: </w:t>
      </w:r>
      <w:hyperlink r:id="rId11" w:history="1">
        <w:r w:rsidRPr="00B82C11">
          <w:rPr>
            <w:rStyle w:val="Hyperlink"/>
            <w:sz w:val="14"/>
            <w:szCs w:val="14"/>
          </w:rPr>
          <w:t>https://pubmed.ncbi.nlm.nih.gov/25477014/</w:t>
        </w:r>
      </w:hyperlink>
      <w:r w:rsidRPr="00B82C11">
        <w:rPr>
          <w:sz w:val="14"/>
          <w:szCs w:val="14"/>
        </w:rPr>
        <w:t xml:space="preserve"> </w:t>
      </w:r>
    </w:p>
    <w:p w14:paraId="2D14E250" w14:textId="77777777" w:rsidR="00A16BBD" w:rsidRPr="00B82C11" w:rsidRDefault="00A16BBD" w:rsidP="00A16BBD">
      <w:pPr>
        <w:pStyle w:val="FootnoteText"/>
        <w:rPr>
          <w:sz w:val="14"/>
          <w:szCs w:val="14"/>
        </w:rPr>
      </w:pPr>
    </w:p>
  </w:footnote>
  <w:footnote w:id="12">
    <w:p w14:paraId="552A1D64" w14:textId="77777777" w:rsidR="00FD7D29" w:rsidRPr="00B82C11" w:rsidRDefault="00FD7D29" w:rsidP="00FD7D29">
      <w:pPr>
        <w:pStyle w:val="FootnoteText"/>
        <w:rPr>
          <w:sz w:val="14"/>
          <w:szCs w:val="14"/>
        </w:rPr>
      </w:pPr>
      <w:r w:rsidRPr="00B82C11">
        <w:rPr>
          <w:rStyle w:val="FootnoteReference"/>
          <w:sz w:val="14"/>
          <w:szCs w:val="14"/>
        </w:rPr>
        <w:footnoteRef/>
      </w:r>
      <w:r w:rsidRPr="00B82C11">
        <w:rPr>
          <w:sz w:val="14"/>
          <w:szCs w:val="14"/>
        </w:rPr>
        <w:t xml:space="preserve"> Mosconi, G., et al. (2025). </w:t>
      </w:r>
      <w:r w:rsidRPr="00B82C11">
        <w:rPr>
          <w:sz w:val="14"/>
          <w:szCs w:val="14"/>
        </w:rPr>
        <w:t xml:space="preserve">Gaming and gambling behaviours among Italian adolescents: a cross-sectional study. The Lancet Public Health. URL: </w:t>
      </w:r>
      <w:hyperlink r:id="rId12" w:history="1">
        <w:r w:rsidRPr="00B82C11">
          <w:rPr>
            <w:rStyle w:val="Hyperlink"/>
            <w:sz w:val="14"/>
            <w:szCs w:val="14"/>
          </w:rPr>
          <w:t>https://www.thelancet.com/journals/lanpub/article/PIIS2468-2667(25)00274-9/fulltext</w:t>
        </w:r>
      </w:hyperlink>
    </w:p>
    <w:p w14:paraId="4BB659D9" w14:textId="77777777" w:rsidR="00FD7D29" w:rsidRPr="00B82C11" w:rsidRDefault="00FD7D29" w:rsidP="00FD7D29">
      <w:pPr>
        <w:pStyle w:val="FootnoteText"/>
        <w:rPr>
          <w:sz w:val="14"/>
          <w:szCs w:val="14"/>
        </w:rPr>
      </w:pPr>
    </w:p>
  </w:footnote>
  <w:footnote w:id="13">
    <w:p w14:paraId="6AAA0608" w14:textId="218A0A1B" w:rsidR="00681C01" w:rsidRPr="00C90879" w:rsidRDefault="00FD7D29" w:rsidP="00FD7D29">
      <w:pPr>
        <w:rPr>
          <w:sz w:val="16"/>
          <w:szCs w:val="16"/>
        </w:rPr>
      </w:pPr>
      <w:r w:rsidRPr="00B82C11">
        <w:rPr>
          <w:rStyle w:val="FootnoteReference"/>
          <w:sz w:val="14"/>
          <w:szCs w:val="14"/>
        </w:rPr>
        <w:footnoteRef/>
      </w:r>
      <w:r w:rsidRPr="00B82C11">
        <w:rPr>
          <w:sz w:val="14"/>
          <w:szCs w:val="14"/>
        </w:rPr>
        <w:t xml:space="preserve"> House of Representatives Standing Committee on Social Policy and Legal Affairs. (2023). You win some, you lose more: Online gambling and its impacts on those experiencing gambling harm (Final Report). Parliament of Australia. URL: </w:t>
      </w:r>
      <w:hyperlink r:id="rId13" w:history="1">
        <w:r w:rsidRPr="00B82C11">
          <w:rPr>
            <w:rStyle w:val="Hyperlink"/>
            <w:sz w:val="14"/>
            <w:szCs w:val="14"/>
          </w:rPr>
          <w:t>https://www.aph.gov.au/Parliamentary_Business/Committees/House/Social_Policy_and_Legal_Affairs/Onlinegamblingimpacts/Report</w:t>
        </w:r>
      </w:hyperlink>
    </w:p>
  </w:footnote>
  <w:footnote w:id="14">
    <w:p w14:paraId="555D710B" w14:textId="77777777" w:rsidR="00FD7D29" w:rsidRPr="00F92E12" w:rsidRDefault="00FD7D29" w:rsidP="00FD7D29">
      <w:pPr>
        <w:rPr>
          <w:sz w:val="14"/>
          <w:szCs w:val="14"/>
        </w:rPr>
      </w:pPr>
      <w:r w:rsidRPr="00F92E12">
        <w:rPr>
          <w:rStyle w:val="FootnoteReference"/>
          <w:sz w:val="14"/>
          <w:szCs w:val="14"/>
        </w:rPr>
        <w:footnoteRef/>
      </w:r>
      <w:r w:rsidRPr="00F92E12">
        <w:rPr>
          <w:sz w:val="14"/>
          <w:szCs w:val="14"/>
        </w:rPr>
        <w:t xml:space="preserve"> Parliamentary Joint Committee on Corporations and Financial Services. (2024). Financial abuse: an insidious form of domestic violence. Parliament of Australia. URL: </w:t>
      </w:r>
      <w:hyperlink r:id="rId14" w:history="1">
        <w:r w:rsidRPr="00F92E12">
          <w:rPr>
            <w:rStyle w:val="Hyperlink"/>
            <w:sz w:val="14"/>
            <w:szCs w:val="14"/>
          </w:rPr>
          <w:t>https://www.aph.gov.au/Parliamentary_Business/Committees/Joint/Corporations_and_Financial_Services/FinancialAbuse/Report</w:t>
        </w:r>
      </w:hyperlink>
    </w:p>
  </w:footnote>
  <w:footnote w:id="15">
    <w:p w14:paraId="7CC6929A" w14:textId="77777777" w:rsidR="00FD7D29" w:rsidRPr="00F92E12" w:rsidRDefault="00FD7D29" w:rsidP="00FD7D29">
      <w:pPr>
        <w:pStyle w:val="FootnoteText"/>
        <w:rPr>
          <w:sz w:val="14"/>
          <w:szCs w:val="14"/>
        </w:rPr>
      </w:pPr>
      <w:r w:rsidRPr="00F92E12">
        <w:rPr>
          <w:rStyle w:val="FootnoteReference"/>
          <w:sz w:val="14"/>
          <w:szCs w:val="14"/>
        </w:rPr>
        <w:footnoteRef/>
      </w:r>
      <w:r w:rsidRPr="00F92E12">
        <w:rPr>
          <w:sz w:val="14"/>
          <w:szCs w:val="14"/>
        </w:rPr>
        <w:t xml:space="preserve"> Devries, K. M., Mak, J. Y. T., Bacchus, L. J., Child, J. C., Falder, G., Petzold, M., Astbury, J., &amp; Watts, C. H. (2013). Intimate Partner Violence and Incident Depressive Symptoms and Suicide Attempts: A Systematic Review of Longitudinal Studies. PLOS Medicine, 10(5), e1001439. URL: </w:t>
      </w:r>
      <w:hyperlink r:id="rId15" w:history="1">
        <w:r w:rsidRPr="00F92E12">
          <w:rPr>
            <w:rStyle w:val="Hyperlink"/>
            <w:sz w:val="14"/>
            <w:szCs w:val="14"/>
          </w:rPr>
          <w:t>https://journals.plos.org/plosmedicine/article?id=10.1371/journal.pmed.1001439</w:t>
        </w:r>
      </w:hyperlink>
    </w:p>
    <w:p w14:paraId="68F31574" w14:textId="77777777" w:rsidR="00FD7D29" w:rsidRPr="00F92E12" w:rsidRDefault="00FD7D29" w:rsidP="00FD7D29">
      <w:pPr>
        <w:pStyle w:val="FootnoteText"/>
        <w:rPr>
          <w:sz w:val="14"/>
          <w:szCs w:val="14"/>
        </w:rPr>
      </w:pPr>
    </w:p>
  </w:footnote>
  <w:footnote w:id="16">
    <w:p w14:paraId="508AF88D" w14:textId="77777777" w:rsidR="00FD7D29" w:rsidRDefault="00FD7D29" w:rsidP="00FD7D29">
      <w:pPr>
        <w:pStyle w:val="FootnoteText"/>
      </w:pPr>
      <w:r w:rsidRPr="00F92E12">
        <w:rPr>
          <w:rStyle w:val="FootnoteReference"/>
          <w:sz w:val="14"/>
          <w:szCs w:val="14"/>
        </w:rPr>
        <w:footnoteRef/>
      </w:r>
      <w:r w:rsidRPr="00F92E12">
        <w:rPr>
          <w:sz w:val="14"/>
          <w:szCs w:val="14"/>
        </w:rPr>
        <w:t xml:space="preserve"> Change for Sam. (2025). Submission 11 to the House of Representatives Standing Committee on Social Policy and Legal Affairs Inquiry into the Relationship Between DFSV and Suicide. URL: </w:t>
      </w:r>
      <w:hyperlink r:id="rId16" w:history="1">
        <w:r w:rsidRPr="00F92E12">
          <w:rPr>
            <w:rStyle w:val="Hyperlink"/>
            <w:sz w:val="14"/>
            <w:szCs w:val="14"/>
          </w:rPr>
          <w:t>https://www.aph.gov.au/Parliamentary_Business/Committees/House/Social_Policy_and_Legal_Affairs/DFSVSuicidedata/Submissions</w:t>
        </w:r>
      </w:hyperlink>
      <w:r>
        <w:t xml:space="preserve"> </w:t>
      </w:r>
    </w:p>
  </w:footnote>
  <w:footnote w:id="17">
    <w:p w14:paraId="7E6E2B43" w14:textId="77777777" w:rsidR="00FD7D29" w:rsidRPr="00F92E12" w:rsidRDefault="00FD7D29" w:rsidP="00FD7D29">
      <w:pPr>
        <w:rPr>
          <w:sz w:val="14"/>
          <w:szCs w:val="14"/>
        </w:rPr>
      </w:pPr>
      <w:r w:rsidRPr="00F92E12">
        <w:rPr>
          <w:rStyle w:val="FootnoteReference"/>
          <w:sz w:val="14"/>
          <w:szCs w:val="14"/>
        </w:rPr>
        <w:footnoteRef/>
      </w:r>
      <w:r w:rsidRPr="00F92E12">
        <w:rPr>
          <w:sz w:val="14"/>
          <w:szCs w:val="14"/>
        </w:rPr>
        <w:t xml:space="preserve"> Women’s Community Shelters. (2025). Submission to the House of Representatives Standing Committee on Social Policy and Legal Affairs Inquiry into the Relationship Between DFSV and Suicide. URL: </w:t>
      </w:r>
      <w:hyperlink r:id="rId17" w:history="1">
        <w:r w:rsidRPr="00F92E12">
          <w:rPr>
            <w:rStyle w:val="Hyperlink"/>
            <w:rFonts w:asciiTheme="majorHAnsi" w:hAnsiTheme="majorHAnsi"/>
            <w:sz w:val="14"/>
            <w:szCs w:val="14"/>
          </w:rPr>
          <w:t>https://www.aph.gov.au/Parliamentary_Business/Committees/House/Social_Policy_and_Legal_Affairs/DFSVSuicidedata/Submissions</w:t>
        </w:r>
      </w:hyperlink>
    </w:p>
  </w:footnote>
  <w:footnote w:id="18">
    <w:p w14:paraId="637E94B6" w14:textId="77777777" w:rsidR="00FD7D29" w:rsidRDefault="00FD7D29" w:rsidP="00FD7D29">
      <w:pPr>
        <w:pStyle w:val="FootnoteText"/>
      </w:pPr>
      <w:r w:rsidRPr="00F92E12">
        <w:rPr>
          <w:rStyle w:val="FootnoteReference"/>
          <w:sz w:val="14"/>
          <w:szCs w:val="14"/>
        </w:rPr>
        <w:footnoteRef/>
      </w:r>
      <w:r w:rsidRPr="00F92E12">
        <w:rPr>
          <w:sz w:val="14"/>
          <w:szCs w:val="14"/>
        </w:rPr>
        <w:t xml:space="preserve"> Stark, E. (2007). Coercive Control: How Men Entrap Women in Personal Life. Oxford University Press. URL: </w:t>
      </w:r>
      <w:hyperlink r:id="rId18" w:history="1">
        <w:r w:rsidRPr="00F92E12">
          <w:rPr>
            <w:rStyle w:val="Hyperlink"/>
            <w:rFonts w:asciiTheme="majorHAnsi" w:hAnsiTheme="majorHAnsi"/>
            <w:sz w:val="14"/>
            <w:szCs w:val="14"/>
          </w:rPr>
          <w:t>https://anrows.intersearch.com.au/anrowsjspui/handle/1/11397</w:t>
        </w:r>
      </w:hyperlink>
    </w:p>
  </w:footnote>
  <w:footnote w:id="19">
    <w:p w14:paraId="0A1BEF33" w14:textId="77777777" w:rsidR="00FD7D29" w:rsidRPr="00F92E12" w:rsidRDefault="00FD7D29" w:rsidP="00FD7D29">
      <w:pPr>
        <w:rPr>
          <w:sz w:val="14"/>
          <w:szCs w:val="14"/>
        </w:rPr>
      </w:pPr>
      <w:r w:rsidRPr="00F92E12">
        <w:rPr>
          <w:rStyle w:val="FootnoteReference"/>
          <w:sz w:val="14"/>
          <w:szCs w:val="14"/>
        </w:rPr>
        <w:footnoteRef/>
      </w:r>
      <w:r w:rsidRPr="00F92E12">
        <w:rPr>
          <w:sz w:val="14"/>
          <w:szCs w:val="14"/>
        </w:rPr>
        <w:t xml:space="preserve"> Australian Multicultural Action Network. (2025). Submission 6 to the House of Representatives Standing Committee on Social Policy and Legal Affairs Inquiry into the Relationship Between DFSV and Suicide. URL: </w:t>
      </w:r>
      <w:hyperlink r:id="rId19" w:history="1">
        <w:r w:rsidRPr="00F92E12">
          <w:rPr>
            <w:rStyle w:val="Hyperlink"/>
            <w:sz w:val="14"/>
            <w:szCs w:val="14"/>
          </w:rPr>
          <w:t>https://www.aph.gov.au/Parliamentary_Business/Committees/House/Social_Policy_and_Legal_Affairs/DFSVSuicidedata/Submissions</w:t>
        </w:r>
      </w:hyperlink>
      <w:r w:rsidRPr="00F92E12">
        <w:rPr>
          <w:sz w:val="14"/>
          <w:szCs w:val="14"/>
        </w:rPr>
        <w:t xml:space="preserve"> </w:t>
      </w:r>
    </w:p>
  </w:footnote>
  <w:footnote w:id="20">
    <w:p w14:paraId="6CB42C46" w14:textId="77777777" w:rsidR="00FD7D29" w:rsidRPr="00F92E12" w:rsidRDefault="00FD7D29" w:rsidP="00FD7D29">
      <w:pPr>
        <w:pStyle w:val="FootnoteText"/>
        <w:rPr>
          <w:sz w:val="14"/>
          <w:szCs w:val="14"/>
        </w:rPr>
      </w:pPr>
      <w:r w:rsidRPr="00F92E12">
        <w:rPr>
          <w:rStyle w:val="FootnoteReference"/>
          <w:sz w:val="14"/>
          <w:szCs w:val="14"/>
        </w:rPr>
        <w:footnoteRef/>
      </w:r>
      <w:r w:rsidRPr="00F92E12">
        <w:rPr>
          <w:sz w:val="14"/>
          <w:szCs w:val="14"/>
        </w:rPr>
        <w:t xml:space="preserve"> Adams, J. (2024). Submission 104 to the Parliamentary Joint Committee on Corporations and Financial Services Inquiry: Financial Abuse. Parliament of Australia. URL: </w:t>
      </w:r>
      <w:hyperlink r:id="rId20" w:history="1">
        <w:r w:rsidRPr="00F92E12">
          <w:rPr>
            <w:rStyle w:val="Hyperlink"/>
            <w:sz w:val="14"/>
            <w:szCs w:val="14"/>
          </w:rPr>
          <w:t>https://www.aph.gov.au/Parliamentary_Business/Committees/Joint/Corporations_and_Financial_Services/FinancialAbuse/Submissions</w:t>
        </w:r>
      </w:hyperlink>
      <w:r w:rsidRPr="00F92E12">
        <w:rPr>
          <w:sz w:val="14"/>
          <w:szCs w:val="14"/>
        </w:rPr>
        <w:t xml:space="preserve"> </w:t>
      </w:r>
    </w:p>
  </w:footnote>
  <w:footnote w:id="21">
    <w:p w14:paraId="571374D6" w14:textId="77777777" w:rsidR="00FD7D29" w:rsidRDefault="00FD7D29" w:rsidP="00FD7D29">
      <w:r w:rsidRPr="00F92E12">
        <w:rPr>
          <w:rStyle w:val="FootnoteReference"/>
          <w:sz w:val="14"/>
          <w:szCs w:val="14"/>
        </w:rPr>
        <w:footnoteRef/>
      </w:r>
      <w:r w:rsidRPr="00F92E12">
        <w:rPr>
          <w:sz w:val="14"/>
          <w:szCs w:val="14"/>
        </w:rPr>
        <w:t xml:space="preserve"> Beresford, Q. (2025). Hooked: Inside the Murky World of Australia’s Gambling Industry. UNSW Press. URL: </w:t>
      </w:r>
      <w:hyperlink r:id="rId21" w:history="1">
        <w:r w:rsidRPr="00F92E12">
          <w:rPr>
            <w:rStyle w:val="Hyperlink"/>
            <w:sz w:val="14"/>
            <w:szCs w:val="14"/>
          </w:rPr>
          <w:t>https://unsw.press/books/hooked/</w:t>
        </w:r>
      </w:hyperlink>
      <w:r w:rsidRPr="004D718E">
        <w:rPr>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BF6B" w14:textId="3E577097" w:rsidR="009C4E9E" w:rsidRDefault="009C4E9E" w:rsidP="009C4E9E">
    <w:pPr>
      <w:spacing w:before="506"/>
      <w:ind w:right="1"/>
      <w:jc w:val="center"/>
      <w:rPr>
        <w:rFonts w:ascii="Calibri"/>
        <w:b/>
        <w:sz w:val="54"/>
      </w:rPr>
    </w:pPr>
    <w:r w:rsidRPr="009C4E9E">
      <w:rPr>
        <w:noProof/>
        <w:color w:val="FFFFFF" w:themeColor="background1"/>
      </w:rPr>
      <mc:AlternateContent>
        <mc:Choice Requires="wps">
          <w:drawing>
            <wp:anchor distT="0" distB="0" distL="114300" distR="114300" simplePos="0" relativeHeight="251658240" behindDoc="0" locked="0" layoutInCell="1" allowOverlap="1" wp14:anchorId="70B354E8" wp14:editId="3E2FF7AC">
              <wp:simplePos x="0" y="0"/>
              <wp:positionH relativeFrom="column">
                <wp:posOffset>-1000125</wp:posOffset>
              </wp:positionH>
              <wp:positionV relativeFrom="paragraph">
                <wp:posOffset>-158432</wp:posOffset>
              </wp:positionV>
              <wp:extent cx="8034590" cy="1100138"/>
              <wp:effectExtent l="0" t="0" r="24130" b="24130"/>
              <wp:wrapNone/>
              <wp:docPr id="1156152419" name="Rectangle 4"/>
              <wp:cNvGraphicFramePr/>
              <a:graphic xmlns:a="http://schemas.openxmlformats.org/drawingml/2006/main">
                <a:graphicData uri="http://schemas.microsoft.com/office/word/2010/wordprocessingShape">
                  <wps:wsp>
                    <wps:cNvSpPr/>
                    <wps:spPr>
                      <a:xfrm>
                        <a:off x="0" y="0"/>
                        <a:ext cx="8034590" cy="1100138"/>
                      </a:xfrm>
                      <a:prstGeom prst="rect">
                        <a:avLst/>
                      </a:prstGeom>
                      <a:solidFill>
                        <a:srgbClr val="144B84"/>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84EBBF" w14:textId="52A11230" w:rsidR="009C4E9E" w:rsidRPr="009C4E9E" w:rsidRDefault="009C4E9E" w:rsidP="009C4E9E">
                          <w:pPr>
                            <w:jc w:val="center"/>
                            <w:rPr>
                              <w:b/>
                              <w:bCs/>
                              <w:color w:val="FFFFFF" w:themeColor="background1"/>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354E8" id="Rectangle 4" o:spid="_x0000_s1047" style="position:absolute;left:0;text-align:left;margin-left:-78.75pt;margin-top:-12.45pt;width:632.65pt;height:8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" fillcolor="#144b84" strokecolor="#051514 [484]" strokeweight="1pt">
              <v:textbox>
                <w:txbxContent>
                  <w:p w14:paraId="2484EBBF" w14:textId="52A11230" w:rsidR="009C4E9E" w:rsidRPr="009C4E9E" w:rsidRDefault="009C4E9E" w:rsidP="009C4E9E">
                    <w:pPr>
                      <w:jc w:val="center"/>
                      <w:rPr>
                        <w:b/>
                        <w:bCs/>
                        <w:color w:val="FFFFFF" w:themeColor="background1"/>
                        <w:sz w:val="72"/>
                        <w:szCs w:val="96"/>
                      </w:rPr>
                    </w:pPr>
                  </w:p>
                </w:txbxContent>
              </v:textbox>
            </v:rect>
          </w:pict>
        </mc:Fallback>
      </mc:AlternateContent>
    </w:r>
    <w:r>
      <w:rPr>
        <w:rFonts w:ascii="Calibri"/>
        <w:b/>
        <w:color w:val="FFFFFF"/>
        <w:spacing w:val="27"/>
        <w:w w:val="125"/>
        <w:sz w:val="54"/>
      </w:rPr>
      <w:t>Further</w:t>
    </w:r>
    <w:r>
      <w:rPr>
        <w:rFonts w:ascii="Calibri"/>
        <w:b/>
        <w:color w:val="FFFFFF"/>
        <w:spacing w:val="73"/>
        <w:w w:val="150"/>
        <w:sz w:val="54"/>
      </w:rPr>
      <w:t xml:space="preserve"> </w:t>
    </w:r>
    <w:r>
      <w:rPr>
        <w:rFonts w:ascii="Calibri"/>
        <w:b/>
        <w:color w:val="FFFFFF"/>
        <w:spacing w:val="27"/>
        <w:w w:val="125"/>
        <w:sz w:val="54"/>
      </w:rPr>
      <w:t>Information</w:t>
    </w:r>
  </w:p>
  <w:p w14:paraId="6873628F" w14:textId="2CB5324D" w:rsidR="00770B45" w:rsidRDefault="00770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C2B13" w14:textId="28ED7C07" w:rsidR="00D42E71" w:rsidRDefault="00D42E71" w:rsidP="7F10D912">
    <w:pPr>
      <w:pStyle w:val="Header"/>
      <w:jc w:val="right"/>
    </w:pPr>
    <w:r>
      <w:rPr>
        <w:noProof/>
      </w:rPr>
      <w:drawing>
        <wp:anchor distT="0" distB="0" distL="114300" distR="114300" simplePos="0" relativeHeight="251658243" behindDoc="1" locked="0" layoutInCell="1" allowOverlap="1" wp14:anchorId="042F97FE" wp14:editId="30E6B022">
          <wp:simplePos x="0" y="0"/>
          <wp:positionH relativeFrom="page">
            <wp:posOffset>465188</wp:posOffset>
          </wp:positionH>
          <wp:positionV relativeFrom="page">
            <wp:posOffset>-281338</wp:posOffset>
          </wp:positionV>
          <wp:extent cx="2991853" cy="1847850"/>
          <wp:effectExtent l="0" t="0" r="0" b="0"/>
          <wp:wrapNone/>
          <wp:docPr id="1757856616" name="Picture 175785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1853"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FBA4E" w14:textId="3488F9DB" w:rsidR="7F10D912" w:rsidRDefault="7F10D912" w:rsidP="7F10D912">
    <w:pPr>
      <w:pStyle w:val="Header"/>
      <w:jc w:val="right"/>
    </w:pPr>
  </w:p>
  <w:p w14:paraId="04ED480E" w14:textId="152ABA77" w:rsidR="7F10D912" w:rsidRDefault="7F10D912" w:rsidP="7F10D912">
    <w:pPr>
      <w:pStyle w:val="Header"/>
      <w:jc w:val="right"/>
    </w:pPr>
  </w:p>
  <w:p w14:paraId="217A7A73" w14:textId="4D6DAC5B" w:rsidR="7F10D912" w:rsidRDefault="7F10D912" w:rsidP="7F10D912">
    <w:pPr>
      <w:pStyle w:val="Header"/>
      <w:jc w:val="right"/>
    </w:pPr>
  </w:p>
  <w:p w14:paraId="004BA892" w14:textId="4D799A19" w:rsidR="7F10D912" w:rsidRDefault="7F10D912" w:rsidP="7F10D912">
    <w:pPr>
      <w:pStyle w:val="Header"/>
      <w:jc w:val="right"/>
    </w:pPr>
  </w:p>
  <w:p w14:paraId="74F617D7" w14:textId="39F59021" w:rsidR="7F10D912" w:rsidRDefault="7F10D912" w:rsidP="7F10D912">
    <w:pPr>
      <w:pStyle w:val="Header"/>
      <w:jc w:val="right"/>
    </w:pPr>
  </w:p>
  <w:p w14:paraId="31D7B7BA" w14:textId="0EABEC0F" w:rsidR="7F10D912" w:rsidRDefault="7F10D912" w:rsidP="7F10D912">
    <w:pPr>
      <w:pStyle w:val="Header"/>
      <w:jc w:val="right"/>
    </w:pPr>
  </w:p>
  <w:p w14:paraId="198598D0" w14:textId="15E5378C" w:rsidR="7F10D912" w:rsidRDefault="7F10D912" w:rsidP="7F10D912">
    <w:pPr>
      <w:pStyle w:val="Header"/>
      <w:jc w:val="right"/>
    </w:pPr>
  </w:p>
  <w:p w14:paraId="1CCD3DD0" w14:textId="77777777" w:rsidR="00D42E71" w:rsidRDefault="00D42E71">
    <w:pPr>
      <w:pStyle w:val="Header"/>
    </w:pPr>
  </w:p>
</w:hdr>
</file>

<file path=word/intelligence2.xml><?xml version="1.0" encoding="utf-8"?>
<int2:intelligence xmlns:int2="http://schemas.microsoft.com/office/intelligence/2020/intelligence" xmlns:oel="http://schemas.microsoft.com/office/2019/extlst">
  <int2:observations>
    <int2:textHash int2:hashCode="xQy+KnIliT8rxm" int2:id="DpGiQtT8">
      <int2:state int2:value="Rejected" int2:type="spell"/>
    </int2:textHash>
    <int2:textHash int2:hashCode="AgzedCn9vyTww0" int2:id="QHw3XatT">
      <int2:state int2:value="Rejected" int2:type="spell"/>
    </int2:textHash>
    <int2:textHash int2:hashCode="LOKXXXnn8FfYIs" int2:id="dPHl4Q9a">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902E9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bullet="t">
        <v:imagedata r:id="rId1" o:title="image5"/>
      </v:shape>
    </w:pict>
  </w:numPicBullet>
  <w:abstractNum w:abstractNumId="0" w15:restartNumberingAfterBreak="0">
    <w:nsid w:val="022731A3"/>
    <w:multiLevelType w:val="hybridMultilevel"/>
    <w:tmpl w:val="D2BC0AF8"/>
    <w:lvl w:ilvl="0" w:tplc="C0C2760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BF0362"/>
    <w:multiLevelType w:val="hybridMultilevel"/>
    <w:tmpl w:val="035C33C4"/>
    <w:lvl w:ilvl="0" w:tplc="5754A1E2">
      <w:numFmt w:val="bullet"/>
      <w:lvlText w:val="&amp;"/>
      <w:lvlPicBulletId w:val="0"/>
      <w:lvlJc w:val="left"/>
      <w:pPr>
        <w:ind w:left="1565" w:hanging="199"/>
      </w:pPr>
      <w:rPr>
        <w:rFonts w:ascii="Times New Roman" w:eastAsia="Times New Roman" w:hAnsi="Times New Roman" w:cs="Times New Roman" w:hint="default"/>
        <w:b w:val="0"/>
        <w:bCs w:val="0"/>
        <w:i w:val="0"/>
        <w:iCs w:val="0"/>
        <w:w w:val="100"/>
        <w:position w:val="3"/>
        <w:sz w:val="12"/>
        <w:szCs w:val="12"/>
        <w:lang w:val="en-US" w:eastAsia="en-US" w:bidi="ar-SA"/>
      </w:rPr>
    </w:lvl>
    <w:lvl w:ilvl="1" w:tplc="04129A74">
      <w:numFmt w:val="bullet"/>
      <w:lvlText w:val="•"/>
      <w:lvlJc w:val="left"/>
      <w:pPr>
        <w:ind w:left="2595" w:hanging="199"/>
      </w:pPr>
      <w:rPr>
        <w:rFonts w:hint="default"/>
        <w:lang w:val="en-US" w:eastAsia="en-US" w:bidi="ar-SA"/>
      </w:rPr>
    </w:lvl>
    <w:lvl w:ilvl="2" w:tplc="C6B477D8">
      <w:numFmt w:val="bullet"/>
      <w:lvlText w:val="•"/>
      <w:lvlJc w:val="left"/>
      <w:pPr>
        <w:ind w:left="3630" w:hanging="199"/>
      </w:pPr>
      <w:rPr>
        <w:rFonts w:hint="default"/>
        <w:lang w:val="en-US" w:eastAsia="en-US" w:bidi="ar-SA"/>
      </w:rPr>
    </w:lvl>
    <w:lvl w:ilvl="3" w:tplc="0E48381C">
      <w:numFmt w:val="bullet"/>
      <w:lvlText w:val="•"/>
      <w:lvlJc w:val="left"/>
      <w:pPr>
        <w:ind w:left="4665" w:hanging="199"/>
      </w:pPr>
      <w:rPr>
        <w:rFonts w:hint="default"/>
        <w:lang w:val="en-US" w:eastAsia="en-US" w:bidi="ar-SA"/>
      </w:rPr>
    </w:lvl>
    <w:lvl w:ilvl="4" w:tplc="FCA286F0">
      <w:numFmt w:val="bullet"/>
      <w:lvlText w:val="•"/>
      <w:lvlJc w:val="left"/>
      <w:pPr>
        <w:ind w:left="5700" w:hanging="199"/>
      </w:pPr>
      <w:rPr>
        <w:rFonts w:hint="default"/>
        <w:lang w:val="en-US" w:eastAsia="en-US" w:bidi="ar-SA"/>
      </w:rPr>
    </w:lvl>
    <w:lvl w:ilvl="5" w:tplc="27287CD6">
      <w:numFmt w:val="bullet"/>
      <w:lvlText w:val="•"/>
      <w:lvlJc w:val="left"/>
      <w:pPr>
        <w:ind w:left="6735" w:hanging="199"/>
      </w:pPr>
      <w:rPr>
        <w:rFonts w:hint="default"/>
        <w:lang w:val="en-US" w:eastAsia="en-US" w:bidi="ar-SA"/>
      </w:rPr>
    </w:lvl>
    <w:lvl w:ilvl="6" w:tplc="92648DC4">
      <w:numFmt w:val="bullet"/>
      <w:lvlText w:val="•"/>
      <w:lvlJc w:val="left"/>
      <w:pPr>
        <w:ind w:left="7770" w:hanging="199"/>
      </w:pPr>
      <w:rPr>
        <w:rFonts w:hint="default"/>
        <w:lang w:val="en-US" w:eastAsia="en-US" w:bidi="ar-SA"/>
      </w:rPr>
    </w:lvl>
    <w:lvl w:ilvl="7" w:tplc="2B7C94AE">
      <w:numFmt w:val="bullet"/>
      <w:lvlText w:val="•"/>
      <w:lvlJc w:val="left"/>
      <w:pPr>
        <w:ind w:left="8805" w:hanging="199"/>
      </w:pPr>
      <w:rPr>
        <w:rFonts w:hint="default"/>
        <w:lang w:val="en-US" w:eastAsia="en-US" w:bidi="ar-SA"/>
      </w:rPr>
    </w:lvl>
    <w:lvl w:ilvl="8" w:tplc="6A20E9DC">
      <w:numFmt w:val="bullet"/>
      <w:lvlText w:val="•"/>
      <w:lvlJc w:val="left"/>
      <w:pPr>
        <w:ind w:left="9840" w:hanging="199"/>
      </w:pPr>
      <w:rPr>
        <w:rFonts w:hint="default"/>
        <w:lang w:val="en-US" w:eastAsia="en-US" w:bidi="ar-SA"/>
      </w:rPr>
    </w:lvl>
  </w:abstractNum>
  <w:abstractNum w:abstractNumId="2" w15:restartNumberingAfterBreak="0">
    <w:nsid w:val="539536D0"/>
    <w:multiLevelType w:val="hybridMultilevel"/>
    <w:tmpl w:val="1FFC4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CE44EC"/>
    <w:multiLevelType w:val="hybridMultilevel"/>
    <w:tmpl w:val="5AA00C7A"/>
    <w:lvl w:ilvl="0" w:tplc="C0C2760E">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638A6075"/>
    <w:multiLevelType w:val="hybridMultilevel"/>
    <w:tmpl w:val="90D8312E"/>
    <w:lvl w:ilvl="0" w:tplc="C0C276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080C15"/>
    <w:multiLevelType w:val="hybridMultilevel"/>
    <w:tmpl w:val="B0E4CD1C"/>
    <w:lvl w:ilvl="0" w:tplc="0409000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6A836FFF"/>
    <w:multiLevelType w:val="hybridMultilevel"/>
    <w:tmpl w:val="9D904430"/>
    <w:lvl w:ilvl="0" w:tplc="BC0A4230">
      <w:start w:val="1"/>
      <w:numFmt w:val="bullet"/>
      <w:pStyle w:val="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4FA687D"/>
    <w:multiLevelType w:val="hybridMultilevel"/>
    <w:tmpl w:val="BE868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90364C"/>
    <w:multiLevelType w:val="multilevel"/>
    <w:tmpl w:val="19FEAEF8"/>
    <w:lvl w:ilvl="0">
      <w:start w:val="1"/>
      <w:numFmt w:val="decimal"/>
      <w:pStyle w:val="NumberedList"/>
      <w:lvlText w:val="%1."/>
      <w:lvlJc w:val="left"/>
      <w:pPr>
        <w:tabs>
          <w:tab w:val="num" w:pos="720"/>
        </w:tabs>
        <w:ind w:left="720" w:hanging="360"/>
      </w:pPr>
      <w:rPr>
        <w:rFonts w:hint="default"/>
        <w:b w:val="0"/>
        <w:bCs/>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07767">
    <w:abstractNumId w:val="8"/>
  </w:num>
  <w:num w:numId="2" w16cid:durableId="693380174">
    <w:abstractNumId w:val="6"/>
  </w:num>
  <w:num w:numId="3" w16cid:durableId="18202235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6888763">
    <w:abstractNumId w:val="1"/>
  </w:num>
  <w:num w:numId="5" w16cid:durableId="763645990">
    <w:abstractNumId w:val="7"/>
  </w:num>
  <w:num w:numId="6" w16cid:durableId="1061712065">
    <w:abstractNumId w:val="4"/>
  </w:num>
  <w:num w:numId="7" w16cid:durableId="1822039174">
    <w:abstractNumId w:val="0"/>
  </w:num>
  <w:num w:numId="8" w16cid:durableId="1577013930">
    <w:abstractNumId w:val="3"/>
  </w:num>
  <w:num w:numId="9" w16cid:durableId="645666315">
    <w:abstractNumId w:val="5"/>
  </w:num>
  <w:num w:numId="10" w16cid:durableId="67430334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33"/>
    <w:rsid w:val="000000AB"/>
    <w:rsid w:val="00000A2E"/>
    <w:rsid w:val="00015738"/>
    <w:rsid w:val="00021522"/>
    <w:rsid w:val="00021D03"/>
    <w:rsid w:val="0003522A"/>
    <w:rsid w:val="00035F6E"/>
    <w:rsid w:val="00036DF6"/>
    <w:rsid w:val="00047F28"/>
    <w:rsid w:val="00072B01"/>
    <w:rsid w:val="00082AD2"/>
    <w:rsid w:val="000838E4"/>
    <w:rsid w:val="00095BF6"/>
    <w:rsid w:val="00096092"/>
    <w:rsid w:val="000A11A5"/>
    <w:rsid w:val="000A1862"/>
    <w:rsid w:val="000A1AEE"/>
    <w:rsid w:val="000A2581"/>
    <w:rsid w:val="000A5212"/>
    <w:rsid w:val="000A7D07"/>
    <w:rsid w:val="000C2CDB"/>
    <w:rsid w:val="000C67CF"/>
    <w:rsid w:val="000D22E7"/>
    <w:rsid w:val="000E1E67"/>
    <w:rsid w:val="000F41EF"/>
    <w:rsid w:val="000F5692"/>
    <w:rsid w:val="00116465"/>
    <w:rsid w:val="00116E16"/>
    <w:rsid w:val="001211F4"/>
    <w:rsid w:val="001243A4"/>
    <w:rsid w:val="00125AE0"/>
    <w:rsid w:val="001278FB"/>
    <w:rsid w:val="00132260"/>
    <w:rsid w:val="00140191"/>
    <w:rsid w:val="00140758"/>
    <w:rsid w:val="00143086"/>
    <w:rsid w:val="0015772D"/>
    <w:rsid w:val="00163125"/>
    <w:rsid w:val="00185D6D"/>
    <w:rsid w:val="001904D3"/>
    <w:rsid w:val="0019172F"/>
    <w:rsid w:val="001A04B4"/>
    <w:rsid w:val="001A2744"/>
    <w:rsid w:val="001B28AA"/>
    <w:rsid w:val="001B34B4"/>
    <w:rsid w:val="001C429D"/>
    <w:rsid w:val="001C444D"/>
    <w:rsid w:val="001D29E4"/>
    <w:rsid w:val="001E1509"/>
    <w:rsid w:val="001F1850"/>
    <w:rsid w:val="001F3825"/>
    <w:rsid w:val="001F4D6C"/>
    <w:rsid w:val="001F6308"/>
    <w:rsid w:val="00200033"/>
    <w:rsid w:val="00201307"/>
    <w:rsid w:val="00225118"/>
    <w:rsid w:val="0022715B"/>
    <w:rsid w:val="002369ED"/>
    <w:rsid w:val="00250502"/>
    <w:rsid w:val="00252289"/>
    <w:rsid w:val="00254418"/>
    <w:rsid w:val="00263CA0"/>
    <w:rsid w:val="00265785"/>
    <w:rsid w:val="00273F2D"/>
    <w:rsid w:val="00274337"/>
    <w:rsid w:val="00275404"/>
    <w:rsid w:val="00276685"/>
    <w:rsid w:val="00277289"/>
    <w:rsid w:val="00284434"/>
    <w:rsid w:val="002844E7"/>
    <w:rsid w:val="0028633A"/>
    <w:rsid w:val="002967FF"/>
    <w:rsid w:val="002A007E"/>
    <w:rsid w:val="002A2E87"/>
    <w:rsid w:val="002A661F"/>
    <w:rsid w:val="002C21F2"/>
    <w:rsid w:val="002C3153"/>
    <w:rsid w:val="002C367A"/>
    <w:rsid w:val="002C4A30"/>
    <w:rsid w:val="002C527B"/>
    <w:rsid w:val="002D0C79"/>
    <w:rsid w:val="002E0839"/>
    <w:rsid w:val="002E0A63"/>
    <w:rsid w:val="002F1473"/>
    <w:rsid w:val="0031272E"/>
    <w:rsid w:val="00314C38"/>
    <w:rsid w:val="00321F68"/>
    <w:rsid w:val="0032591C"/>
    <w:rsid w:val="003329E9"/>
    <w:rsid w:val="003400DA"/>
    <w:rsid w:val="003405A8"/>
    <w:rsid w:val="00344EAC"/>
    <w:rsid w:val="00362C4F"/>
    <w:rsid w:val="00367E74"/>
    <w:rsid w:val="00370DE0"/>
    <w:rsid w:val="00375CE9"/>
    <w:rsid w:val="00380C7D"/>
    <w:rsid w:val="00381C4E"/>
    <w:rsid w:val="00391D8B"/>
    <w:rsid w:val="003931D2"/>
    <w:rsid w:val="00396D3C"/>
    <w:rsid w:val="003A2D02"/>
    <w:rsid w:val="003A7041"/>
    <w:rsid w:val="003B5054"/>
    <w:rsid w:val="003C050E"/>
    <w:rsid w:val="003D2BBA"/>
    <w:rsid w:val="003D60F7"/>
    <w:rsid w:val="003E33EB"/>
    <w:rsid w:val="003E4562"/>
    <w:rsid w:val="003E7774"/>
    <w:rsid w:val="003E78A0"/>
    <w:rsid w:val="003F2D2C"/>
    <w:rsid w:val="003F580F"/>
    <w:rsid w:val="003F7ADE"/>
    <w:rsid w:val="00411BAA"/>
    <w:rsid w:val="0041375E"/>
    <w:rsid w:val="004216DD"/>
    <w:rsid w:val="00437833"/>
    <w:rsid w:val="004412DD"/>
    <w:rsid w:val="00441E10"/>
    <w:rsid w:val="004451ED"/>
    <w:rsid w:val="004516B2"/>
    <w:rsid w:val="00454293"/>
    <w:rsid w:val="00477563"/>
    <w:rsid w:val="00483D37"/>
    <w:rsid w:val="00485E5C"/>
    <w:rsid w:val="00491596"/>
    <w:rsid w:val="004939A7"/>
    <w:rsid w:val="00496487"/>
    <w:rsid w:val="00496DE9"/>
    <w:rsid w:val="004A5074"/>
    <w:rsid w:val="004B21F1"/>
    <w:rsid w:val="004C52F5"/>
    <w:rsid w:val="004D0E50"/>
    <w:rsid w:val="004D305E"/>
    <w:rsid w:val="004E3FCA"/>
    <w:rsid w:val="00515C9F"/>
    <w:rsid w:val="00523525"/>
    <w:rsid w:val="00523B6F"/>
    <w:rsid w:val="0052427A"/>
    <w:rsid w:val="00531B49"/>
    <w:rsid w:val="00533FC8"/>
    <w:rsid w:val="005525F5"/>
    <w:rsid w:val="00553B61"/>
    <w:rsid w:val="00556663"/>
    <w:rsid w:val="005740EA"/>
    <w:rsid w:val="0057443C"/>
    <w:rsid w:val="00575BC3"/>
    <w:rsid w:val="00580ADE"/>
    <w:rsid w:val="00584E75"/>
    <w:rsid w:val="00595AF9"/>
    <w:rsid w:val="005A0583"/>
    <w:rsid w:val="005B36D8"/>
    <w:rsid w:val="005C6EBD"/>
    <w:rsid w:val="005C731C"/>
    <w:rsid w:val="005F0216"/>
    <w:rsid w:val="005F7D5A"/>
    <w:rsid w:val="00601B15"/>
    <w:rsid w:val="006073C7"/>
    <w:rsid w:val="006079AF"/>
    <w:rsid w:val="0063137B"/>
    <w:rsid w:val="00637DBA"/>
    <w:rsid w:val="00641792"/>
    <w:rsid w:val="00643507"/>
    <w:rsid w:val="00655C71"/>
    <w:rsid w:val="0066558D"/>
    <w:rsid w:val="00665EA5"/>
    <w:rsid w:val="00675532"/>
    <w:rsid w:val="0067610B"/>
    <w:rsid w:val="00680983"/>
    <w:rsid w:val="00681C01"/>
    <w:rsid w:val="00686899"/>
    <w:rsid w:val="00692E61"/>
    <w:rsid w:val="006A18E2"/>
    <w:rsid w:val="006A7CD5"/>
    <w:rsid w:val="006E3132"/>
    <w:rsid w:val="006E51E1"/>
    <w:rsid w:val="006E647F"/>
    <w:rsid w:val="006E7903"/>
    <w:rsid w:val="006F19D5"/>
    <w:rsid w:val="006F563A"/>
    <w:rsid w:val="007021D6"/>
    <w:rsid w:val="007071C0"/>
    <w:rsid w:val="0071158B"/>
    <w:rsid w:val="0071417C"/>
    <w:rsid w:val="00724F06"/>
    <w:rsid w:val="00746C39"/>
    <w:rsid w:val="00770B45"/>
    <w:rsid w:val="00771989"/>
    <w:rsid w:val="00774153"/>
    <w:rsid w:val="00776CF3"/>
    <w:rsid w:val="00782E9D"/>
    <w:rsid w:val="00783255"/>
    <w:rsid w:val="00783CAC"/>
    <w:rsid w:val="0079283A"/>
    <w:rsid w:val="00792EE9"/>
    <w:rsid w:val="007955F3"/>
    <w:rsid w:val="007A106D"/>
    <w:rsid w:val="007A1A19"/>
    <w:rsid w:val="007A7616"/>
    <w:rsid w:val="007B006A"/>
    <w:rsid w:val="007B4837"/>
    <w:rsid w:val="007B6C0E"/>
    <w:rsid w:val="007C552D"/>
    <w:rsid w:val="007C76C4"/>
    <w:rsid w:val="007D3619"/>
    <w:rsid w:val="007E297F"/>
    <w:rsid w:val="007E2E75"/>
    <w:rsid w:val="007F32C7"/>
    <w:rsid w:val="007F57FE"/>
    <w:rsid w:val="0081030B"/>
    <w:rsid w:val="008136DB"/>
    <w:rsid w:val="0081785E"/>
    <w:rsid w:val="00826121"/>
    <w:rsid w:val="00834E9C"/>
    <w:rsid w:val="00835C08"/>
    <w:rsid w:val="00837EBE"/>
    <w:rsid w:val="008410C4"/>
    <w:rsid w:val="008433E6"/>
    <w:rsid w:val="008443E8"/>
    <w:rsid w:val="0084529D"/>
    <w:rsid w:val="00850046"/>
    <w:rsid w:val="0085244C"/>
    <w:rsid w:val="008538A8"/>
    <w:rsid w:val="00853995"/>
    <w:rsid w:val="00855AB9"/>
    <w:rsid w:val="00856116"/>
    <w:rsid w:val="00857897"/>
    <w:rsid w:val="008609E9"/>
    <w:rsid w:val="00861CE9"/>
    <w:rsid w:val="00863181"/>
    <w:rsid w:val="008748CB"/>
    <w:rsid w:val="00875F71"/>
    <w:rsid w:val="00882270"/>
    <w:rsid w:val="008830E4"/>
    <w:rsid w:val="0088548E"/>
    <w:rsid w:val="00885654"/>
    <w:rsid w:val="008A34AE"/>
    <w:rsid w:val="008B1620"/>
    <w:rsid w:val="008B4BF7"/>
    <w:rsid w:val="008C5BE4"/>
    <w:rsid w:val="008C6DFB"/>
    <w:rsid w:val="008C7623"/>
    <w:rsid w:val="008D3C30"/>
    <w:rsid w:val="008D50DA"/>
    <w:rsid w:val="008E79A8"/>
    <w:rsid w:val="00901190"/>
    <w:rsid w:val="009054A7"/>
    <w:rsid w:val="00907AE1"/>
    <w:rsid w:val="00915F16"/>
    <w:rsid w:val="009236DF"/>
    <w:rsid w:val="009270FC"/>
    <w:rsid w:val="00930075"/>
    <w:rsid w:val="0093233B"/>
    <w:rsid w:val="00945BC5"/>
    <w:rsid w:val="00946560"/>
    <w:rsid w:val="00953675"/>
    <w:rsid w:val="009652D0"/>
    <w:rsid w:val="00965DAE"/>
    <w:rsid w:val="00966386"/>
    <w:rsid w:val="009704DB"/>
    <w:rsid w:val="00973402"/>
    <w:rsid w:val="0098063F"/>
    <w:rsid w:val="009831DE"/>
    <w:rsid w:val="00992A0D"/>
    <w:rsid w:val="009A05B6"/>
    <w:rsid w:val="009A34AB"/>
    <w:rsid w:val="009A6DBF"/>
    <w:rsid w:val="009A7915"/>
    <w:rsid w:val="009C2DE4"/>
    <w:rsid w:val="009C4E9E"/>
    <w:rsid w:val="009D020F"/>
    <w:rsid w:val="009D0F87"/>
    <w:rsid w:val="009D25ED"/>
    <w:rsid w:val="009D59CC"/>
    <w:rsid w:val="009F1923"/>
    <w:rsid w:val="009F661C"/>
    <w:rsid w:val="00A026F6"/>
    <w:rsid w:val="00A0693A"/>
    <w:rsid w:val="00A07336"/>
    <w:rsid w:val="00A103C1"/>
    <w:rsid w:val="00A10481"/>
    <w:rsid w:val="00A10DEB"/>
    <w:rsid w:val="00A13E11"/>
    <w:rsid w:val="00A16BBD"/>
    <w:rsid w:val="00A20F96"/>
    <w:rsid w:val="00A22848"/>
    <w:rsid w:val="00A26F64"/>
    <w:rsid w:val="00A46466"/>
    <w:rsid w:val="00A53CD3"/>
    <w:rsid w:val="00A541FE"/>
    <w:rsid w:val="00A643B8"/>
    <w:rsid w:val="00A6785E"/>
    <w:rsid w:val="00A72483"/>
    <w:rsid w:val="00A8274C"/>
    <w:rsid w:val="00A86D84"/>
    <w:rsid w:val="00A87C41"/>
    <w:rsid w:val="00AA5C37"/>
    <w:rsid w:val="00AB2F98"/>
    <w:rsid w:val="00AB48EE"/>
    <w:rsid w:val="00AB7D4A"/>
    <w:rsid w:val="00AC16C5"/>
    <w:rsid w:val="00AD0494"/>
    <w:rsid w:val="00AE49D4"/>
    <w:rsid w:val="00AE4EB2"/>
    <w:rsid w:val="00AE6860"/>
    <w:rsid w:val="00AE79EB"/>
    <w:rsid w:val="00AF66B6"/>
    <w:rsid w:val="00AF73F7"/>
    <w:rsid w:val="00B00363"/>
    <w:rsid w:val="00B03CDF"/>
    <w:rsid w:val="00B04AC9"/>
    <w:rsid w:val="00B07762"/>
    <w:rsid w:val="00B30D6E"/>
    <w:rsid w:val="00B42BC0"/>
    <w:rsid w:val="00B43814"/>
    <w:rsid w:val="00B62699"/>
    <w:rsid w:val="00B62EFC"/>
    <w:rsid w:val="00B665B4"/>
    <w:rsid w:val="00B66ECB"/>
    <w:rsid w:val="00B67E80"/>
    <w:rsid w:val="00B70BB5"/>
    <w:rsid w:val="00B719D3"/>
    <w:rsid w:val="00B7204F"/>
    <w:rsid w:val="00B825E3"/>
    <w:rsid w:val="00B82C11"/>
    <w:rsid w:val="00B853D5"/>
    <w:rsid w:val="00B85646"/>
    <w:rsid w:val="00B90054"/>
    <w:rsid w:val="00B9225D"/>
    <w:rsid w:val="00B96455"/>
    <w:rsid w:val="00BA1839"/>
    <w:rsid w:val="00BA3C79"/>
    <w:rsid w:val="00BA7A1D"/>
    <w:rsid w:val="00BB1170"/>
    <w:rsid w:val="00BB3046"/>
    <w:rsid w:val="00BC1302"/>
    <w:rsid w:val="00BD2F36"/>
    <w:rsid w:val="00BE2CC6"/>
    <w:rsid w:val="00BE75F5"/>
    <w:rsid w:val="00BF4ADF"/>
    <w:rsid w:val="00BF59B9"/>
    <w:rsid w:val="00C06512"/>
    <w:rsid w:val="00C10091"/>
    <w:rsid w:val="00C22721"/>
    <w:rsid w:val="00C23B68"/>
    <w:rsid w:val="00C40C37"/>
    <w:rsid w:val="00C43B11"/>
    <w:rsid w:val="00C56955"/>
    <w:rsid w:val="00C610B5"/>
    <w:rsid w:val="00C660A3"/>
    <w:rsid w:val="00C72AA2"/>
    <w:rsid w:val="00C77A35"/>
    <w:rsid w:val="00C8195D"/>
    <w:rsid w:val="00C90180"/>
    <w:rsid w:val="00C904FB"/>
    <w:rsid w:val="00C90879"/>
    <w:rsid w:val="00C9381C"/>
    <w:rsid w:val="00C9385D"/>
    <w:rsid w:val="00C93E44"/>
    <w:rsid w:val="00C97AEA"/>
    <w:rsid w:val="00CA15E6"/>
    <w:rsid w:val="00CA74F9"/>
    <w:rsid w:val="00CC0DF3"/>
    <w:rsid w:val="00CC56C6"/>
    <w:rsid w:val="00CD175B"/>
    <w:rsid w:val="00CD6793"/>
    <w:rsid w:val="00CE051E"/>
    <w:rsid w:val="00CE3009"/>
    <w:rsid w:val="00CE5230"/>
    <w:rsid w:val="00CE5381"/>
    <w:rsid w:val="00CF36DF"/>
    <w:rsid w:val="00CF4913"/>
    <w:rsid w:val="00D13193"/>
    <w:rsid w:val="00D14F67"/>
    <w:rsid w:val="00D21B9C"/>
    <w:rsid w:val="00D239BE"/>
    <w:rsid w:val="00D249E7"/>
    <w:rsid w:val="00D3007D"/>
    <w:rsid w:val="00D31DDA"/>
    <w:rsid w:val="00D33C17"/>
    <w:rsid w:val="00D35FE1"/>
    <w:rsid w:val="00D42DD7"/>
    <w:rsid w:val="00D42E71"/>
    <w:rsid w:val="00D474AB"/>
    <w:rsid w:val="00D6099E"/>
    <w:rsid w:val="00D645AE"/>
    <w:rsid w:val="00D77140"/>
    <w:rsid w:val="00D83483"/>
    <w:rsid w:val="00D85A1E"/>
    <w:rsid w:val="00DA2695"/>
    <w:rsid w:val="00DA6515"/>
    <w:rsid w:val="00DB16EE"/>
    <w:rsid w:val="00DB3F4B"/>
    <w:rsid w:val="00DB5746"/>
    <w:rsid w:val="00DB6B81"/>
    <w:rsid w:val="00DB7F91"/>
    <w:rsid w:val="00DC5C44"/>
    <w:rsid w:val="00DD4A7E"/>
    <w:rsid w:val="00DD5491"/>
    <w:rsid w:val="00DE31A3"/>
    <w:rsid w:val="00DE5C6F"/>
    <w:rsid w:val="00DF5D0C"/>
    <w:rsid w:val="00E12313"/>
    <w:rsid w:val="00E27AAE"/>
    <w:rsid w:val="00E311C0"/>
    <w:rsid w:val="00E44DC1"/>
    <w:rsid w:val="00E50B02"/>
    <w:rsid w:val="00E52FF5"/>
    <w:rsid w:val="00E66EA5"/>
    <w:rsid w:val="00E67CE3"/>
    <w:rsid w:val="00E86BE9"/>
    <w:rsid w:val="00E86E15"/>
    <w:rsid w:val="00E93522"/>
    <w:rsid w:val="00E941A5"/>
    <w:rsid w:val="00EA3ECB"/>
    <w:rsid w:val="00EB1B51"/>
    <w:rsid w:val="00EC505C"/>
    <w:rsid w:val="00EE184F"/>
    <w:rsid w:val="00EE7913"/>
    <w:rsid w:val="00EF1E0E"/>
    <w:rsid w:val="00F00443"/>
    <w:rsid w:val="00F011C9"/>
    <w:rsid w:val="00F03584"/>
    <w:rsid w:val="00F053EA"/>
    <w:rsid w:val="00F1095C"/>
    <w:rsid w:val="00F25C8F"/>
    <w:rsid w:val="00F3336A"/>
    <w:rsid w:val="00F35D79"/>
    <w:rsid w:val="00F361EC"/>
    <w:rsid w:val="00F45D9A"/>
    <w:rsid w:val="00F478C7"/>
    <w:rsid w:val="00F6001B"/>
    <w:rsid w:val="00F60282"/>
    <w:rsid w:val="00F63A51"/>
    <w:rsid w:val="00F72FCB"/>
    <w:rsid w:val="00F80A36"/>
    <w:rsid w:val="00F91D0A"/>
    <w:rsid w:val="00F91E3E"/>
    <w:rsid w:val="00F91EF7"/>
    <w:rsid w:val="00F92E12"/>
    <w:rsid w:val="00F93193"/>
    <w:rsid w:val="00F941ED"/>
    <w:rsid w:val="00F9544F"/>
    <w:rsid w:val="00FA03C9"/>
    <w:rsid w:val="00FA24AB"/>
    <w:rsid w:val="00FA3107"/>
    <w:rsid w:val="00FB2D07"/>
    <w:rsid w:val="00FC00C2"/>
    <w:rsid w:val="00FD27A9"/>
    <w:rsid w:val="00FD7D29"/>
    <w:rsid w:val="00FE61DB"/>
    <w:rsid w:val="00FF2804"/>
    <w:rsid w:val="00FF2C96"/>
    <w:rsid w:val="00FF2D6C"/>
    <w:rsid w:val="00FF4C6B"/>
    <w:rsid w:val="00FF4CC5"/>
    <w:rsid w:val="05B4C1ED"/>
    <w:rsid w:val="0F2BA3C3"/>
    <w:rsid w:val="0F33ADF8"/>
    <w:rsid w:val="10D8F4BA"/>
    <w:rsid w:val="118F54B0"/>
    <w:rsid w:val="11E1A0E6"/>
    <w:rsid w:val="1AFD6C83"/>
    <w:rsid w:val="1FC128E3"/>
    <w:rsid w:val="215C6ADC"/>
    <w:rsid w:val="2532CBE5"/>
    <w:rsid w:val="26EEB021"/>
    <w:rsid w:val="2768CE24"/>
    <w:rsid w:val="28BF08C2"/>
    <w:rsid w:val="29532257"/>
    <w:rsid w:val="2B7092E8"/>
    <w:rsid w:val="2D9B6C1A"/>
    <w:rsid w:val="2E6C51A5"/>
    <w:rsid w:val="30003779"/>
    <w:rsid w:val="363090C7"/>
    <w:rsid w:val="36F5FD3D"/>
    <w:rsid w:val="3A5D3EC3"/>
    <w:rsid w:val="3E591FFA"/>
    <w:rsid w:val="3EDE228F"/>
    <w:rsid w:val="3F4ABF5C"/>
    <w:rsid w:val="4381C7FB"/>
    <w:rsid w:val="48B3D0AA"/>
    <w:rsid w:val="4DCB786D"/>
    <w:rsid w:val="4EC86C31"/>
    <w:rsid w:val="5218D4DF"/>
    <w:rsid w:val="54592A13"/>
    <w:rsid w:val="5479EB53"/>
    <w:rsid w:val="5E1796BA"/>
    <w:rsid w:val="5E2E7BA3"/>
    <w:rsid w:val="60A35138"/>
    <w:rsid w:val="63ECE442"/>
    <w:rsid w:val="64A76908"/>
    <w:rsid w:val="6A2553C1"/>
    <w:rsid w:val="6B3CBED8"/>
    <w:rsid w:val="733A7203"/>
    <w:rsid w:val="75161EA9"/>
    <w:rsid w:val="7B55D842"/>
    <w:rsid w:val="7DBF2A3D"/>
    <w:rsid w:val="7F10D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AE843"/>
  <w15:chartTrackingRefBased/>
  <w15:docId w15:val="{E4BE0CD1-4033-4956-A74B-A1FF04D69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71989"/>
    <w:rPr>
      <w:rFonts w:ascii="Arial Nova Light" w:hAnsi="Arial Nova Light"/>
      <w:color w:val="003C6C"/>
      <w:sz w:val="20"/>
    </w:rPr>
  </w:style>
  <w:style w:type="paragraph" w:styleId="Heading1">
    <w:name w:val="heading 1"/>
    <w:basedOn w:val="Normal"/>
    <w:next w:val="Normal"/>
    <w:link w:val="Heading1Char"/>
    <w:autoRedefine/>
    <w:uiPriority w:val="9"/>
    <w:rsid w:val="006E647F"/>
    <w:pPr>
      <w:keepNext/>
      <w:keepLines/>
      <w:spacing w:after="0" w:line="276" w:lineRule="auto"/>
      <w:jc w:val="center"/>
      <w:outlineLvl w:val="0"/>
    </w:pPr>
    <w:rPr>
      <w:rFonts w:eastAsiaTheme="majorEastAsia" w:cstheme="majorBidi"/>
      <w:b/>
      <w:bCs/>
      <w:color w:val="27928A"/>
      <w:w w:val="130"/>
      <w:sz w:val="26"/>
      <w:szCs w:val="28"/>
    </w:rPr>
  </w:style>
  <w:style w:type="paragraph" w:styleId="Heading2">
    <w:name w:val="heading 2"/>
    <w:aliases w:val="Consult Question or Case Study"/>
    <w:basedOn w:val="Normal"/>
    <w:next w:val="Normal"/>
    <w:link w:val="Heading2Char"/>
    <w:autoRedefine/>
    <w:uiPriority w:val="9"/>
    <w:unhideWhenUsed/>
    <w:rsid w:val="00015738"/>
    <w:pPr>
      <w:keepNext/>
      <w:keepLines/>
      <w:pBdr>
        <w:top w:val="single" w:sz="4" w:space="1" w:color="auto"/>
        <w:left w:val="single" w:sz="4" w:space="1" w:color="auto"/>
        <w:bottom w:val="single" w:sz="4" w:space="1" w:color="auto"/>
        <w:right w:val="single" w:sz="4" w:space="1" w:color="auto"/>
      </w:pBdr>
      <w:shd w:val="clear" w:color="auto" w:fill="E7E6E6" w:themeFill="background2"/>
      <w:spacing w:after="0" w:line="276" w:lineRule="auto"/>
      <w:outlineLvl w:val="1"/>
    </w:pPr>
    <w:rPr>
      <w:rFonts w:eastAsiaTheme="majorEastAsia" w:cstheme="majorBidi"/>
      <w:b/>
      <w:color w:val="27928A"/>
      <w:sz w:val="24"/>
      <w:szCs w:val="28"/>
    </w:rPr>
  </w:style>
  <w:style w:type="paragraph" w:styleId="Heading3">
    <w:name w:val="heading 3"/>
    <w:basedOn w:val="Normal"/>
    <w:next w:val="Normal"/>
    <w:uiPriority w:val="9"/>
    <w:unhideWhenUsed/>
    <w:rsid w:val="008B1620"/>
    <w:pPr>
      <w:keepNext/>
      <w:keepLines/>
      <w:spacing w:before="160" w:after="80"/>
      <w:outlineLvl w:val="2"/>
    </w:pPr>
    <w:rPr>
      <w:rFonts w:eastAsiaTheme="majorEastAsia" w:cstheme="majorBidi"/>
      <w:color w:val="1D6D66" w:themeColor="accent1" w:themeShade="BF"/>
      <w:szCs w:val="28"/>
    </w:rPr>
  </w:style>
  <w:style w:type="paragraph" w:styleId="Heading4">
    <w:name w:val="heading 4"/>
    <w:basedOn w:val="Normal"/>
    <w:next w:val="Normal"/>
    <w:link w:val="Heading4Char"/>
    <w:uiPriority w:val="9"/>
    <w:unhideWhenUsed/>
    <w:rsid w:val="008B1620"/>
    <w:pPr>
      <w:keepNext/>
      <w:keepLines/>
      <w:spacing w:before="40" w:after="0"/>
      <w:outlineLvl w:val="3"/>
    </w:pPr>
    <w:rPr>
      <w:rFonts w:asciiTheme="majorHAnsi" w:eastAsiaTheme="majorEastAsia" w:hAnsiTheme="majorHAnsi" w:cstheme="majorBidi"/>
      <w:i/>
      <w:iCs/>
      <w:color w:val="1D6D66" w:themeColor="accent1" w:themeShade="BF"/>
    </w:rPr>
  </w:style>
  <w:style w:type="paragraph" w:styleId="Heading5">
    <w:name w:val="heading 5"/>
    <w:basedOn w:val="Normal"/>
    <w:next w:val="Normal"/>
    <w:link w:val="Heading5Char"/>
    <w:uiPriority w:val="9"/>
    <w:semiHidden/>
    <w:unhideWhenUsed/>
    <w:rsid w:val="00D13193"/>
    <w:pPr>
      <w:keepNext/>
      <w:keepLines/>
      <w:spacing w:before="40" w:after="0"/>
      <w:outlineLvl w:val="4"/>
    </w:pPr>
    <w:rPr>
      <w:rFonts w:asciiTheme="majorHAnsi" w:eastAsiaTheme="majorEastAsia" w:hAnsiTheme="majorHAnsi" w:cstheme="majorBidi"/>
      <w:color w:val="1D6D6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DF3"/>
  </w:style>
  <w:style w:type="paragraph" w:styleId="Footer">
    <w:name w:val="footer"/>
    <w:basedOn w:val="Normal"/>
    <w:link w:val="FooterChar"/>
    <w:uiPriority w:val="99"/>
    <w:unhideWhenUsed/>
    <w:rsid w:val="00CC0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DF3"/>
  </w:style>
  <w:style w:type="character" w:styleId="Hyperlink">
    <w:name w:val="Hyperlink"/>
    <w:basedOn w:val="DefaultParagraphFont"/>
    <w:uiPriority w:val="99"/>
    <w:unhideWhenUsed/>
    <w:rsid w:val="00CC0DF3"/>
    <w:rPr>
      <w:color w:val="27928A" w:themeColor="hyperlink"/>
      <w:u w:val="single"/>
    </w:rPr>
  </w:style>
  <w:style w:type="character" w:styleId="UnresolvedMention">
    <w:name w:val="Unresolved Mention"/>
    <w:basedOn w:val="DefaultParagraphFont"/>
    <w:uiPriority w:val="99"/>
    <w:semiHidden/>
    <w:unhideWhenUsed/>
    <w:rsid w:val="00CC0DF3"/>
    <w:rPr>
      <w:color w:val="605E5C"/>
      <w:shd w:val="clear" w:color="auto" w:fill="E1DFDD"/>
    </w:rPr>
  </w:style>
  <w:style w:type="paragraph" w:styleId="BalloonText">
    <w:name w:val="Balloon Text"/>
    <w:basedOn w:val="Normal"/>
    <w:link w:val="BalloonTextChar"/>
    <w:uiPriority w:val="99"/>
    <w:semiHidden/>
    <w:unhideWhenUsed/>
    <w:rsid w:val="00AE49D4"/>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E49D4"/>
    <w:rPr>
      <w:rFonts w:ascii="Segoe UI" w:hAnsi="Segoe UI" w:cs="Segoe UI"/>
      <w:sz w:val="18"/>
      <w:szCs w:val="18"/>
    </w:rPr>
  </w:style>
  <w:style w:type="paragraph" w:styleId="FootnoteText">
    <w:name w:val="footnote text"/>
    <w:basedOn w:val="Normal"/>
    <w:link w:val="FootnoteTextChar"/>
    <w:uiPriority w:val="99"/>
    <w:semiHidden/>
    <w:unhideWhenUsed/>
    <w:rsid w:val="00E67CE3"/>
    <w:pPr>
      <w:spacing w:after="0" w:line="240" w:lineRule="auto"/>
    </w:pPr>
    <w:rPr>
      <w:szCs w:val="20"/>
    </w:rPr>
  </w:style>
  <w:style w:type="character" w:customStyle="1" w:styleId="FootnoteTextChar">
    <w:name w:val="Footnote Text Char"/>
    <w:basedOn w:val="DefaultParagraphFont"/>
    <w:link w:val="FootnoteText"/>
    <w:uiPriority w:val="99"/>
    <w:semiHidden/>
    <w:rsid w:val="00E67CE3"/>
    <w:rPr>
      <w:sz w:val="20"/>
      <w:szCs w:val="20"/>
    </w:rPr>
  </w:style>
  <w:style w:type="character" w:styleId="FootnoteReference">
    <w:name w:val="footnote reference"/>
    <w:basedOn w:val="DefaultParagraphFont"/>
    <w:uiPriority w:val="99"/>
    <w:unhideWhenUsed/>
    <w:rsid w:val="00E67CE3"/>
    <w:rPr>
      <w:vertAlign w:val="superscript"/>
    </w:rPr>
  </w:style>
  <w:style w:type="character" w:customStyle="1" w:styleId="Heading1Char">
    <w:name w:val="Heading 1 Char"/>
    <w:basedOn w:val="DefaultParagraphFont"/>
    <w:link w:val="Heading1"/>
    <w:uiPriority w:val="9"/>
    <w:rsid w:val="006E647F"/>
    <w:rPr>
      <w:rFonts w:ascii="Arial Nova Light" w:eastAsiaTheme="majorEastAsia" w:hAnsi="Arial Nova Light" w:cstheme="majorBidi"/>
      <w:b/>
      <w:bCs/>
      <w:color w:val="27928A"/>
      <w:w w:val="130"/>
      <w:sz w:val="26"/>
      <w:szCs w:val="28"/>
    </w:rPr>
  </w:style>
  <w:style w:type="character" w:customStyle="1" w:styleId="Heading2Char">
    <w:name w:val="Heading 2 Char"/>
    <w:aliases w:val="Consult Question or Case Study Char"/>
    <w:basedOn w:val="DefaultParagraphFont"/>
    <w:link w:val="Heading2"/>
    <w:uiPriority w:val="9"/>
    <w:rsid w:val="00015738"/>
    <w:rPr>
      <w:rFonts w:ascii="Arial Nova Light" w:eastAsiaTheme="majorEastAsia" w:hAnsi="Arial Nova Light" w:cstheme="majorBidi"/>
      <w:b/>
      <w:color w:val="27928A"/>
      <w:sz w:val="24"/>
      <w:szCs w:val="28"/>
      <w:shd w:val="clear" w:color="auto" w:fill="E7E6E6" w:themeFill="background2"/>
    </w:rPr>
  </w:style>
  <w:style w:type="paragraph" w:styleId="ListParagraph">
    <w:name w:val="List Paragraph"/>
    <w:basedOn w:val="Normal"/>
    <w:uiPriority w:val="1"/>
    <w:qFormat/>
    <w:rsid w:val="00DF5D0C"/>
    <w:pPr>
      <w:spacing w:after="200" w:line="276" w:lineRule="auto"/>
      <w:ind w:left="720"/>
      <w:contextualSpacing/>
    </w:pPr>
    <w:rPr>
      <w:rFonts w:eastAsiaTheme="minorEastAsia"/>
    </w:rPr>
  </w:style>
  <w:style w:type="table" w:styleId="PlainTable1">
    <w:name w:val="Plain Table 1"/>
    <w:basedOn w:val="TableNormal"/>
    <w:uiPriority w:val="41"/>
    <w:rsid w:val="00A724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rsid w:val="00B66EC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B66ECB"/>
    <w:rPr>
      <w:rFonts w:ascii="Arial" w:eastAsiaTheme="majorEastAsia" w:hAnsi="Arial" w:cstheme="majorBidi"/>
      <w:b/>
      <w:spacing w:val="-10"/>
      <w:kern w:val="28"/>
      <w:sz w:val="32"/>
      <w:szCs w:val="56"/>
    </w:rPr>
  </w:style>
  <w:style w:type="paragraph" w:styleId="NormalWeb">
    <w:name w:val="Normal (Web)"/>
    <w:basedOn w:val="Normal"/>
    <w:uiPriority w:val="99"/>
    <w:semiHidden/>
    <w:unhideWhenUsed/>
    <w:rsid w:val="00C43B11"/>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F57FE"/>
    <w:rPr>
      <w:sz w:val="16"/>
      <w:szCs w:val="16"/>
    </w:rPr>
  </w:style>
  <w:style w:type="paragraph" w:styleId="CommentText">
    <w:name w:val="annotation text"/>
    <w:basedOn w:val="Normal"/>
    <w:link w:val="CommentTextChar"/>
    <w:uiPriority w:val="99"/>
    <w:unhideWhenUsed/>
    <w:rsid w:val="007F57FE"/>
    <w:pPr>
      <w:spacing w:line="240" w:lineRule="auto"/>
    </w:pPr>
    <w:rPr>
      <w:szCs w:val="20"/>
    </w:rPr>
  </w:style>
  <w:style w:type="character" w:customStyle="1" w:styleId="CommentTextChar">
    <w:name w:val="Comment Text Char"/>
    <w:basedOn w:val="DefaultParagraphFont"/>
    <w:link w:val="CommentText"/>
    <w:uiPriority w:val="99"/>
    <w:rsid w:val="007F57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F57FE"/>
    <w:rPr>
      <w:b/>
      <w:bCs/>
    </w:rPr>
  </w:style>
  <w:style w:type="character" w:customStyle="1" w:styleId="CommentSubjectChar">
    <w:name w:val="Comment Subject Char"/>
    <w:basedOn w:val="CommentTextChar"/>
    <w:link w:val="CommentSubject"/>
    <w:uiPriority w:val="99"/>
    <w:semiHidden/>
    <w:rsid w:val="007F57FE"/>
    <w:rPr>
      <w:rFonts w:ascii="Arial" w:hAnsi="Arial"/>
      <w:b/>
      <w:bCs/>
      <w:sz w:val="20"/>
      <w:szCs w:val="20"/>
    </w:rPr>
  </w:style>
  <w:style w:type="character" w:styleId="Mention">
    <w:name w:val="Mention"/>
    <w:basedOn w:val="DefaultParagraphFont"/>
    <w:uiPriority w:val="99"/>
    <w:unhideWhenUsed/>
    <w:rsid w:val="007F57FE"/>
    <w:rPr>
      <w:color w:val="2B579A"/>
      <w:shd w:val="clear" w:color="auto" w:fill="E1DFDD"/>
    </w:rPr>
  </w:style>
  <w:style w:type="character" w:customStyle="1" w:styleId="Heading4Char">
    <w:name w:val="Heading 4 Char"/>
    <w:basedOn w:val="DefaultParagraphFont"/>
    <w:link w:val="Heading4"/>
    <w:uiPriority w:val="9"/>
    <w:rsid w:val="008B1620"/>
    <w:rPr>
      <w:rFonts w:asciiTheme="majorHAnsi" w:eastAsiaTheme="majorEastAsia" w:hAnsiTheme="majorHAnsi" w:cstheme="majorBidi"/>
      <w:i/>
      <w:iCs/>
      <w:color w:val="1D6D66" w:themeColor="accent1" w:themeShade="BF"/>
      <w:sz w:val="20"/>
    </w:rPr>
  </w:style>
  <w:style w:type="paragraph" w:styleId="NoSpacing">
    <w:name w:val="No Spacing"/>
    <w:link w:val="NoSpacingChar"/>
    <w:uiPriority w:val="1"/>
    <w:qFormat/>
    <w:rsid w:val="009704DB"/>
    <w:pPr>
      <w:spacing w:after="0" w:line="240" w:lineRule="auto"/>
    </w:pPr>
    <w:rPr>
      <w:rFonts w:ascii="Arial Nova Light" w:hAnsi="Arial Nova Light"/>
      <w:color w:val="003C6C"/>
      <w:sz w:val="20"/>
    </w:rPr>
  </w:style>
  <w:style w:type="paragraph" w:customStyle="1" w:styleId="ConsultationQuestionorCasestudy">
    <w:name w:val="Consultation Question or Case study"/>
    <w:basedOn w:val="Heading2"/>
    <w:next w:val="BoxText"/>
    <w:link w:val="ConsultationQuestionorCasestudyChar"/>
    <w:autoRedefine/>
    <w:qFormat/>
    <w:rsid w:val="00380C7D"/>
    <w:pPr>
      <w:spacing w:before="240"/>
    </w:pPr>
  </w:style>
  <w:style w:type="character" w:customStyle="1" w:styleId="ConsultationQuestionorCasestudyChar">
    <w:name w:val="Consultation Question or Case study Char"/>
    <w:basedOn w:val="DefaultParagraphFont"/>
    <w:link w:val="ConsultationQuestionorCasestudy"/>
    <w:rsid w:val="00380C7D"/>
    <w:rPr>
      <w:rFonts w:ascii="Arial Nova Light" w:eastAsiaTheme="majorEastAsia" w:hAnsi="Arial Nova Light" w:cstheme="majorBidi"/>
      <w:b/>
      <w:color w:val="27928A"/>
      <w:sz w:val="24"/>
      <w:szCs w:val="28"/>
      <w:shd w:val="clear" w:color="auto" w:fill="E7E6E6" w:themeFill="background2"/>
    </w:rPr>
  </w:style>
  <w:style w:type="paragraph" w:customStyle="1" w:styleId="SubHeading">
    <w:name w:val="Sub Heading"/>
    <w:basedOn w:val="Normal"/>
    <w:link w:val="SubHeadingChar"/>
    <w:autoRedefine/>
    <w:qFormat/>
    <w:rsid w:val="00225118"/>
    <w:pPr>
      <w:spacing w:after="0"/>
    </w:pPr>
    <w:rPr>
      <w:b/>
      <w:bCs/>
    </w:rPr>
  </w:style>
  <w:style w:type="character" w:customStyle="1" w:styleId="SubHeadingChar">
    <w:name w:val="Sub Heading Char"/>
    <w:basedOn w:val="DefaultParagraphFont"/>
    <w:link w:val="SubHeading"/>
    <w:rsid w:val="00225118"/>
    <w:rPr>
      <w:rFonts w:ascii="Arial Nova Light" w:hAnsi="Arial Nova Light"/>
      <w:b/>
      <w:bCs/>
      <w:color w:val="003C6C"/>
      <w:sz w:val="20"/>
    </w:rPr>
  </w:style>
  <w:style w:type="paragraph" w:customStyle="1" w:styleId="Recommendation">
    <w:name w:val="Recommendation"/>
    <w:basedOn w:val="SubHeading"/>
    <w:link w:val="RecommendationChar"/>
    <w:qFormat/>
    <w:rsid w:val="009A6DBF"/>
  </w:style>
  <w:style w:type="character" w:customStyle="1" w:styleId="RecommendationChar">
    <w:name w:val="Recommendation Char"/>
    <w:basedOn w:val="SubHeadingChar"/>
    <w:link w:val="Recommendation"/>
    <w:rsid w:val="009A6DBF"/>
    <w:rPr>
      <w:rFonts w:ascii="Arial Nova Light" w:hAnsi="Arial Nova Light"/>
      <w:b/>
      <w:bCs/>
      <w:color w:val="003C6C"/>
      <w:sz w:val="20"/>
    </w:rPr>
  </w:style>
  <w:style w:type="paragraph" w:customStyle="1" w:styleId="NumberedList">
    <w:name w:val="Numbered List"/>
    <w:basedOn w:val="Recommendation"/>
    <w:link w:val="NumberedListChar"/>
    <w:qFormat/>
    <w:rsid w:val="009A6DBF"/>
    <w:pPr>
      <w:numPr>
        <w:numId w:val="1"/>
      </w:numPr>
    </w:pPr>
    <w:rPr>
      <w:b w:val="0"/>
      <w:bCs w:val="0"/>
    </w:rPr>
  </w:style>
  <w:style w:type="character" w:customStyle="1" w:styleId="NumberedListChar">
    <w:name w:val="Numbered List Char"/>
    <w:basedOn w:val="RecommendationChar"/>
    <w:link w:val="NumberedList"/>
    <w:rsid w:val="009A6DBF"/>
    <w:rPr>
      <w:rFonts w:ascii="Arial Nova Light" w:hAnsi="Arial Nova Light"/>
      <w:b w:val="0"/>
      <w:bCs w:val="0"/>
      <w:color w:val="003C6C"/>
      <w:sz w:val="20"/>
    </w:rPr>
  </w:style>
  <w:style w:type="paragraph" w:customStyle="1" w:styleId="Bulletlist">
    <w:name w:val="Bullet list"/>
    <w:basedOn w:val="NumberedList"/>
    <w:link w:val="BulletlistChar"/>
    <w:qFormat/>
    <w:rsid w:val="00185D6D"/>
    <w:pPr>
      <w:numPr>
        <w:numId w:val="2"/>
      </w:numPr>
    </w:pPr>
  </w:style>
  <w:style w:type="character" w:customStyle="1" w:styleId="BulletlistChar">
    <w:name w:val="Bullet list Char"/>
    <w:basedOn w:val="NumberedListChar"/>
    <w:link w:val="Bulletlist"/>
    <w:rsid w:val="00185D6D"/>
    <w:rPr>
      <w:rFonts w:ascii="Arial Nova Light" w:hAnsi="Arial Nova Light"/>
      <w:b w:val="0"/>
      <w:bCs w:val="0"/>
      <w:color w:val="003C6C"/>
      <w:sz w:val="20"/>
    </w:rPr>
  </w:style>
  <w:style w:type="paragraph" w:customStyle="1" w:styleId="BoxText">
    <w:name w:val="Box Text"/>
    <w:basedOn w:val="ConsultationQuestionorCasestudy"/>
    <w:link w:val="BoxTextChar"/>
    <w:autoRedefine/>
    <w:qFormat/>
    <w:rsid w:val="007A1A19"/>
    <w:pPr>
      <w:spacing w:before="120"/>
    </w:pPr>
    <w:rPr>
      <w:b w:val="0"/>
      <w:sz w:val="22"/>
      <w:szCs w:val="24"/>
    </w:rPr>
  </w:style>
  <w:style w:type="character" w:customStyle="1" w:styleId="BoxTextChar">
    <w:name w:val="Box Text Char"/>
    <w:basedOn w:val="DefaultParagraphFont"/>
    <w:link w:val="BoxText"/>
    <w:rsid w:val="007A1A19"/>
    <w:rPr>
      <w:rFonts w:ascii="Arial Nova Light" w:eastAsiaTheme="majorEastAsia" w:hAnsi="Arial Nova Light" w:cstheme="majorBidi"/>
      <w:color w:val="27928A"/>
      <w:szCs w:val="24"/>
      <w:shd w:val="clear" w:color="auto" w:fill="E7E6E6" w:themeFill="background2"/>
    </w:rPr>
  </w:style>
  <w:style w:type="paragraph" w:customStyle="1" w:styleId="Introduction">
    <w:name w:val="Introduction"/>
    <w:basedOn w:val="Heading1"/>
    <w:link w:val="IntroductionChar"/>
    <w:qFormat/>
    <w:rsid w:val="006E647F"/>
    <w:pPr>
      <w:jc w:val="left"/>
    </w:pPr>
  </w:style>
  <w:style w:type="character" w:customStyle="1" w:styleId="IntroductionChar">
    <w:name w:val="Introduction Char"/>
    <w:basedOn w:val="Heading1Char"/>
    <w:link w:val="Introduction"/>
    <w:rsid w:val="006E647F"/>
    <w:rPr>
      <w:rFonts w:ascii="Arial Nova Light" w:eastAsiaTheme="majorEastAsia" w:hAnsi="Arial Nova Light" w:cstheme="majorBidi"/>
      <w:b/>
      <w:bCs/>
      <w:color w:val="27928A"/>
      <w:w w:val="130"/>
      <w:sz w:val="26"/>
      <w:szCs w:val="28"/>
    </w:rPr>
  </w:style>
  <w:style w:type="paragraph" w:customStyle="1" w:styleId="ExecutiveSummary">
    <w:name w:val="Executive Summary"/>
    <w:basedOn w:val="Heading1"/>
    <w:link w:val="ExecutiveSummaryChar"/>
    <w:qFormat/>
    <w:rsid w:val="006E647F"/>
    <w:pPr>
      <w:jc w:val="left"/>
    </w:pPr>
  </w:style>
  <w:style w:type="character" w:customStyle="1" w:styleId="ExecutiveSummaryChar">
    <w:name w:val="Executive Summary Char"/>
    <w:basedOn w:val="Heading1Char"/>
    <w:link w:val="ExecutiveSummary"/>
    <w:rsid w:val="006E647F"/>
    <w:rPr>
      <w:rFonts w:ascii="Arial Nova Light" w:eastAsiaTheme="majorEastAsia" w:hAnsi="Arial Nova Light" w:cstheme="majorBidi"/>
      <w:b/>
      <w:bCs/>
      <w:color w:val="27928A"/>
      <w:w w:val="130"/>
      <w:sz w:val="26"/>
      <w:szCs w:val="28"/>
    </w:rPr>
  </w:style>
  <w:style w:type="paragraph" w:styleId="BodyText">
    <w:name w:val="Body Text"/>
    <w:basedOn w:val="Normal"/>
    <w:link w:val="BodyTextChar"/>
    <w:uiPriority w:val="1"/>
    <w:qFormat/>
    <w:rsid w:val="00A86D84"/>
    <w:pPr>
      <w:widowControl w:val="0"/>
      <w:autoSpaceDE w:val="0"/>
      <w:autoSpaceDN w:val="0"/>
      <w:spacing w:after="0" w:line="240" w:lineRule="auto"/>
    </w:pPr>
    <w:rPr>
      <w:rFonts w:ascii="Arial Narrow" w:eastAsia="Arial Narrow" w:hAnsi="Arial Narrow" w:cs="Arial Narrow"/>
      <w:color w:val="auto"/>
      <w:szCs w:val="20"/>
    </w:rPr>
  </w:style>
  <w:style w:type="character" w:customStyle="1" w:styleId="BodyTextChar">
    <w:name w:val="Body Text Char"/>
    <w:basedOn w:val="DefaultParagraphFont"/>
    <w:link w:val="BodyText"/>
    <w:uiPriority w:val="1"/>
    <w:rsid w:val="00A86D84"/>
    <w:rPr>
      <w:rFonts w:ascii="Arial Narrow" w:eastAsia="Arial Narrow" w:hAnsi="Arial Narrow" w:cs="Arial Narrow"/>
      <w:sz w:val="20"/>
      <w:szCs w:val="20"/>
    </w:rPr>
  </w:style>
  <w:style w:type="paragraph" w:customStyle="1" w:styleId="Heading">
    <w:name w:val="Heading"/>
    <w:basedOn w:val="Heading1"/>
    <w:link w:val="HeadingChar"/>
    <w:qFormat/>
    <w:rsid w:val="00D249E7"/>
    <w:pPr>
      <w:jc w:val="left"/>
    </w:pPr>
  </w:style>
  <w:style w:type="character" w:customStyle="1" w:styleId="HeadingChar">
    <w:name w:val="Heading Char"/>
    <w:basedOn w:val="Heading1Char"/>
    <w:link w:val="Heading"/>
    <w:rsid w:val="00D249E7"/>
    <w:rPr>
      <w:rFonts w:ascii="Arial Nova Light" w:eastAsiaTheme="majorEastAsia" w:hAnsi="Arial Nova Light" w:cstheme="majorBidi"/>
      <w:b/>
      <w:bCs/>
      <w:color w:val="27928A"/>
      <w:w w:val="130"/>
      <w:sz w:val="26"/>
      <w:szCs w:val="28"/>
    </w:rPr>
  </w:style>
  <w:style w:type="paragraph" w:customStyle="1" w:styleId="SubTitlePage">
    <w:name w:val="Sub Title Page"/>
    <w:basedOn w:val="Normal"/>
    <w:link w:val="SubTitlePageChar"/>
    <w:qFormat/>
    <w:rsid w:val="00225118"/>
    <w:pPr>
      <w:jc w:val="center"/>
    </w:pPr>
    <w:rPr>
      <w:rFonts w:ascii="Arial" w:hAnsi="Arial" w:cs="Arial"/>
      <w:b/>
      <w:bCs/>
      <w:i/>
      <w:iCs/>
      <w:color w:val="FFFFFF" w:themeColor="background1"/>
      <w:sz w:val="56"/>
      <w:szCs w:val="72"/>
    </w:rPr>
  </w:style>
  <w:style w:type="character" w:customStyle="1" w:styleId="SubTitlePageChar">
    <w:name w:val="Sub Title Page Char"/>
    <w:basedOn w:val="DefaultParagraphFont"/>
    <w:link w:val="SubTitlePage"/>
    <w:rsid w:val="00225118"/>
    <w:rPr>
      <w:rFonts w:ascii="Arial" w:hAnsi="Arial" w:cs="Arial"/>
      <w:b/>
      <w:bCs/>
      <w:i/>
      <w:iCs/>
      <w:color w:val="FFFFFF" w:themeColor="background1"/>
      <w:sz w:val="56"/>
      <w:szCs w:val="72"/>
    </w:rPr>
  </w:style>
  <w:style w:type="character" w:customStyle="1" w:styleId="Heading5Char">
    <w:name w:val="Heading 5 Char"/>
    <w:basedOn w:val="DefaultParagraphFont"/>
    <w:link w:val="Heading5"/>
    <w:uiPriority w:val="9"/>
    <w:semiHidden/>
    <w:rsid w:val="00D13193"/>
    <w:rPr>
      <w:rFonts w:asciiTheme="majorHAnsi" w:eastAsiaTheme="majorEastAsia" w:hAnsiTheme="majorHAnsi" w:cstheme="majorBidi"/>
      <w:color w:val="1D6D66" w:themeColor="accent1" w:themeShade="BF"/>
      <w:sz w:val="20"/>
    </w:rPr>
  </w:style>
  <w:style w:type="character" w:styleId="FollowedHyperlink">
    <w:name w:val="FollowedHyperlink"/>
    <w:basedOn w:val="DefaultParagraphFont"/>
    <w:uiPriority w:val="99"/>
    <w:semiHidden/>
    <w:unhideWhenUsed/>
    <w:rsid w:val="00FD7D29"/>
    <w:rPr>
      <w:color w:val="27928A" w:themeColor="followedHyperlink"/>
      <w:u w:val="single"/>
    </w:rPr>
  </w:style>
  <w:style w:type="character" w:customStyle="1" w:styleId="NoSpacingChar">
    <w:name w:val="No Spacing Char"/>
    <w:basedOn w:val="DefaultParagraphFont"/>
    <w:link w:val="NoSpacing"/>
    <w:uiPriority w:val="1"/>
    <w:rsid w:val="00C77A35"/>
    <w:rPr>
      <w:rFonts w:ascii="Arial Nova Light" w:hAnsi="Arial Nova Light"/>
      <w:color w:val="003C6C"/>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aph.gov.au/DocumentStore.ashx?id=9d1d7f2b-9e41-4d4e-9d66-4c1e5f0c7b8e" TargetMode="External"/><Relationship Id="rId39" Type="http://schemas.openxmlformats.org/officeDocument/2006/relationships/hyperlink" Target="https://www.aph.gov.au/Parliamentary_Business/Committees/House/Social_Policy_and_Legal_Affairs/DFSVSuicidedata/Submissions" TargetMode="External"/><Relationship Id="rId21" Type="http://schemas.openxmlformats.org/officeDocument/2006/relationships/hyperlink" Target="https://www.dss.gov.au/system/files/resources/national-plan-end-violence-against-women-and-children-2022-2032.pdf" TargetMode="External"/><Relationship Id="rId34" Type="http://schemas.openxmlformats.org/officeDocument/2006/relationships/hyperlink" Target="https://www.aph.gov.au/Parliamentary_Business/Committees/Joint/Corporations_and_Financial_Services/FinancialAbuse/Report" TargetMode="External"/><Relationship Id="rId42" Type="http://schemas.openxmlformats.org/officeDocument/2006/relationships/hyperlink" Target="mailto:melanie.hopkinson@fcawa.org" TargetMode="External"/><Relationship Id="rId47" Type="http://schemas.openxmlformats.org/officeDocument/2006/relationships/image" Target="media/image13.pn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thelancet.com/journals/lanpub/article/PIIS2468-2667(24)00167-1/fulltext" TargetMode="External"/><Relationship Id="rId11" Type="http://schemas.openxmlformats.org/officeDocument/2006/relationships/image" Target="media/image2.png"/><Relationship Id="rId24" Type="http://schemas.openxmlformats.org/officeDocument/2006/relationships/hyperlink" Target="https://www.aph.gov.au/Parliamentary_Business/Committees/House/Social_Policy_and_Legal_Affairs/DFSVSuicidedata/Submissions" TargetMode="External"/><Relationship Id="rId32" Type="http://schemas.openxmlformats.org/officeDocument/2006/relationships/hyperlink" Target="https://www.aph.gov.au/Parliamentary_Business/Committees/House/Social_Policy_and_Legal_Affairs/Onlinegamblingimpacts/Report" TargetMode="External"/><Relationship Id="rId37" Type="http://schemas.openxmlformats.org/officeDocument/2006/relationships/hyperlink" Target="https://www.aph.gov.au/Parliamentary_Business/Committees/House/Social_Policy_and_Legal_Affairs/DFSVSuicidedata/Submissions" TargetMode="External"/><Relationship Id="rId40" Type="http://schemas.openxmlformats.org/officeDocument/2006/relationships/hyperlink" Target="https://www.aph.gov.au/Parliamentary_Business/Committees/Joint/Corporations_and_Financial_Services/FinancialAbuse/Submissions" TargetMode="External"/><Relationship Id="rId45" Type="http://schemas.openxmlformats.org/officeDocument/2006/relationships/image" Target="media/image11.pn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coronerscourt.vic.gov.au/sites/default/files/2021-10/CCV%20FV%20and%20Suicide%20Report%202021.pdf" TargetMode="External"/><Relationship Id="rId31" Type="http://schemas.openxmlformats.org/officeDocument/2006/relationships/hyperlink" Target="https://www.thelancet.com/journals/lanpub/article/PIIS2468-2667(25)00274-9/fulltext" TargetMode="Externa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s://www.aihw.gov.au/reports/family-domestic-and-sexual-violence/fdsv" TargetMode="External"/><Relationship Id="rId27" Type="http://schemas.openxmlformats.org/officeDocument/2006/relationships/hyperlink" Target="https://anrows.intersearch.com.au/anrowsjspui/handle/1/22752" TargetMode="External"/><Relationship Id="rId30" Type="http://schemas.openxmlformats.org/officeDocument/2006/relationships/hyperlink" Target="https://pubmed.ncbi.nlm.nih.gov/25477014/" TargetMode="External"/><Relationship Id="rId35" Type="http://schemas.openxmlformats.org/officeDocument/2006/relationships/hyperlink" Target="https://journals.plos.org/plosmedicine/article?id=10.1371/journal.pmed.1001439" TargetMode="External"/><Relationship Id="rId43" Type="http://schemas.openxmlformats.org/officeDocument/2006/relationships/hyperlink" Target="mailto:sarah.holman@fcawa.org"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financialcounsellingaustralia.org.au/wp-content/uploads/2019/11/Family-Violence-Survey-Results-v2.pdf" TargetMode="External"/><Relationship Id="rId33" Type="http://schemas.openxmlformats.org/officeDocument/2006/relationships/hyperlink" Target="https://www.anrows.org.au/publication/understanding-economic-abuse-in-the-context-of-coercive-control/" TargetMode="External"/><Relationship Id="rId38" Type="http://schemas.openxmlformats.org/officeDocument/2006/relationships/hyperlink" Target="https://anrows.intersearch.com.au/anrowsjspui/handle/1/11397" TargetMode="External"/><Relationship Id="rId46" Type="http://schemas.openxmlformats.org/officeDocument/2006/relationships/image" Target="media/image10.png"/><Relationship Id="rId20" Type="http://schemas.openxmlformats.org/officeDocument/2006/relationships/hyperlink" Target="https://www.ombudsman.wa.gov.au/Publications/Investigation_FDV_Suicide.htm" TargetMode="External"/><Relationship Id="rId41" Type="http://schemas.openxmlformats.org/officeDocument/2006/relationships/hyperlink" Target="https://unsw.press/books/hooke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aph.gov.au/Parliamentary_Business/Committees/House/Social_Policy_and_Legal_Affairs/DFSVSuicidedata" TargetMode="External"/><Relationship Id="rId28" Type="http://schemas.openxmlformats.org/officeDocument/2006/relationships/hyperlink" Target="https://financialrights.org.au/wp-content/uploads/2025/05/fr_earg_credit-reporting-economic-abuse-report.pdf" TargetMode="External"/><Relationship Id="rId36" Type="http://schemas.openxmlformats.org/officeDocument/2006/relationships/hyperlink" Target="https://www.aph.gov.au/Parliamentary_Business/Committees/House/Social_Policy_and_Legal_Affairs/DFSVSuicidedata/Submissions"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anrows.intersearch.com.au/anrowsjspui/handle/1/22752" TargetMode="External"/><Relationship Id="rId13" Type="http://schemas.openxmlformats.org/officeDocument/2006/relationships/hyperlink" Target="https://www.aph.gov.au/Parliamentary_Business/Committees/House/Social_Policy_and_Legal_Affairs/Onlinegamblingimpacts/Report" TargetMode="External"/><Relationship Id="rId18" Type="http://schemas.openxmlformats.org/officeDocument/2006/relationships/hyperlink" Target="https://anrows.intersearch.com.au/anrowsjspui/handle/1/11397" TargetMode="External"/><Relationship Id="rId3" Type="http://schemas.openxmlformats.org/officeDocument/2006/relationships/hyperlink" Target="https://www.aihw.gov.au/reports/family-domestic-and-sexual-violence/fdsv" TargetMode="External"/><Relationship Id="rId21" Type="http://schemas.openxmlformats.org/officeDocument/2006/relationships/hyperlink" Target="https://unsw.press/books/hooked/" TargetMode="External"/><Relationship Id="rId7" Type="http://schemas.openxmlformats.org/officeDocument/2006/relationships/hyperlink" Target="https://www.aph.gov.au/DocumentStore.ashx?id=9d1d7f2b-9e41-4d4e-9d66-4c1e5f0c7b8e" TargetMode="External"/><Relationship Id="rId12" Type="http://schemas.openxmlformats.org/officeDocument/2006/relationships/hyperlink" Target="https://www.thelancet.com/journals/lanpub/article/PIIS2468-2667(25)00274-9/fulltext" TargetMode="External"/><Relationship Id="rId17" Type="http://schemas.openxmlformats.org/officeDocument/2006/relationships/hyperlink" Target="https://www.aph.gov.au/Parliamentary_Business/Committees/House/Social_Policy_and_Legal_Affairs/DFSVSuicidedata/Submissions" TargetMode="External"/><Relationship Id="rId2" Type="http://schemas.openxmlformats.org/officeDocument/2006/relationships/hyperlink" Target="https://www.dss.gov.au/system/files/resources/national-plan-end-violence-against-women-and-children-2022-2032.pdf" TargetMode="External"/><Relationship Id="rId16" Type="http://schemas.openxmlformats.org/officeDocument/2006/relationships/hyperlink" Target="https://www.aph.gov.au/Parliamentary_Business/Committees/House/Social_Policy_and_Legal_Affairs/DFSVSuicidedata/Submissions" TargetMode="External"/><Relationship Id="rId20" Type="http://schemas.openxmlformats.org/officeDocument/2006/relationships/hyperlink" Target="https://www.aph.gov.au/Parliamentary_Business/Committees/Joint/Corporations_and_Financial_Services/FinancialAbuse/Submissions" TargetMode="External"/><Relationship Id="rId1" Type="http://schemas.openxmlformats.org/officeDocument/2006/relationships/hyperlink" Target="https://www.ombudsman.wa.gov.au/Publications/Investigation_FDV_Suicide.htm" TargetMode="External"/><Relationship Id="rId6" Type="http://schemas.openxmlformats.org/officeDocument/2006/relationships/hyperlink" Target="https://financialcounsellingaustralia.org.au/wp-content/uploads/2019/11/Family-Violence-Survey-Results-v2.pdf" TargetMode="External"/><Relationship Id="rId11" Type="http://schemas.openxmlformats.org/officeDocument/2006/relationships/hyperlink" Target="https://pubmed.ncbi.nlm.nih.gov/25477014/" TargetMode="External"/><Relationship Id="rId5" Type="http://schemas.openxmlformats.org/officeDocument/2006/relationships/hyperlink" Target="https://www.aph.gov.au/Parliamentary_Business/Committees/House/Social_Policy_and_Legal_Affairs/DFSVSuicidedata/Submissions" TargetMode="External"/><Relationship Id="rId15" Type="http://schemas.openxmlformats.org/officeDocument/2006/relationships/hyperlink" Target="https://journals.plos.org/plosmedicine/article?id=10.1371/journal.pmed.1001439" TargetMode="External"/><Relationship Id="rId10" Type="http://schemas.openxmlformats.org/officeDocument/2006/relationships/hyperlink" Target="https://www.thelancet.com/journals/lanpub/article/PIIS2468-2667(24)00167-1/fulltext" TargetMode="External"/><Relationship Id="rId19" Type="http://schemas.openxmlformats.org/officeDocument/2006/relationships/hyperlink" Target="https://www.aph.gov.au/Parliamentary_Business/Committees/House/Social_Policy_and_Legal_Affairs/DFSVSuicidedata/Submissions" TargetMode="External"/><Relationship Id="rId4" Type="http://schemas.openxmlformats.org/officeDocument/2006/relationships/hyperlink" Target="https://www.aph.gov.au/Parliamentary_Business/Committees/House/Social_Policy_and_Legal_Affairs/DFSVSuicidedata" TargetMode="External"/><Relationship Id="rId9" Type="http://schemas.openxmlformats.org/officeDocument/2006/relationships/hyperlink" Target="https://financialrights.org.au/wp-content/uploads/2025/05/fr_earg_credit-reporting-economic-abuse-report.pdf" TargetMode="External"/><Relationship Id="rId14" Type="http://schemas.openxmlformats.org/officeDocument/2006/relationships/hyperlink" Target="https://www.aph.gov.au/Parliamentary_Business/Committees/Joint/Corporations_and_Financial_Services/FinancialAbuse/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every\Financial%20Counsellors'%20Association%20of%20WA%20Inc\FCAWA%20Sharepoint%20-%20Corporate%20&amp;%20Operations\Marketing%20&amp;%20Comms\Branding\Stationery\FCAWA%20Letterhead-multiple%20pages.dotx" TargetMode="External"/></Relationships>
</file>

<file path=word/theme/theme1.xml><?xml version="1.0" encoding="utf-8"?>
<a:theme xmlns:a="http://schemas.openxmlformats.org/drawingml/2006/main" name="Office Theme">
  <a:themeElements>
    <a:clrScheme name="FCAWA">
      <a:dk1>
        <a:srgbClr val="144B84"/>
      </a:dk1>
      <a:lt1>
        <a:srgbClr val="FFFFFF"/>
      </a:lt1>
      <a:dk2>
        <a:srgbClr val="27928A"/>
      </a:dk2>
      <a:lt2>
        <a:srgbClr val="E7E6E6"/>
      </a:lt2>
      <a:accent1>
        <a:srgbClr val="27928A"/>
      </a:accent1>
      <a:accent2>
        <a:srgbClr val="144B84"/>
      </a:accent2>
      <a:accent3>
        <a:srgbClr val="000609"/>
      </a:accent3>
      <a:accent4>
        <a:srgbClr val="27928A"/>
      </a:accent4>
      <a:accent5>
        <a:srgbClr val="144B84"/>
      </a:accent5>
      <a:accent6>
        <a:srgbClr val="000609"/>
      </a:accent6>
      <a:hlink>
        <a:srgbClr val="27928A"/>
      </a:hlink>
      <a:folHlink>
        <a:srgbClr val="27928A"/>
      </a:folHlink>
    </a:clrScheme>
    <a:fontScheme name="FCAWA">
      <a:majorFont>
        <a:latin typeface="Arial Nova Light"/>
        <a:ea typeface=""/>
        <a:cs typeface=""/>
      </a:majorFont>
      <a:minorFont>
        <a:latin typeface="Arial Nova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4AB34A92AE0442A214307B17B2D00E" ma:contentTypeVersion="11" ma:contentTypeDescription="Create a new document." ma:contentTypeScope="" ma:versionID="b3b5d1d5ff5fbf66bdf7f099777518e0">
  <xsd:schema xmlns:xsd="http://www.w3.org/2001/XMLSchema" xmlns:xs="http://www.w3.org/2001/XMLSchema" xmlns:p="http://schemas.microsoft.com/office/2006/metadata/properties" xmlns:ns2="cff02783-b267-4d91-8c51-b7b6a97aee8d" xmlns:ns3="c3816f87-9e95-497f-96c7-71c34fcdca73" targetNamespace="http://schemas.microsoft.com/office/2006/metadata/properties" ma:root="true" ma:fieldsID="ae333b0a311ca9d54fbc33fe45c296b9" ns2:_="" ns3:_="">
    <xsd:import namespace="cff02783-b267-4d91-8c51-b7b6a97aee8d"/>
    <xsd:import namespace="c3816f87-9e95-497f-96c7-71c34fcdca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02783-b267-4d91-8c51-b7b6a97ae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0d67bf-c382-4570-98e9-8b36742b6b4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816f87-9e95-497f-96c7-71c34fcdca7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714030-48cf-43be-8812-57fa4aa5acab}" ma:internalName="TaxCatchAll" ma:showField="CatchAllData" ma:web="c3816f87-9e95-497f-96c7-71c34fcdca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3816f87-9e95-497f-96c7-71c34fcdca73" xsi:nil="true"/>
    <lcf76f155ced4ddcb4097134ff3c332f xmlns="cff02783-b267-4d91-8c51-b7b6a97aee8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CD63B9-0931-480C-B24D-0C48F34DE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02783-b267-4d91-8c51-b7b6a97aee8d"/>
    <ds:schemaRef ds:uri="c3816f87-9e95-497f-96c7-71c34fcdca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61C28-9E32-4655-9A8C-9DE994C15C59}">
  <ds:schemaRefs>
    <ds:schemaRef ds:uri="http://schemas.microsoft.com/office/2006/metadata/properties"/>
    <ds:schemaRef ds:uri="http://schemas.microsoft.com/office/infopath/2007/PartnerControls"/>
    <ds:schemaRef ds:uri="c3816f87-9e95-497f-96c7-71c34fcdca73"/>
    <ds:schemaRef ds:uri="cff02783-b267-4d91-8c51-b7b6a97aee8d"/>
  </ds:schemaRefs>
</ds:datastoreItem>
</file>

<file path=customXml/itemProps3.xml><?xml version="1.0" encoding="utf-8"?>
<ds:datastoreItem xmlns:ds="http://schemas.openxmlformats.org/officeDocument/2006/customXml" ds:itemID="{568F71B9-F6B3-4075-BBA9-35419A510934}">
  <ds:schemaRefs>
    <ds:schemaRef ds:uri="http://schemas.openxmlformats.org/officeDocument/2006/bibliography"/>
  </ds:schemaRefs>
</ds:datastoreItem>
</file>

<file path=customXml/itemProps4.xml><?xml version="1.0" encoding="utf-8"?>
<ds:datastoreItem xmlns:ds="http://schemas.openxmlformats.org/officeDocument/2006/customXml" ds:itemID="{78D3E09E-EEE1-489C-99DB-AAA895BA07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FCAWA Letterhead-multiple pages</Template>
  <TotalTime>0</TotalTime>
  <Pages>16</Pages>
  <Words>5011</Words>
  <Characters>35335</Characters>
  <Application>Microsoft Office Word</Application>
  <DocSecurity>0</DocSecurity>
  <Lines>630</Lines>
  <Paragraphs>191</Paragraphs>
  <ScaleCrop>false</ScaleCrop>
  <Company/>
  <LinksUpToDate>false</LinksUpToDate>
  <CharactersWithSpaces>40155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sarah.holman@fcawa.org</dc:creator>
  <cp:keywords/>
  <dc:description/>
  <cp:lastModifiedBy>Susanna Wills-Johnson (Communications)</cp:lastModifiedBy>
  <cp:revision>3</cp:revision>
  <cp:lastPrinted>2026-02-03T02:17:00Z</cp:lastPrinted>
  <dcterms:created xsi:type="dcterms:W3CDTF">2026-02-03T02:16:00Z</dcterms:created>
  <dcterms:modified xsi:type="dcterms:W3CDTF">2026-02-03T02:17:00Z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0x010100814AB34A92AE0442A214307B17B2D00E</vt:lpwstr>
  </property>
  <property fmtid="{D5CDD505-2E9C-101B-9397-08002B2CF9AE}" pid="4" name="GrammarlyDocumentId">
    <vt:lpwstr>638a4bd2-c9e7-4753-aead-3dd880f48248</vt:lpwstr>
  </property>
</Properties>
</file>